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74F92" w14:textId="77777777" w:rsidR="004C5C07" w:rsidRPr="004C5C07" w:rsidRDefault="004C5C07" w:rsidP="004C5C07">
      <w:pPr>
        <w:jc w:val="left"/>
      </w:pPr>
      <w:r w:rsidRPr="004C5C07">
        <w:t>Старшему судебному приставу</w:t>
      </w:r>
      <w:r w:rsidRPr="004C5C07">
        <w:br/>
        <w:t>[Наименование отдела судебных приставов]</w:t>
      </w:r>
      <w:r w:rsidRPr="004C5C07">
        <w:br/>
        <w:t>Адрес: [Адрес OСП]</w:t>
      </w:r>
    </w:p>
    <w:p w14:paraId="75D45812" w14:textId="77777777" w:rsidR="004C5C07" w:rsidRPr="004C5C07" w:rsidRDefault="004C5C07" w:rsidP="004C5C07">
      <w:pPr>
        <w:jc w:val="left"/>
      </w:pPr>
      <w:r w:rsidRPr="004C5C07">
        <w:rPr>
          <w:b/>
          <w:bCs/>
        </w:rPr>
        <w:t>Заявитель (Должник/Взыскатель):</w:t>
      </w:r>
      <w:r w:rsidRPr="004C5C07">
        <w:t xml:space="preserve"> [ФИО или наименование]</w:t>
      </w:r>
      <w:r w:rsidRPr="004C5C07">
        <w:br/>
        <w:t>Адрес: [Адрес места жительства/нахождения]</w:t>
      </w:r>
      <w:r w:rsidRPr="004C5C07">
        <w:br/>
        <w:t>Телефон: [Номер телефона]</w:t>
      </w:r>
      <w:r w:rsidRPr="004C5C07">
        <w:br/>
        <w:t>Электронная почта: [Адрес электронной почты]</w:t>
      </w:r>
    </w:p>
    <w:p w14:paraId="6E43A80B" w14:textId="77777777" w:rsidR="004C5C07" w:rsidRPr="004C5C07" w:rsidRDefault="004C5C07" w:rsidP="004C5C07">
      <w:pPr>
        <w:jc w:val="left"/>
      </w:pPr>
      <w:r w:rsidRPr="004C5C07">
        <w:rPr>
          <w:b/>
          <w:bCs/>
        </w:rPr>
        <w:t>Судебный пристав-исполнитель:</w:t>
      </w:r>
      <w:r w:rsidRPr="004C5C07">
        <w:t xml:space="preserve"> [ФИО пристава]</w:t>
      </w:r>
      <w:r w:rsidRPr="004C5C07">
        <w:br/>
        <w:t>[Наименование OСП]</w:t>
      </w:r>
    </w:p>
    <w:p w14:paraId="3492916D" w14:textId="77777777" w:rsidR="004C5C07" w:rsidRPr="004C5C07" w:rsidRDefault="004C5C07" w:rsidP="004C5C07">
      <w:pPr>
        <w:jc w:val="left"/>
      </w:pPr>
      <w:r w:rsidRPr="004C5C07">
        <w:rPr>
          <w:b/>
          <w:bCs/>
        </w:rPr>
        <w:t>Исполнительное производство:</w:t>
      </w:r>
      <w:r w:rsidRPr="004C5C07">
        <w:t xml:space="preserve"> № [Номер ИП]</w:t>
      </w:r>
    </w:p>
    <w:p w14:paraId="75E1DDEF" w14:textId="77777777" w:rsidR="004C5C07" w:rsidRPr="004C5C07" w:rsidRDefault="004C5C07" w:rsidP="004C5C07">
      <w:pPr>
        <w:jc w:val="center"/>
        <w:rPr>
          <w:b/>
          <w:bCs/>
        </w:rPr>
      </w:pPr>
      <w:r w:rsidRPr="004C5C07">
        <w:rPr>
          <w:b/>
          <w:bCs/>
        </w:rPr>
        <w:t>Жалоба</w:t>
      </w:r>
      <w:r w:rsidRPr="004C5C07">
        <w:rPr>
          <w:b/>
          <w:bCs/>
        </w:rPr>
        <w:br/>
        <w:t>на постановление судебного пристава-исполнителя о замене взыскателя</w:t>
      </w:r>
    </w:p>
    <w:p w14:paraId="750C03C5" w14:textId="77777777" w:rsidR="004C5C07" w:rsidRPr="004C5C07" w:rsidRDefault="004C5C07" w:rsidP="004C5C07">
      <w:r w:rsidRPr="004C5C07">
        <w:t>На исполнении в [Наименование OСП] находится исполнительное производство № [Номер ИП], возбужденное «__» ________ 20__ г. на основании исполнительного документа [Наименование и реквизиты документа], выданного [Наименование суда или органа], о взыскании с [ФИО/Наименование должника] в пользу [ФИО/Наименование первоначального взыскателя] денежных средств в размере [СУММА] руб.</w:t>
      </w:r>
    </w:p>
    <w:p w14:paraId="68F996C6" w14:textId="77777777" w:rsidR="004C5C07" w:rsidRPr="004C5C07" w:rsidRDefault="004C5C07" w:rsidP="004C5C07">
      <w:r w:rsidRPr="004C5C07">
        <w:t>«__» ________ 20__ г. судебным приставом-исполнителем [ФИО пристава] вынесено постановление о замене стороны исполнительного производства (взыскателя) на [ФИО/Наименование нового взыскателя].</w:t>
      </w:r>
    </w:p>
    <w:p w14:paraId="4A1A0DA9" w14:textId="77777777" w:rsidR="004C5C07" w:rsidRPr="004C5C07" w:rsidRDefault="004C5C07" w:rsidP="004C5C07">
      <w:r w:rsidRPr="004C5C07">
        <w:t>Считать указанное постановление законным нельзя по следующим основаниям.</w:t>
      </w:r>
    </w:p>
    <w:p w14:paraId="648ADD2A" w14:textId="77777777" w:rsidR="004C5C07" w:rsidRPr="004C5C07" w:rsidRDefault="004C5C07" w:rsidP="004C5C07">
      <w:r w:rsidRPr="004C5C07">
        <w:t>В соответствии со статьей 52 Федерального закона от 02.10.2007 № 229-ФЗ «Об исполнительном производстве» в случае выбытия одной из сторон исполнительного производства судебный пристав-исполнитель производит замену этой стороны ее правопреемником на основании судебного акта или акта другого органа.</w:t>
      </w:r>
    </w:p>
    <w:p w14:paraId="3E538D1E" w14:textId="77777777" w:rsidR="004C5C07" w:rsidRPr="004C5C07" w:rsidRDefault="004C5C07" w:rsidP="004C5C07">
      <w:r w:rsidRPr="004C5C07">
        <w:t>Однако суд решение о процессуальном правопреемстве по данному делу не принимал. Определение о замене взыскателя в судебном порядке не выносилось. Судебный пристав-исполнитель произвел замену стороны исключительно на основании договора уступки права требования (цессии) от «__» ________ 20__ г., что противоречит требованиям закона и превышает полномочия пристава.</w:t>
      </w:r>
    </w:p>
    <w:p w14:paraId="26599137" w14:textId="77777777" w:rsidR="004C5C07" w:rsidRPr="004C5C07" w:rsidRDefault="004C5C07" w:rsidP="004C5C07">
      <w:r w:rsidRPr="004C5C07">
        <w:t>Согласно разъяснениям Постановления Пленума Верховного Суда РФ от 17.11.2015 № 50, вопрос о процессуальном правопреемстве выбывшей стороны по исполнительному листу, выданному судом, подлежит разрешению только судом. Судебный пристав-исполнитель не наделен правом самостоятельно устанавливать процессуальное правопреемство при отсутствии определения суда.</w:t>
      </w:r>
    </w:p>
    <w:p w14:paraId="5524B23C" w14:textId="77777777" w:rsidR="004C5C07" w:rsidRPr="004C5C07" w:rsidRDefault="004C5C07" w:rsidP="004C5C07">
      <w:r w:rsidRPr="004C5C07">
        <w:t>Незаконная замена взыскателя нарушает права Заявителя, поскольку создает риск двойного взыскания либо исполнения обязательства ненадлежащему лицу.</w:t>
      </w:r>
    </w:p>
    <w:p w14:paraId="7BD69E08" w14:textId="77777777" w:rsidR="004C5C07" w:rsidRPr="004C5C07" w:rsidRDefault="004C5C07" w:rsidP="004C5C07">
      <w:r w:rsidRPr="004C5C07">
        <w:lastRenderedPageBreak/>
        <w:t>На основании изложенного, руководствуясь статьями 121, 122, 123 Федерального закона «Об исполнительном производстве»,</w:t>
      </w:r>
    </w:p>
    <w:p w14:paraId="73798ADF" w14:textId="77777777" w:rsidR="004C5C07" w:rsidRPr="004C5C07" w:rsidRDefault="004C5C07" w:rsidP="004C5C07">
      <w:pPr>
        <w:jc w:val="center"/>
      </w:pPr>
      <w:r w:rsidRPr="004C5C07">
        <w:rPr>
          <w:b/>
          <w:bCs/>
        </w:rPr>
        <w:t>ПРОШУ:</w:t>
      </w:r>
    </w:p>
    <w:p w14:paraId="18D1717E" w14:textId="77777777" w:rsidR="004C5C07" w:rsidRPr="004C5C07" w:rsidRDefault="004C5C07">
      <w:pPr>
        <w:numPr>
          <w:ilvl w:val="0"/>
          <w:numId w:val="1"/>
        </w:numPr>
      </w:pPr>
      <w:r w:rsidRPr="004C5C07">
        <w:t>Признать постановление судебного пристава-исполнителя [ФИО пристава] от «__» ________ 20__ г. о замене стороны исполнительного производства № [Номер ИП] недействительным и отменить его;</w:t>
      </w:r>
    </w:p>
    <w:p w14:paraId="35FBB894" w14:textId="77777777" w:rsidR="004C5C07" w:rsidRPr="004C5C07" w:rsidRDefault="004C5C07">
      <w:pPr>
        <w:numPr>
          <w:ilvl w:val="0"/>
          <w:numId w:val="1"/>
        </w:numPr>
      </w:pPr>
      <w:r w:rsidRPr="004C5C07">
        <w:t>Обязать судебного пристава-исполнителя совершить действия, направленные на устранение допущенных нарушений прав и законных интересов Заявителя.</w:t>
      </w:r>
    </w:p>
    <w:p w14:paraId="14E4DC63" w14:textId="77777777" w:rsidR="004C5C07" w:rsidRPr="004C5C07" w:rsidRDefault="004C5C07" w:rsidP="004C5C07">
      <w:r w:rsidRPr="004C5C07">
        <w:rPr>
          <w:b/>
          <w:bCs/>
        </w:rPr>
        <w:t>Приложения:</w:t>
      </w:r>
    </w:p>
    <w:p w14:paraId="2AE7748B" w14:textId="77777777" w:rsidR="004C5C07" w:rsidRPr="004C5C07" w:rsidRDefault="004C5C07">
      <w:pPr>
        <w:numPr>
          <w:ilvl w:val="0"/>
          <w:numId w:val="2"/>
        </w:numPr>
      </w:pPr>
      <w:r w:rsidRPr="004C5C07">
        <w:t>Копия оспариваемого постановления судебного пристава-исполнителя;</w:t>
      </w:r>
    </w:p>
    <w:p w14:paraId="0C6EC347" w14:textId="77777777" w:rsidR="004C5C07" w:rsidRPr="004C5C07" w:rsidRDefault="004C5C07">
      <w:pPr>
        <w:numPr>
          <w:ilvl w:val="0"/>
          <w:numId w:val="2"/>
        </w:numPr>
      </w:pPr>
      <w:r w:rsidRPr="004C5C07">
        <w:t>Копия постановления о возбуждении исполнительного производства;</w:t>
      </w:r>
    </w:p>
    <w:p w14:paraId="104638E9" w14:textId="77777777" w:rsidR="004C5C07" w:rsidRPr="004C5C07" w:rsidRDefault="004C5C07">
      <w:pPr>
        <w:numPr>
          <w:ilvl w:val="0"/>
          <w:numId w:val="2"/>
        </w:numPr>
      </w:pPr>
      <w:r w:rsidRPr="004C5C07">
        <w:t>Документы, подтверждающие дату получения оспариваемого постановления;</w:t>
      </w:r>
    </w:p>
    <w:p w14:paraId="71020C5F" w14:textId="77777777" w:rsidR="004C5C07" w:rsidRPr="004C5C07" w:rsidRDefault="004C5C07">
      <w:pPr>
        <w:numPr>
          <w:ilvl w:val="0"/>
          <w:numId w:val="2"/>
        </w:numPr>
      </w:pPr>
      <w:r w:rsidRPr="004C5C07">
        <w:t>Доверенность или иной документ, подтверждающий полномочия представителя (если подает представитель).</w:t>
      </w:r>
    </w:p>
    <w:p w14:paraId="76A18E85" w14:textId="77777777" w:rsidR="004C5C07" w:rsidRPr="004C5C07" w:rsidRDefault="004C5C07" w:rsidP="004C5C07">
      <w:r w:rsidRPr="004C5C07">
        <w:t>«__» ________ 20__ г.</w:t>
      </w:r>
    </w:p>
    <w:p w14:paraId="2EE587D1" w14:textId="77777777" w:rsidR="004C5C07" w:rsidRPr="004C5C07" w:rsidRDefault="004C5C07" w:rsidP="004C5C07">
      <w:r w:rsidRPr="004C5C07">
        <w:t>________________ / [Фамилия И.О.]</w:t>
      </w:r>
    </w:p>
    <w:p w14:paraId="0C96273E" w14:textId="1CC694FC" w:rsidR="0083247E" w:rsidRPr="004C5C07" w:rsidRDefault="0083247E" w:rsidP="004C5C07"/>
    <w:sectPr w:rsidR="0083247E" w:rsidRPr="004C5C07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024EF" w14:textId="77777777" w:rsidR="002128FA" w:rsidRDefault="002128FA" w:rsidP="00AA1082">
      <w:pPr>
        <w:spacing w:after="0" w:line="240" w:lineRule="auto"/>
      </w:pPr>
      <w:r>
        <w:separator/>
      </w:r>
    </w:p>
  </w:endnote>
  <w:endnote w:type="continuationSeparator" w:id="0">
    <w:p w14:paraId="3E575065" w14:textId="77777777" w:rsidR="002128FA" w:rsidRDefault="002128FA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2BD97" w14:textId="77777777" w:rsidR="002128FA" w:rsidRDefault="002128FA" w:rsidP="00AA1082">
      <w:pPr>
        <w:spacing w:after="0" w:line="240" w:lineRule="auto"/>
      </w:pPr>
      <w:r>
        <w:separator/>
      </w:r>
    </w:p>
  </w:footnote>
  <w:footnote w:type="continuationSeparator" w:id="0">
    <w:p w14:paraId="4B31C55F" w14:textId="77777777" w:rsidR="002128FA" w:rsidRDefault="002128FA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23FAC"/>
    <w:multiLevelType w:val="multilevel"/>
    <w:tmpl w:val="E38E8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D54C8E"/>
    <w:multiLevelType w:val="multilevel"/>
    <w:tmpl w:val="63A8B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479479">
    <w:abstractNumId w:val="1"/>
  </w:num>
  <w:num w:numId="2" w16cid:durableId="24176637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B3555"/>
    <w:rsid w:val="000C285E"/>
    <w:rsid w:val="000D675F"/>
    <w:rsid w:val="000E186D"/>
    <w:rsid w:val="00110694"/>
    <w:rsid w:val="001134CC"/>
    <w:rsid w:val="00124C52"/>
    <w:rsid w:val="00136CBC"/>
    <w:rsid w:val="001E0377"/>
    <w:rsid w:val="002128FA"/>
    <w:rsid w:val="002246DE"/>
    <w:rsid w:val="00227EAA"/>
    <w:rsid w:val="002337F8"/>
    <w:rsid w:val="00262D34"/>
    <w:rsid w:val="00290BE6"/>
    <w:rsid w:val="0029453C"/>
    <w:rsid w:val="002C49A2"/>
    <w:rsid w:val="002E72FD"/>
    <w:rsid w:val="00302C15"/>
    <w:rsid w:val="00313859"/>
    <w:rsid w:val="003332A2"/>
    <w:rsid w:val="003D025F"/>
    <w:rsid w:val="00415D01"/>
    <w:rsid w:val="00456FEF"/>
    <w:rsid w:val="00461B7D"/>
    <w:rsid w:val="00472E2F"/>
    <w:rsid w:val="00496319"/>
    <w:rsid w:val="004C5C07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C21A6"/>
    <w:rsid w:val="007C65A5"/>
    <w:rsid w:val="007E1463"/>
    <w:rsid w:val="0080471F"/>
    <w:rsid w:val="008057E1"/>
    <w:rsid w:val="0083238E"/>
    <w:rsid w:val="0083247E"/>
    <w:rsid w:val="00851E79"/>
    <w:rsid w:val="0085729C"/>
    <w:rsid w:val="008B7FBC"/>
    <w:rsid w:val="008D439D"/>
    <w:rsid w:val="00901596"/>
    <w:rsid w:val="00911C81"/>
    <w:rsid w:val="00A433C1"/>
    <w:rsid w:val="00A50AB7"/>
    <w:rsid w:val="00A665AD"/>
    <w:rsid w:val="00A95EF3"/>
    <w:rsid w:val="00A9773E"/>
    <w:rsid w:val="00AA026D"/>
    <w:rsid w:val="00AA1082"/>
    <w:rsid w:val="00AD0422"/>
    <w:rsid w:val="00B10717"/>
    <w:rsid w:val="00B35316"/>
    <w:rsid w:val="00B51C05"/>
    <w:rsid w:val="00B612B5"/>
    <w:rsid w:val="00B66532"/>
    <w:rsid w:val="00B67013"/>
    <w:rsid w:val="00B70196"/>
    <w:rsid w:val="00B74EDB"/>
    <w:rsid w:val="00B90F31"/>
    <w:rsid w:val="00B95C31"/>
    <w:rsid w:val="00BC6477"/>
    <w:rsid w:val="00BE1BCA"/>
    <w:rsid w:val="00BF3A88"/>
    <w:rsid w:val="00C669A3"/>
    <w:rsid w:val="00C87967"/>
    <w:rsid w:val="00C90091"/>
    <w:rsid w:val="00C916CE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33670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2026-08-09T18:58:00Z</dcterms:created>
  <dcterms:modified xsi:type="dcterms:W3CDTF">2026-08-09T18:58:00Z</dcterms:modified>
</cp:coreProperties>
</file>