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8725" w14:textId="77777777" w:rsidR="00AF26E5" w:rsidRPr="00AF26E5" w:rsidRDefault="00AF26E5" w:rsidP="00AF26E5">
      <w:pPr>
        <w:jc w:val="left"/>
      </w:pPr>
      <w:r w:rsidRPr="00AF26E5">
        <w:t>Руководителю Отделения Социального фонда России</w:t>
      </w:r>
      <w:r w:rsidRPr="00AF26E5">
        <w:br/>
        <w:t>по _____________________ области / краю / республике</w:t>
      </w:r>
      <w:r w:rsidRPr="00AF26E5">
        <w:br/>
        <w:t>Адрес: ___________________________________</w:t>
      </w:r>
    </w:p>
    <w:p w14:paraId="72568DF3" w14:textId="77777777" w:rsidR="00AF26E5" w:rsidRPr="00AF26E5" w:rsidRDefault="00AF26E5" w:rsidP="00AF26E5">
      <w:pPr>
        <w:jc w:val="left"/>
      </w:pPr>
      <w:r w:rsidRPr="00AF26E5">
        <w:rPr>
          <w:b/>
          <w:bCs/>
        </w:rPr>
        <w:t>Заявитель:</w:t>
      </w:r>
      <w:r w:rsidRPr="00AF26E5">
        <w:t xml:space="preserve"> [Фамилия, Имя, Отчество]</w:t>
      </w:r>
      <w:r w:rsidRPr="00AF26E5">
        <w:br/>
        <w:t>СНИЛС: ___________________________________</w:t>
      </w:r>
      <w:r w:rsidRPr="00AF26E5">
        <w:br/>
        <w:t>Адрес проживания: ________________________</w:t>
      </w:r>
      <w:r w:rsidRPr="00AF26E5">
        <w:br/>
        <w:t>Телефон: _________________________________</w:t>
      </w:r>
      <w:r w:rsidRPr="00AF26E5">
        <w:br/>
        <w:t>Электронная почта: ______________________</w:t>
      </w:r>
    </w:p>
    <w:p w14:paraId="7D9098B0" w14:textId="77777777" w:rsidR="00AF26E5" w:rsidRPr="00AF26E5" w:rsidRDefault="00AF26E5" w:rsidP="00AF26E5">
      <w:pPr>
        <w:jc w:val="center"/>
        <w:rPr>
          <w:b/>
          <w:bCs/>
        </w:rPr>
      </w:pPr>
      <w:r w:rsidRPr="00AF26E5">
        <w:rPr>
          <w:b/>
          <w:bCs/>
        </w:rPr>
        <w:t>ЖАЛОБА</w:t>
      </w:r>
      <w:r w:rsidRPr="00AF26E5">
        <w:rPr>
          <w:b/>
          <w:bCs/>
        </w:rPr>
        <w:br/>
        <w:t>на решение (действия, бездействие) должностных лиц Социального фонда России</w:t>
      </w:r>
    </w:p>
    <w:p w14:paraId="2F3E8A0E" w14:textId="77777777" w:rsidR="00AF26E5" w:rsidRPr="00AF26E5" w:rsidRDefault="00AF26E5" w:rsidP="00AF26E5">
      <w:r w:rsidRPr="00AF26E5">
        <w:t>«__» ________ 20__ года я обратился(</w:t>
      </w:r>
      <w:proofErr w:type="spellStart"/>
      <w:r w:rsidRPr="00AF26E5">
        <w:t>лась</w:t>
      </w:r>
      <w:proofErr w:type="spellEnd"/>
      <w:r w:rsidRPr="00AF26E5">
        <w:t>) в клиентскую службу Отделения Социального фонда России с заявлением о [укажите суть обращения: назначении пенсии, перерасчете размера пенсии, выплате пособия на детей, выдаче сертификата на материнский капитал].</w:t>
      </w:r>
    </w:p>
    <w:p w14:paraId="0D430724" w14:textId="77777777" w:rsidR="00AF26E5" w:rsidRPr="00AF26E5" w:rsidRDefault="00AF26E5" w:rsidP="00AF26E5">
      <w:r w:rsidRPr="00AF26E5">
        <w:t>Решением Отделения СФР № ___ от «__» ________ 20__ года мне было отказано в удовлетворении заявления (или: до настоящего времени ответ на заявление не предоставлен / выплата произведена в неполном объеме).</w:t>
      </w:r>
    </w:p>
    <w:p w14:paraId="5F75B190" w14:textId="77777777" w:rsidR="00AF26E5" w:rsidRPr="00AF26E5" w:rsidRDefault="00AF26E5" w:rsidP="00AF26E5">
      <w:r w:rsidRPr="00AF26E5">
        <w:t>Считаю указанное решение (действия, бездействие) незаконным и нарушающим мои права по следующим основаниям.</w:t>
      </w:r>
    </w:p>
    <w:p w14:paraId="4129D813" w14:textId="77777777" w:rsidR="00AF26E5" w:rsidRPr="00AF26E5" w:rsidRDefault="00AF26E5" w:rsidP="00AF26E5">
      <w:r w:rsidRPr="00AF26E5">
        <w:t>При вынесении решения орган СФР не учел следующие обстоятельства: [подробно опишите, в чем заключается ошибка, например: не засчитан период работы с «__» ________ 20__ г. по «__» ________ 20__ г. в организации, не учтены справки о заработке, неверно применен региональный коэффициент].</w:t>
      </w:r>
    </w:p>
    <w:p w14:paraId="7D5326EB" w14:textId="77777777" w:rsidR="00AF26E5" w:rsidRPr="00AF26E5" w:rsidRDefault="00AF26E5" w:rsidP="00AF26E5">
      <w:r w:rsidRPr="00AF26E5">
        <w:t xml:space="preserve">В соответствии со статьей 22 Федерального закона от 28.12.2013 № 400-ФЗ «О страховых пенсиях» страховая пенсия назначается со дня обращения за указанной пенсией. Согласно Федеральному закону от 27.07.2010 № 210-ФЗ «Об организации предоставления государственных и муниципальных услуг» решения и действия (бездействие) органа, предоставляющего государственную услугу, могут быть обжалованы </w:t>
      </w:r>
      <w:proofErr w:type="spellStart"/>
      <w:r w:rsidRPr="00AF26E5">
        <w:t>всудебном</w:t>
      </w:r>
      <w:proofErr w:type="spellEnd"/>
      <w:r w:rsidRPr="00AF26E5">
        <w:t xml:space="preserve"> и досудебном порядке.</w:t>
      </w:r>
    </w:p>
    <w:p w14:paraId="7A08F34A" w14:textId="77777777" w:rsidR="00AF26E5" w:rsidRPr="00AF26E5" w:rsidRDefault="00AF26E5" w:rsidP="00AF26E5">
      <w:r w:rsidRPr="00AF26E5">
        <w:t>Представленные мною документы полностью подтверждают право на [получение услуги / перерасчет / назначение выплаты], однако должностные лица фонда не дали им надлежащей правовой оценки.</w:t>
      </w:r>
    </w:p>
    <w:p w14:paraId="446A49B4" w14:textId="77777777" w:rsidR="00AF26E5" w:rsidRPr="00AF26E5" w:rsidRDefault="00AF26E5" w:rsidP="00AF26E5">
      <w:r w:rsidRPr="00AF26E5">
        <w:t>На основании изложенного, руководствуясь Федеральным законом от 27.07.2010 № 210-ФЗ,</w:t>
      </w:r>
    </w:p>
    <w:p w14:paraId="3C9A66EB" w14:textId="77777777" w:rsidR="00AF26E5" w:rsidRPr="00AF26E5" w:rsidRDefault="00AF26E5" w:rsidP="00AF26E5">
      <w:pPr>
        <w:jc w:val="center"/>
      </w:pPr>
      <w:r w:rsidRPr="00AF26E5">
        <w:rPr>
          <w:b/>
          <w:bCs/>
        </w:rPr>
        <w:t>ПРОШУ:</w:t>
      </w:r>
    </w:p>
    <w:p w14:paraId="0A6B07C3" w14:textId="77777777" w:rsidR="00AF26E5" w:rsidRPr="00AF26E5" w:rsidRDefault="00AF26E5" w:rsidP="00AF26E5">
      <w:pPr>
        <w:numPr>
          <w:ilvl w:val="0"/>
          <w:numId w:val="26"/>
        </w:numPr>
      </w:pPr>
      <w:r w:rsidRPr="00AF26E5">
        <w:t>признать решение Отделения СФР № ___ от «__» ________ 20__ года незаконным;</w:t>
      </w:r>
    </w:p>
    <w:p w14:paraId="471574C5" w14:textId="77777777" w:rsidR="00AF26E5" w:rsidRPr="00AF26E5" w:rsidRDefault="00AF26E5" w:rsidP="00AF26E5">
      <w:pPr>
        <w:numPr>
          <w:ilvl w:val="0"/>
          <w:numId w:val="26"/>
        </w:numPr>
      </w:pPr>
      <w:r w:rsidRPr="00AF26E5">
        <w:t>обязать Отделение СФР включить в пенсионный (страховой) стаж период работы с «__» ________ 20__ г. по «__» ________ 20__ г.;</w:t>
      </w:r>
    </w:p>
    <w:p w14:paraId="1D2D747F" w14:textId="77777777" w:rsidR="00AF26E5" w:rsidRPr="00AF26E5" w:rsidRDefault="00AF26E5" w:rsidP="00AF26E5">
      <w:pPr>
        <w:numPr>
          <w:ilvl w:val="0"/>
          <w:numId w:val="26"/>
        </w:numPr>
      </w:pPr>
      <w:r w:rsidRPr="00AF26E5">
        <w:t>произвести перерасчет размера пенсии (или выплат) с «__» ________ 20__ года;</w:t>
      </w:r>
    </w:p>
    <w:p w14:paraId="73DAF830" w14:textId="77777777" w:rsidR="00AF26E5" w:rsidRPr="00AF26E5" w:rsidRDefault="00AF26E5" w:rsidP="00AF26E5">
      <w:pPr>
        <w:numPr>
          <w:ilvl w:val="0"/>
          <w:numId w:val="26"/>
        </w:numPr>
      </w:pPr>
      <w:r w:rsidRPr="00AF26E5">
        <w:lastRenderedPageBreak/>
        <w:t>направить письменный ответ о результатах рассмотрения настоящей жалобы в установленный законом срок.</w:t>
      </w:r>
    </w:p>
    <w:p w14:paraId="3270314A" w14:textId="77777777" w:rsidR="00AF26E5" w:rsidRPr="00AF26E5" w:rsidRDefault="00AF26E5" w:rsidP="00AF26E5">
      <w:r w:rsidRPr="00AF26E5">
        <w:t>Приложения:</w:t>
      </w:r>
    </w:p>
    <w:p w14:paraId="151FB46F" w14:textId="77777777" w:rsidR="00AF26E5" w:rsidRPr="00AF26E5" w:rsidRDefault="00AF26E5" w:rsidP="00AF26E5">
      <w:pPr>
        <w:numPr>
          <w:ilvl w:val="0"/>
          <w:numId w:val="27"/>
        </w:numPr>
      </w:pPr>
      <w:r w:rsidRPr="00AF26E5">
        <w:t>копия решения Отделения СФР (при наличии);</w:t>
      </w:r>
    </w:p>
    <w:p w14:paraId="7C59C3E9" w14:textId="77777777" w:rsidR="00AF26E5" w:rsidRPr="00AF26E5" w:rsidRDefault="00AF26E5" w:rsidP="00AF26E5">
      <w:pPr>
        <w:numPr>
          <w:ilvl w:val="0"/>
          <w:numId w:val="27"/>
        </w:numPr>
      </w:pPr>
      <w:r w:rsidRPr="00AF26E5">
        <w:t>копия трудовой книжки или архивных справок;</w:t>
      </w:r>
    </w:p>
    <w:p w14:paraId="1ABDCDB0" w14:textId="77777777" w:rsidR="00AF26E5" w:rsidRPr="00AF26E5" w:rsidRDefault="00AF26E5" w:rsidP="00AF26E5">
      <w:pPr>
        <w:numPr>
          <w:ilvl w:val="0"/>
          <w:numId w:val="27"/>
        </w:numPr>
      </w:pPr>
      <w:r w:rsidRPr="00AF26E5">
        <w:t>копии документов, подтверждающих льготный или трудовой стаж;</w:t>
      </w:r>
    </w:p>
    <w:p w14:paraId="7E889F24" w14:textId="77777777" w:rsidR="00AF26E5" w:rsidRPr="00AF26E5" w:rsidRDefault="00AF26E5" w:rsidP="00AF26E5">
      <w:pPr>
        <w:numPr>
          <w:ilvl w:val="0"/>
          <w:numId w:val="27"/>
        </w:numPr>
      </w:pPr>
      <w:r w:rsidRPr="00AF26E5">
        <w:t>копия паспорта заявителя.</w:t>
      </w:r>
    </w:p>
    <w:p w14:paraId="5A4E2FD9" w14:textId="77777777" w:rsidR="00AF26E5" w:rsidRPr="00AF26E5" w:rsidRDefault="00AF26E5" w:rsidP="00AF26E5">
      <w:r w:rsidRPr="00AF26E5">
        <w:t>«__» ________ 20__ г.</w:t>
      </w:r>
    </w:p>
    <w:p w14:paraId="048E76C5" w14:textId="77777777" w:rsidR="00AF26E5" w:rsidRPr="00AF26E5" w:rsidRDefault="00AF26E5" w:rsidP="00AF26E5">
      <w:r w:rsidRPr="00AF26E5">
        <w:t>________________ / [Фамилия И.О.]</w:t>
      </w:r>
    </w:p>
    <w:p w14:paraId="040E965B" w14:textId="77777777" w:rsidR="0083247E" w:rsidRPr="00AF26E5" w:rsidRDefault="0083247E" w:rsidP="00AF26E5"/>
    <w:sectPr w:rsidR="0083247E" w:rsidRPr="00AF26E5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0170" w14:textId="77777777" w:rsidR="00105156" w:rsidRDefault="00105156" w:rsidP="00AA1082">
      <w:pPr>
        <w:spacing w:after="0" w:line="240" w:lineRule="auto"/>
      </w:pPr>
      <w:r>
        <w:separator/>
      </w:r>
    </w:p>
  </w:endnote>
  <w:endnote w:type="continuationSeparator" w:id="0">
    <w:p w14:paraId="4E4E79CD" w14:textId="77777777" w:rsidR="00105156" w:rsidRDefault="0010515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A72F" w14:textId="77777777" w:rsidR="00105156" w:rsidRDefault="00105156" w:rsidP="00AA1082">
      <w:pPr>
        <w:spacing w:after="0" w:line="240" w:lineRule="auto"/>
      </w:pPr>
      <w:r>
        <w:separator/>
      </w:r>
    </w:p>
  </w:footnote>
  <w:footnote w:type="continuationSeparator" w:id="0">
    <w:p w14:paraId="271064A0" w14:textId="77777777" w:rsidR="00105156" w:rsidRDefault="0010515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2"/>
  </w:num>
  <w:num w:numId="2" w16cid:durableId="1452941838">
    <w:abstractNumId w:val="9"/>
  </w:num>
  <w:num w:numId="3" w16cid:durableId="620452602">
    <w:abstractNumId w:val="23"/>
  </w:num>
  <w:num w:numId="4" w16cid:durableId="127937033">
    <w:abstractNumId w:val="19"/>
  </w:num>
  <w:num w:numId="5" w16cid:durableId="531455332">
    <w:abstractNumId w:val="25"/>
  </w:num>
  <w:num w:numId="6" w16cid:durableId="1099104971">
    <w:abstractNumId w:val="6"/>
  </w:num>
  <w:num w:numId="7" w16cid:durableId="1269124427">
    <w:abstractNumId w:val="18"/>
  </w:num>
  <w:num w:numId="8" w16cid:durableId="557205090">
    <w:abstractNumId w:val="4"/>
  </w:num>
  <w:num w:numId="9" w16cid:durableId="1463647699">
    <w:abstractNumId w:val="10"/>
  </w:num>
  <w:num w:numId="10" w16cid:durableId="673608733">
    <w:abstractNumId w:val="8"/>
  </w:num>
  <w:num w:numId="11" w16cid:durableId="1989937548">
    <w:abstractNumId w:val="17"/>
  </w:num>
  <w:num w:numId="12" w16cid:durableId="1773040737">
    <w:abstractNumId w:val="20"/>
  </w:num>
  <w:num w:numId="13" w16cid:durableId="1329289397">
    <w:abstractNumId w:val="22"/>
  </w:num>
  <w:num w:numId="14" w16cid:durableId="1313484984">
    <w:abstractNumId w:val="5"/>
  </w:num>
  <w:num w:numId="15" w16cid:durableId="1457869392">
    <w:abstractNumId w:val="15"/>
  </w:num>
  <w:num w:numId="16" w16cid:durableId="1197355343">
    <w:abstractNumId w:val="3"/>
  </w:num>
  <w:num w:numId="17" w16cid:durableId="1464885777">
    <w:abstractNumId w:val="11"/>
  </w:num>
  <w:num w:numId="18" w16cid:durableId="1104112483">
    <w:abstractNumId w:val="24"/>
  </w:num>
  <w:num w:numId="19" w16cid:durableId="145096879">
    <w:abstractNumId w:val="2"/>
  </w:num>
  <w:num w:numId="20" w16cid:durableId="643975361">
    <w:abstractNumId w:val="7"/>
  </w:num>
  <w:num w:numId="21" w16cid:durableId="852257610">
    <w:abstractNumId w:val="16"/>
  </w:num>
  <w:num w:numId="22" w16cid:durableId="36928319">
    <w:abstractNumId w:val="1"/>
  </w:num>
  <w:num w:numId="23" w16cid:durableId="970592668">
    <w:abstractNumId w:val="26"/>
  </w:num>
  <w:num w:numId="24" w16cid:durableId="1897163482">
    <w:abstractNumId w:val="13"/>
  </w:num>
  <w:num w:numId="25" w16cid:durableId="384062563">
    <w:abstractNumId w:val="21"/>
  </w:num>
  <w:num w:numId="26" w16cid:durableId="492839721">
    <w:abstractNumId w:val="14"/>
  </w:num>
  <w:num w:numId="27" w16cid:durableId="122972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6031"/>
    <w:rsid w:val="00050A28"/>
    <w:rsid w:val="00050C30"/>
    <w:rsid w:val="000C285E"/>
    <w:rsid w:val="000D675F"/>
    <w:rsid w:val="000E186D"/>
    <w:rsid w:val="00105156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F5BDE"/>
    <w:rsid w:val="00912571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2026-08-24T05:53:00Z</dcterms:created>
  <dcterms:modified xsi:type="dcterms:W3CDTF">2026-08-24T05:53:00Z</dcterms:modified>
</cp:coreProperties>
</file>