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0D54" w14:textId="77777777" w:rsidR="00262D34" w:rsidRPr="00262D34" w:rsidRDefault="00262D34" w:rsidP="00262D34">
      <w:pPr>
        <w:jc w:val="left"/>
      </w:pPr>
      <w:r w:rsidRPr="00262D34">
        <w:t>В Управление Роспотребнадзора по [субъект РФ]</w:t>
      </w:r>
      <w:r w:rsidRPr="00262D34">
        <w:br/>
        <w:t>Адрес: [адрес территориального управления]</w:t>
      </w:r>
    </w:p>
    <w:p w14:paraId="3A950670" w14:textId="77777777" w:rsidR="00262D34" w:rsidRPr="00262D34" w:rsidRDefault="00262D34" w:rsidP="00262D34">
      <w:pPr>
        <w:jc w:val="left"/>
      </w:pPr>
      <w:r w:rsidRPr="00262D34">
        <w:rPr>
          <w:b/>
          <w:bCs/>
        </w:rPr>
        <w:t>Заявитель:</w:t>
      </w:r>
      <w:r w:rsidRPr="00262D34">
        <w:t xml:space="preserve"> [ФИО полностью]</w:t>
      </w:r>
      <w:r w:rsidRPr="00262D34">
        <w:br/>
        <w:t>Адрес: [ваш адрес для ответа]</w:t>
      </w:r>
      <w:r w:rsidRPr="00262D34">
        <w:br/>
        <w:t>Телефон: [ваш номер телефона]</w:t>
      </w:r>
      <w:r w:rsidRPr="00262D34">
        <w:br/>
        <w:t xml:space="preserve">Электронная почта: [ваш </w:t>
      </w:r>
      <w:proofErr w:type="spellStart"/>
      <w:r w:rsidRPr="00262D34">
        <w:t>email</w:t>
      </w:r>
      <w:proofErr w:type="spellEnd"/>
      <w:r w:rsidRPr="00262D34">
        <w:t>]</w:t>
      </w:r>
    </w:p>
    <w:p w14:paraId="0224D600" w14:textId="77777777" w:rsidR="00262D34" w:rsidRPr="00262D34" w:rsidRDefault="00262D34" w:rsidP="00262D34">
      <w:pPr>
        <w:jc w:val="center"/>
        <w:rPr>
          <w:b/>
          <w:bCs/>
        </w:rPr>
      </w:pPr>
      <w:r w:rsidRPr="00262D34">
        <w:rPr>
          <w:b/>
          <w:bCs/>
        </w:rPr>
        <w:t>Жалоба на нарушение прав потребителя</w:t>
      </w:r>
    </w:p>
    <w:p w14:paraId="5A327346" w14:textId="77777777" w:rsidR="00262D34" w:rsidRPr="00262D34" w:rsidRDefault="00262D34" w:rsidP="00262D34">
      <w:r w:rsidRPr="00262D34">
        <w:t>«__» ________ 20__ г. между мной и [Наименование организации или ИП] (далее — Исполнитель/Продавец) был заключен договор № [номер] (или совершен факт покупки товара/услуги), что подтверждается [чек, квитанция, договор].</w:t>
      </w:r>
    </w:p>
    <w:p w14:paraId="5C7D23E4" w14:textId="77777777" w:rsidR="00262D34" w:rsidRPr="00262D34" w:rsidRDefault="00262D34" w:rsidP="00262D34">
      <w:r w:rsidRPr="00262D34">
        <w:t>В процессе исполнения обязательств со стороны Исполнителя/Продавца были допущены следующие нарушения: [подробно опишите, что именно произошло, например: отказ в возврате денег, навязывание страховки, некачественный товар, нарушение сроков]. Данные обстоятельства подтверждаются [перечислите доказательства: фото, переписка, акты].</w:t>
      </w:r>
    </w:p>
    <w:p w14:paraId="47D6BC0B" w14:textId="77777777" w:rsidR="00262D34" w:rsidRPr="00262D34" w:rsidRDefault="00262D34" w:rsidP="00262D34">
      <w:r w:rsidRPr="00262D34">
        <w:t>Считаю, что действия Исполнителя/Продавца нарушают требования Закона РФ от 07.02.1992 № 2300-1 «О защите прав потребителей», в частности статьи [укажите номера статей, если знаете, например, ст. 4, 10, 18 или 28].</w:t>
      </w:r>
    </w:p>
    <w:p w14:paraId="13F8C026" w14:textId="77777777" w:rsidR="00262D34" w:rsidRPr="00262D34" w:rsidRDefault="00262D34" w:rsidP="00262D34">
      <w:r w:rsidRPr="00262D34">
        <w:t>На основании изложенного, руководствуясь Федеральным законом от 02.05.2006 № 59-ФЗ «О порядке рассмотрения обращений граждан Российской Федерации» и Положением о Федеральной службе по надзору в сфере защиты прав потребителей и благополучия человека,</w:t>
      </w:r>
    </w:p>
    <w:p w14:paraId="48F03697" w14:textId="77777777" w:rsidR="00262D34" w:rsidRPr="00262D34" w:rsidRDefault="00262D34" w:rsidP="00262D34">
      <w:r w:rsidRPr="00262D34">
        <w:rPr>
          <w:b/>
          <w:bCs/>
        </w:rPr>
        <w:t>ПРОШУ:</w:t>
      </w:r>
    </w:p>
    <w:p w14:paraId="426B0EF4" w14:textId="77777777" w:rsidR="00262D34" w:rsidRPr="00262D34" w:rsidRDefault="00262D34" w:rsidP="00262D34">
      <w:pPr>
        <w:numPr>
          <w:ilvl w:val="0"/>
          <w:numId w:val="19"/>
        </w:numPr>
      </w:pPr>
      <w:r w:rsidRPr="00262D34">
        <w:t>провести проверку по указанным фактам нарушения законодательства;</w:t>
      </w:r>
    </w:p>
    <w:p w14:paraId="20298727" w14:textId="77777777" w:rsidR="00262D34" w:rsidRPr="00262D34" w:rsidRDefault="00262D34" w:rsidP="00262D34">
      <w:pPr>
        <w:numPr>
          <w:ilvl w:val="0"/>
          <w:numId w:val="19"/>
        </w:numPr>
      </w:pPr>
      <w:r w:rsidRPr="00262D34">
        <w:t>принять меры административного воздействия к виновным лицам;</w:t>
      </w:r>
    </w:p>
    <w:p w14:paraId="743294D8" w14:textId="77777777" w:rsidR="00262D34" w:rsidRPr="00262D34" w:rsidRDefault="00262D34" w:rsidP="00262D34">
      <w:pPr>
        <w:numPr>
          <w:ilvl w:val="0"/>
          <w:numId w:val="19"/>
        </w:numPr>
      </w:pPr>
      <w:r w:rsidRPr="00262D34">
        <w:t>выдать предписание об устранении выявленных нарушений;</w:t>
      </w:r>
    </w:p>
    <w:p w14:paraId="53850CB7" w14:textId="77777777" w:rsidR="00262D34" w:rsidRPr="00262D34" w:rsidRDefault="00262D34" w:rsidP="00262D34">
      <w:pPr>
        <w:numPr>
          <w:ilvl w:val="0"/>
          <w:numId w:val="19"/>
        </w:numPr>
      </w:pPr>
      <w:r w:rsidRPr="00262D34">
        <w:t>содействовать в защите моих прав, в том числе, при необходимости, подать иск в суд в защиту неопределенного круга потребителей.</w:t>
      </w:r>
    </w:p>
    <w:p w14:paraId="3245B833" w14:textId="77777777" w:rsidR="00262D34" w:rsidRPr="00262D34" w:rsidRDefault="00262D34" w:rsidP="00262D34">
      <w:r w:rsidRPr="00262D34">
        <w:t>Приложения:</w:t>
      </w:r>
    </w:p>
    <w:p w14:paraId="37B84FB3" w14:textId="77777777" w:rsidR="00262D34" w:rsidRPr="00262D34" w:rsidRDefault="00262D34" w:rsidP="00262D34">
      <w:pPr>
        <w:numPr>
          <w:ilvl w:val="0"/>
          <w:numId w:val="20"/>
        </w:numPr>
      </w:pPr>
      <w:r w:rsidRPr="00262D34">
        <w:t>Копия договора (при наличии);</w:t>
      </w:r>
    </w:p>
    <w:p w14:paraId="34D65155" w14:textId="77777777" w:rsidR="00262D34" w:rsidRPr="00262D34" w:rsidRDefault="00262D34" w:rsidP="00262D34">
      <w:pPr>
        <w:numPr>
          <w:ilvl w:val="0"/>
          <w:numId w:val="20"/>
        </w:numPr>
      </w:pPr>
      <w:r w:rsidRPr="00262D34">
        <w:t>Копия кассового чека или иного документа об оплате;</w:t>
      </w:r>
    </w:p>
    <w:p w14:paraId="1CFAF269" w14:textId="77777777" w:rsidR="00262D34" w:rsidRPr="00262D34" w:rsidRDefault="00262D34" w:rsidP="00262D34">
      <w:pPr>
        <w:numPr>
          <w:ilvl w:val="0"/>
          <w:numId w:val="20"/>
        </w:numPr>
      </w:pPr>
      <w:r w:rsidRPr="00262D34">
        <w:t>Копия ранее направленной претензии и ответа на нее (при наличии);</w:t>
      </w:r>
    </w:p>
    <w:p w14:paraId="62327963" w14:textId="77777777" w:rsidR="00262D34" w:rsidRPr="00262D34" w:rsidRDefault="00262D34" w:rsidP="00262D34">
      <w:pPr>
        <w:numPr>
          <w:ilvl w:val="0"/>
          <w:numId w:val="20"/>
        </w:numPr>
      </w:pPr>
      <w:r w:rsidRPr="00262D34">
        <w:t>Фотоматериалы, скриншоты переписки или иные доказательства.</w:t>
      </w:r>
    </w:p>
    <w:p w14:paraId="4567C399" w14:textId="77777777" w:rsidR="00262D34" w:rsidRPr="00262D34" w:rsidRDefault="00262D34" w:rsidP="00262D34">
      <w:r w:rsidRPr="00262D34">
        <w:t>«__» ________ 20__ г.</w:t>
      </w:r>
    </w:p>
    <w:p w14:paraId="0C96273E" w14:textId="35DE4F86" w:rsidR="0083247E" w:rsidRPr="00262D34" w:rsidRDefault="00262D34" w:rsidP="00262D34">
      <w:r w:rsidRPr="00262D34">
        <w:t>________________ / [Фамилия И.О.]</w:t>
      </w:r>
    </w:p>
    <w:sectPr w:rsidR="0083247E" w:rsidRPr="00262D3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8598" w14:textId="77777777" w:rsidR="00901596" w:rsidRDefault="00901596" w:rsidP="00AA1082">
      <w:pPr>
        <w:spacing w:after="0" w:line="240" w:lineRule="auto"/>
      </w:pPr>
      <w:r>
        <w:separator/>
      </w:r>
    </w:p>
  </w:endnote>
  <w:endnote w:type="continuationSeparator" w:id="0">
    <w:p w14:paraId="62D96903" w14:textId="77777777" w:rsidR="00901596" w:rsidRDefault="0090159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791DE" w14:textId="77777777" w:rsidR="00901596" w:rsidRDefault="00901596" w:rsidP="00AA1082">
      <w:pPr>
        <w:spacing w:after="0" w:line="240" w:lineRule="auto"/>
      </w:pPr>
      <w:r>
        <w:separator/>
      </w:r>
    </w:p>
  </w:footnote>
  <w:footnote w:type="continuationSeparator" w:id="0">
    <w:p w14:paraId="5C913237" w14:textId="77777777" w:rsidR="00901596" w:rsidRDefault="0090159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2"/>
  </w:num>
  <w:num w:numId="2" w16cid:durableId="1452941838">
    <w:abstractNumId w:val="6"/>
  </w:num>
  <w:num w:numId="3" w16cid:durableId="973607643">
    <w:abstractNumId w:val="14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3"/>
  </w:num>
  <w:num w:numId="7" w16cid:durableId="1812361597">
    <w:abstractNumId w:val="1"/>
  </w:num>
  <w:num w:numId="8" w16cid:durableId="389576680">
    <w:abstractNumId w:val="8"/>
  </w:num>
  <w:num w:numId="9" w16cid:durableId="1339429729">
    <w:abstractNumId w:val="11"/>
  </w:num>
  <w:num w:numId="10" w16cid:durableId="174347891">
    <w:abstractNumId w:val="0"/>
  </w:num>
  <w:num w:numId="11" w16cid:durableId="1279028447">
    <w:abstractNumId w:val="9"/>
  </w:num>
  <w:num w:numId="12" w16cid:durableId="1706173077">
    <w:abstractNumId w:val="15"/>
  </w:num>
  <w:num w:numId="13" w16cid:durableId="330641445">
    <w:abstractNumId w:val="16"/>
  </w:num>
  <w:num w:numId="14" w16cid:durableId="597102246">
    <w:abstractNumId w:val="17"/>
  </w:num>
  <w:num w:numId="15" w16cid:durableId="247010532">
    <w:abstractNumId w:val="5"/>
  </w:num>
  <w:num w:numId="16" w16cid:durableId="498227888">
    <w:abstractNumId w:val="7"/>
  </w:num>
  <w:num w:numId="17" w16cid:durableId="39939590">
    <w:abstractNumId w:val="19"/>
  </w:num>
  <w:num w:numId="18" w16cid:durableId="458300837">
    <w:abstractNumId w:val="4"/>
  </w:num>
  <w:num w:numId="19" w16cid:durableId="1896044014">
    <w:abstractNumId w:val="10"/>
  </w:num>
  <w:num w:numId="20" w16cid:durableId="15515712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2026-07-04T20:15:00Z</dcterms:created>
  <dcterms:modified xsi:type="dcterms:W3CDTF">2026-07-04T20:15:00Z</dcterms:modified>
</cp:coreProperties>
</file>