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E169A" w14:textId="77777777" w:rsidR="00A65208" w:rsidRPr="00A65208" w:rsidRDefault="00A65208" w:rsidP="00736CBB">
      <w:pPr>
        <w:jc w:val="left"/>
      </w:pPr>
      <w:r w:rsidRPr="00A65208">
        <w:t>В Управление Федеральной налоговой службы по [наименование региона]</w:t>
      </w:r>
      <w:r w:rsidRPr="00A65208">
        <w:br/>
        <w:t>Адрес: [адрес УФНС]</w:t>
      </w:r>
    </w:p>
    <w:p w14:paraId="7CD5F812" w14:textId="77777777" w:rsidR="00A65208" w:rsidRPr="00A65208" w:rsidRDefault="00A65208" w:rsidP="00736CBB">
      <w:pPr>
        <w:jc w:val="left"/>
      </w:pPr>
      <w:r w:rsidRPr="00A65208">
        <w:t>Через: Межрайонную ИФНС России № [номер] по [наименование региона]</w:t>
      </w:r>
      <w:r w:rsidRPr="00A65208">
        <w:br/>
        <w:t>Адрес: [адрес ИФНС]</w:t>
      </w:r>
    </w:p>
    <w:p w14:paraId="379ABA7C" w14:textId="77777777" w:rsidR="00A65208" w:rsidRPr="00A65208" w:rsidRDefault="00A65208" w:rsidP="00736CBB">
      <w:pPr>
        <w:jc w:val="left"/>
      </w:pPr>
      <w:r w:rsidRPr="00A65208">
        <w:rPr>
          <w:b/>
          <w:bCs/>
        </w:rPr>
        <w:t>Заявитель:</w:t>
      </w:r>
      <w:r w:rsidRPr="00A65208">
        <w:t xml:space="preserve"> [ФИО или наименование организации]</w:t>
      </w:r>
      <w:r w:rsidRPr="00A65208">
        <w:br/>
        <w:t>ОГРН/ОГРНИП: [номер, если применимо]</w:t>
      </w:r>
      <w:r w:rsidRPr="00A65208">
        <w:br/>
        <w:t>ИНН: [номер]</w:t>
      </w:r>
      <w:r w:rsidRPr="00A65208">
        <w:br/>
        <w:t>Адрес: [индекс, адрес местонахождения/жительства]</w:t>
      </w:r>
      <w:r w:rsidRPr="00A65208">
        <w:br/>
        <w:t>Телефон: [номер телефона]</w:t>
      </w:r>
      <w:r w:rsidRPr="00A65208">
        <w:br/>
        <w:t>Электронная почта: [адрес электронной почты]</w:t>
      </w:r>
    </w:p>
    <w:p w14:paraId="45F0E8E9" w14:textId="77777777" w:rsidR="00A65208" w:rsidRPr="00736CBB" w:rsidRDefault="00A65208" w:rsidP="00736CBB">
      <w:pPr>
        <w:jc w:val="center"/>
        <w:rPr>
          <w:b/>
          <w:bCs/>
        </w:rPr>
      </w:pPr>
      <w:r w:rsidRPr="00736CBB">
        <w:rPr>
          <w:b/>
          <w:bCs/>
        </w:rPr>
        <w:t>ЖАЛОБА</w:t>
      </w:r>
      <w:r w:rsidRPr="00736CBB">
        <w:rPr>
          <w:b/>
          <w:bCs/>
        </w:rPr>
        <w:br/>
        <w:t>на решение об отказе в государственной регистрации</w:t>
      </w:r>
    </w:p>
    <w:p w14:paraId="4623FF85" w14:textId="77777777" w:rsidR="00A65208" w:rsidRPr="00A65208" w:rsidRDefault="00A65208" w:rsidP="00A65208">
      <w:r w:rsidRPr="00A65208">
        <w:t>«__» ________ 20__ г. Заявителем в Межрайонную ИФНС России № [номер] по [наименование региона] (далее — регистрирующий орган) был представлен комплект документов для государственной регистрации [указать вид регистрации: создания юридического лица / внесения изменений в ЕГРЮЛ / регистрации ИП].</w:t>
      </w:r>
    </w:p>
    <w:p w14:paraId="6E0E7917" w14:textId="77777777" w:rsidR="00A65208" w:rsidRPr="00A65208" w:rsidRDefault="00A65208" w:rsidP="00A65208">
      <w:r w:rsidRPr="00A65208">
        <w:t>Документам был присвоен входящий номер [номер входящего заявления].</w:t>
      </w:r>
    </w:p>
    <w:p w14:paraId="3C485726" w14:textId="77777777" w:rsidR="00A65208" w:rsidRPr="00A65208" w:rsidRDefault="00A65208" w:rsidP="00A65208">
      <w:r w:rsidRPr="00A65208">
        <w:t>«__» ________ 20__ г. Регистрирующим органом вынесено решение № [номер решения] об отказе в государственной регистрации по основаниям, предусмотренным подпунктом [указать букву] пункта 1 статьи 23 Федерального закона от 08.08.2001 № 129-ФЗ «О государственной регистрации юридических лиц и индивидуальных предпринимателей».</w:t>
      </w:r>
    </w:p>
    <w:p w14:paraId="3E4426F2" w14:textId="77777777" w:rsidR="00A65208" w:rsidRPr="00A65208" w:rsidRDefault="00A65208" w:rsidP="00A65208">
      <w:r w:rsidRPr="00A65208">
        <w:t>В качестве основания для отказа регистрирующий орган указал: [кратко изложить причину отказа из решения ИФНС, например: непредставление необходимых документов, недостоверность адреса местонахождения и т.д.].</w:t>
      </w:r>
    </w:p>
    <w:p w14:paraId="5796D918" w14:textId="77777777" w:rsidR="00A65208" w:rsidRPr="00A65208" w:rsidRDefault="00A65208" w:rsidP="00A65208">
      <w:r w:rsidRPr="00A65208">
        <w:t>Заявитель считает указанное решение об отказе в государственной регистрации неправомерным и нарушающим его права по следующим основаниям.</w:t>
      </w:r>
    </w:p>
    <w:p w14:paraId="51135CFD" w14:textId="77777777" w:rsidR="00A65208" w:rsidRPr="00A65208" w:rsidRDefault="00A65208" w:rsidP="00A65208">
      <w:r w:rsidRPr="00A65208">
        <w:t>В соответствии с пунктом 1 статьи 23 Федерального закона № 129-ФЗ отказ в государственной регистрации допускается исключительно в случаях, строго предусмотренных указанной нормой.</w:t>
      </w:r>
    </w:p>
    <w:p w14:paraId="6EE325A2" w14:textId="77777777" w:rsidR="00A65208" w:rsidRPr="00A65208" w:rsidRDefault="00A65208" w:rsidP="00A65208">
      <w:r w:rsidRPr="00A65208">
        <w:t>Основание отказа, указанное регистрирующим органом, не соответствует фактическим обстоятельствам, поскольку Заявителем были выполнены все требования законодательства, а именно: [подробно описать правовую позицию, указать на представленные документы, подтверждающие юридическую чистоту действия, например: договор аренды, гарантийное письмо, протокол решения и т.д.].</w:t>
      </w:r>
    </w:p>
    <w:p w14:paraId="1B279BE2" w14:textId="77777777" w:rsidR="00A65208" w:rsidRPr="00A65208" w:rsidRDefault="00A65208" w:rsidP="00A65208">
      <w:r w:rsidRPr="00A65208">
        <w:t>Таким образом, у регистрирующего органа отсутствовали законные основания для принятия решения об отказе в государственной регистрации.</w:t>
      </w:r>
    </w:p>
    <w:p w14:paraId="5993F375" w14:textId="77777777" w:rsidR="00A65208" w:rsidRPr="00A65208" w:rsidRDefault="00A65208" w:rsidP="00A65208">
      <w:r w:rsidRPr="00A65208">
        <w:lastRenderedPageBreak/>
        <w:t>На основании изложенного, руководствуясь статьями 25.1, 25.2, 25.5, 25.6 Федерального закона от 08.08.2001 № 129-ФЗ «О государственной регистрации юридических лиц и индивидуальных предпринимателей»,</w:t>
      </w:r>
    </w:p>
    <w:p w14:paraId="1BEFBEDA" w14:textId="77777777" w:rsidR="00A65208" w:rsidRPr="00736CBB" w:rsidRDefault="00A65208" w:rsidP="00736CBB">
      <w:pPr>
        <w:jc w:val="center"/>
        <w:rPr>
          <w:b/>
          <w:bCs/>
        </w:rPr>
      </w:pPr>
      <w:r w:rsidRPr="00736CBB">
        <w:rPr>
          <w:b/>
          <w:bCs/>
        </w:rPr>
        <w:t>ПРОШУ:</w:t>
      </w:r>
    </w:p>
    <w:p w14:paraId="57796186" w14:textId="77777777" w:rsidR="00A65208" w:rsidRPr="00A65208" w:rsidRDefault="00A65208" w:rsidP="00A65208">
      <w:r w:rsidRPr="00A65208">
        <w:t>1. Отменить решение Межрайонной ИФНС России № [номер] по [наименование региона] от «__» ________ 20__ г. № [номер решения] об отказе в государственной регистрации.</w:t>
      </w:r>
    </w:p>
    <w:p w14:paraId="669F3196" w14:textId="77777777" w:rsidR="00A65208" w:rsidRPr="00A65208" w:rsidRDefault="00A65208" w:rsidP="00A65208">
      <w:r w:rsidRPr="00A65208">
        <w:t>2. Обязать Межрайонную ИФНС России № [номер] по [наименование региона] осуществить государственную регистрацию по заявлению от «__» ________ 20__ г. № [номер заявления].</w:t>
      </w:r>
    </w:p>
    <w:p w14:paraId="043E3484" w14:textId="77777777" w:rsidR="00A65208" w:rsidRPr="00A65208" w:rsidRDefault="00A65208" w:rsidP="00A65208">
      <w:r w:rsidRPr="00A65208">
        <w:t>Приложения:</w:t>
      </w:r>
    </w:p>
    <w:p w14:paraId="61716A71" w14:textId="77777777" w:rsidR="00A65208" w:rsidRPr="00A65208" w:rsidRDefault="00A65208" w:rsidP="00A65208">
      <w:r w:rsidRPr="00A65208">
        <w:t>1. Копия решения об отказе в государственной регистрации от «__» ________ 20__ г. № [номер];</w:t>
      </w:r>
      <w:r w:rsidRPr="00A65208">
        <w:br/>
        <w:t>2. Копии документов, подтверждающих обоснованность доводов Заявителя (договор аренды, гарантийное письмо, документы на право собственности и т.д.);</w:t>
      </w:r>
      <w:r w:rsidRPr="00A65208">
        <w:br/>
        <w:t>3. Документ, подтверждающий полномочия представителя (если жалоба подается представителем).</w:t>
      </w:r>
    </w:p>
    <w:p w14:paraId="570D5D9F" w14:textId="77777777" w:rsidR="00A65208" w:rsidRPr="00A65208" w:rsidRDefault="00A65208" w:rsidP="00A65208">
      <w:r w:rsidRPr="00A65208">
        <w:t>«__» ________ 20__ г.</w:t>
      </w:r>
    </w:p>
    <w:p w14:paraId="36CD7E2B" w14:textId="77777777" w:rsidR="00A65208" w:rsidRPr="00A65208" w:rsidRDefault="00A65208" w:rsidP="00A65208">
      <w:r w:rsidRPr="00A65208">
        <w:t>________________ / [Фамилия И.О.]</w:t>
      </w:r>
    </w:p>
    <w:p w14:paraId="040E965B" w14:textId="77777777" w:rsidR="0083247E" w:rsidRPr="00A65208" w:rsidRDefault="0083247E" w:rsidP="00A65208"/>
    <w:sectPr w:rsidR="0083247E" w:rsidRPr="00A6520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9E08" w14:textId="77777777" w:rsidR="004E2711" w:rsidRDefault="004E2711" w:rsidP="00AA1082">
      <w:pPr>
        <w:spacing w:after="0" w:line="240" w:lineRule="auto"/>
      </w:pPr>
      <w:r>
        <w:separator/>
      </w:r>
    </w:p>
  </w:endnote>
  <w:endnote w:type="continuationSeparator" w:id="0">
    <w:p w14:paraId="5A2D0CE3" w14:textId="77777777" w:rsidR="004E2711" w:rsidRDefault="004E271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B559" w14:textId="77777777" w:rsidR="004E2711" w:rsidRDefault="004E2711" w:rsidP="00AA1082">
      <w:pPr>
        <w:spacing w:after="0" w:line="240" w:lineRule="auto"/>
      </w:pPr>
      <w:r>
        <w:separator/>
      </w:r>
    </w:p>
  </w:footnote>
  <w:footnote w:type="continuationSeparator" w:id="0">
    <w:p w14:paraId="123CE862" w14:textId="77777777" w:rsidR="004E2711" w:rsidRDefault="004E271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1"/>
  </w:num>
  <w:num w:numId="4" w16cid:durableId="127937033">
    <w:abstractNumId w:val="8"/>
  </w:num>
  <w:num w:numId="5" w16cid:durableId="531455332">
    <w:abstractNumId w:val="12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  <w:num w:numId="13" w16cid:durableId="132928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456FEF"/>
    <w:rsid w:val="00461B7D"/>
    <w:rsid w:val="00472E2F"/>
    <w:rsid w:val="004E2711"/>
    <w:rsid w:val="004F2C3F"/>
    <w:rsid w:val="00504D90"/>
    <w:rsid w:val="00536156"/>
    <w:rsid w:val="00657808"/>
    <w:rsid w:val="00663857"/>
    <w:rsid w:val="00675063"/>
    <w:rsid w:val="00736CBB"/>
    <w:rsid w:val="00790DDC"/>
    <w:rsid w:val="007E1463"/>
    <w:rsid w:val="008057E1"/>
    <w:rsid w:val="0083238E"/>
    <w:rsid w:val="0083247E"/>
    <w:rsid w:val="008D439D"/>
    <w:rsid w:val="008F5BDE"/>
    <w:rsid w:val="00912571"/>
    <w:rsid w:val="00A65208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2026-08-12T05:04:00Z</dcterms:created>
  <dcterms:modified xsi:type="dcterms:W3CDTF">2026-08-12T05:04:00Z</dcterms:modified>
</cp:coreProperties>
</file>