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54B5" w14:textId="77777777" w:rsidR="00ED4D6C" w:rsidRPr="00ED4D6C" w:rsidRDefault="00ED4D6C" w:rsidP="00ED4D6C">
      <w:pPr>
        <w:jc w:val="left"/>
      </w:pPr>
      <w:r w:rsidRPr="00ED4D6C">
        <w:t>Руководителю ветеринарной клиники [Наименование]</w:t>
      </w:r>
      <w:r w:rsidRPr="00ED4D6C">
        <w:br/>
        <w:t>Адрес: [Юридический адрес клиники]</w:t>
      </w:r>
      <w:r w:rsidRPr="00ED4D6C">
        <w:br/>
        <w:t>В Управление Роспотребнадзора по [Регион]</w:t>
      </w:r>
    </w:p>
    <w:p w14:paraId="017D805F" w14:textId="77777777" w:rsidR="00ED4D6C" w:rsidRPr="00ED4D6C" w:rsidRDefault="00ED4D6C" w:rsidP="00ED4D6C">
      <w:pPr>
        <w:jc w:val="left"/>
      </w:pPr>
      <w:r w:rsidRPr="00ED4D6C">
        <w:rPr>
          <w:b/>
          <w:bCs/>
        </w:rPr>
        <w:t>Отправитель:</w:t>
      </w:r>
      <w:r w:rsidRPr="00ED4D6C">
        <w:t xml:space="preserve"> [ФИО владельца]</w:t>
      </w:r>
      <w:r w:rsidRPr="00ED4D6C">
        <w:br/>
        <w:t>Адрес: [Ваш адрес для корреспонденции]</w:t>
      </w:r>
      <w:r w:rsidRPr="00ED4D6C">
        <w:br/>
        <w:t>Телефон: [Ваш номер телефона]</w:t>
      </w:r>
      <w:r w:rsidRPr="00ED4D6C">
        <w:br/>
        <w:t xml:space="preserve">Электронная почта: [Ваш </w:t>
      </w:r>
      <w:proofErr w:type="spellStart"/>
      <w:r w:rsidRPr="00ED4D6C">
        <w:t>e-mail</w:t>
      </w:r>
      <w:proofErr w:type="spellEnd"/>
      <w:r w:rsidRPr="00ED4D6C">
        <w:t>]</w:t>
      </w:r>
    </w:p>
    <w:p w14:paraId="46B25D1B" w14:textId="77777777" w:rsidR="00ED4D6C" w:rsidRPr="00ED4D6C" w:rsidRDefault="00ED4D6C" w:rsidP="00ED4D6C">
      <w:pPr>
        <w:jc w:val="center"/>
        <w:rPr>
          <w:b/>
          <w:bCs/>
        </w:rPr>
      </w:pPr>
      <w:r w:rsidRPr="00ED4D6C">
        <w:rPr>
          <w:b/>
          <w:bCs/>
        </w:rPr>
        <w:t>Жалоба на некачественное оказание ветеринарных услуг</w:t>
      </w:r>
    </w:p>
    <w:p w14:paraId="43AAAF2C" w14:textId="77777777" w:rsidR="00ED4D6C" w:rsidRPr="00ED4D6C" w:rsidRDefault="00ED4D6C" w:rsidP="00ED4D6C">
      <w:r w:rsidRPr="00ED4D6C">
        <w:t>«__» ________ 20__ г. между мной и ветеринарной клиникой [Название] был заключен договор на оказание платных ветеринарных услуг № [Номер] в отношении принадлежащего мне животного [Вид, порода, кличка].</w:t>
      </w:r>
    </w:p>
    <w:p w14:paraId="060F128A" w14:textId="77777777" w:rsidR="00ED4D6C" w:rsidRPr="00ED4D6C" w:rsidRDefault="00ED4D6C" w:rsidP="00ED4D6C">
      <w:r w:rsidRPr="00ED4D6C">
        <w:t>Согласно условиям договора и ст. 4 Закона РФ «О защите прав потребителей», исполнитель обязан оказать услугу, качество которой соответствует договору и обычно предъявляемым требованиям. Однако в процессе лечения были допущены следующие нарушения: [опишите подробно: неверный диагноз, нарушение техники проведения операции, назначение препаратов с противопоказаниями или неоказание экстренной помощи].</w:t>
      </w:r>
    </w:p>
    <w:p w14:paraId="0B46ECA9" w14:textId="77777777" w:rsidR="00ED4D6C" w:rsidRPr="00ED4D6C" w:rsidRDefault="00ED4D6C" w:rsidP="00ED4D6C">
      <w:r w:rsidRPr="00ED4D6C">
        <w:t xml:space="preserve">В результате указанных действий здоровью питомца был причинен вред, что подтверждается </w:t>
      </w:r>
      <w:proofErr w:type="gramStart"/>
      <w:r w:rsidRPr="00ED4D6C">
        <w:t>[</w:t>
      </w:r>
      <w:proofErr w:type="gramEnd"/>
      <w:r w:rsidRPr="00ED4D6C">
        <w:t>укажите документы: выписка из другой клиники, результаты анализов, заключение патологоанатома]. Стоимость оплаченных услуг составила [СУММА] руб., дополнительные расходы на исправление ошибок составили [СУММА] руб.</w:t>
      </w:r>
    </w:p>
    <w:p w14:paraId="3AF1CF89" w14:textId="77777777" w:rsidR="00ED4D6C" w:rsidRPr="00ED4D6C" w:rsidRDefault="00ED4D6C" w:rsidP="00ED4D6C">
      <w:r w:rsidRPr="00ED4D6C">
        <w:t>На основании ст. 29 Закона РФ «О защите прав потребителей», требую в срок до «__» ________ 20__ г.:</w:t>
      </w:r>
    </w:p>
    <w:p w14:paraId="69B380D3" w14:textId="77777777" w:rsidR="00ED4D6C" w:rsidRPr="00ED4D6C" w:rsidRDefault="00ED4D6C" w:rsidP="00ED4D6C">
      <w:pPr>
        <w:numPr>
          <w:ilvl w:val="0"/>
          <w:numId w:val="12"/>
        </w:numPr>
      </w:pPr>
      <w:r w:rsidRPr="00ED4D6C">
        <w:t>вернуть денежные средства, уплаченные за некачественные услуги;</w:t>
      </w:r>
    </w:p>
    <w:p w14:paraId="2662187D" w14:textId="77777777" w:rsidR="00ED4D6C" w:rsidRPr="00ED4D6C" w:rsidRDefault="00ED4D6C" w:rsidP="00ED4D6C">
      <w:pPr>
        <w:numPr>
          <w:ilvl w:val="0"/>
          <w:numId w:val="12"/>
        </w:numPr>
      </w:pPr>
      <w:r w:rsidRPr="00ED4D6C">
        <w:t>возместить убытки, понесенные в связи с лечением последствий врачебной ошибки;</w:t>
      </w:r>
    </w:p>
    <w:p w14:paraId="1C52343A" w14:textId="77777777" w:rsidR="00ED4D6C" w:rsidRPr="00ED4D6C" w:rsidRDefault="00ED4D6C" w:rsidP="00ED4D6C">
      <w:pPr>
        <w:numPr>
          <w:ilvl w:val="0"/>
          <w:numId w:val="12"/>
        </w:numPr>
      </w:pPr>
      <w:r w:rsidRPr="00ED4D6C">
        <w:t>выплатить компенсацию морального вреда.</w:t>
      </w:r>
    </w:p>
    <w:p w14:paraId="18AA4D1F" w14:textId="77777777" w:rsidR="00ED4D6C" w:rsidRPr="00ED4D6C" w:rsidRDefault="00ED4D6C" w:rsidP="00ED4D6C">
      <w:r w:rsidRPr="00ED4D6C">
        <w:t>В случае отказа я буду вынужден обратиться с исковым заявлением в суд, где также заявлю требование о выплате штрафа в размере 50% от присужденной суммы.</w:t>
      </w:r>
    </w:p>
    <w:p w14:paraId="585D4CA4" w14:textId="77777777" w:rsidR="00ED4D6C" w:rsidRPr="00ED4D6C" w:rsidRDefault="00ED4D6C" w:rsidP="00ED4D6C">
      <w:r w:rsidRPr="00ED4D6C">
        <w:t>«__» ________ 20__ г.</w:t>
      </w:r>
    </w:p>
    <w:p w14:paraId="0E521A21" w14:textId="77777777" w:rsidR="00ED4D6C" w:rsidRPr="00ED4D6C" w:rsidRDefault="00ED4D6C" w:rsidP="00ED4D6C">
      <w:r w:rsidRPr="00ED4D6C">
        <w:t>________________ / [Фамилия И.О.]</w:t>
      </w:r>
    </w:p>
    <w:p w14:paraId="12BE712C" w14:textId="7187A188" w:rsidR="0083247E" w:rsidRPr="00ED4D6C" w:rsidRDefault="0083247E" w:rsidP="00ED4D6C"/>
    <w:sectPr w:rsidR="0083247E" w:rsidRPr="00ED4D6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D1DC" w14:textId="77777777" w:rsidR="00AE5425" w:rsidRDefault="00AE5425" w:rsidP="00AA1082">
      <w:pPr>
        <w:spacing w:after="0" w:line="240" w:lineRule="auto"/>
      </w:pPr>
      <w:r>
        <w:separator/>
      </w:r>
    </w:p>
  </w:endnote>
  <w:endnote w:type="continuationSeparator" w:id="0">
    <w:p w14:paraId="7F6D7E76" w14:textId="77777777" w:rsidR="00AE5425" w:rsidRDefault="00AE542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C88D" w14:textId="77777777" w:rsidR="00AE5425" w:rsidRDefault="00AE5425" w:rsidP="00AA1082">
      <w:pPr>
        <w:spacing w:after="0" w:line="240" w:lineRule="auto"/>
      </w:pPr>
      <w:r>
        <w:separator/>
      </w:r>
    </w:p>
  </w:footnote>
  <w:footnote w:type="continuationSeparator" w:id="0">
    <w:p w14:paraId="2E016B70" w14:textId="77777777" w:rsidR="00AE5425" w:rsidRDefault="00AE542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7"/>
  </w:num>
  <w:num w:numId="2" w16cid:durableId="1452941838">
    <w:abstractNumId w:val="3"/>
  </w:num>
  <w:num w:numId="3" w16cid:durableId="669867595">
    <w:abstractNumId w:val="4"/>
  </w:num>
  <w:num w:numId="4" w16cid:durableId="1981954689">
    <w:abstractNumId w:val="2"/>
  </w:num>
  <w:num w:numId="5" w16cid:durableId="801776822">
    <w:abstractNumId w:val="5"/>
  </w:num>
  <w:num w:numId="6" w16cid:durableId="920135924">
    <w:abstractNumId w:val="8"/>
  </w:num>
  <w:num w:numId="7" w16cid:durableId="1589343496">
    <w:abstractNumId w:val="11"/>
  </w:num>
  <w:num w:numId="8" w16cid:durableId="276984619">
    <w:abstractNumId w:val="6"/>
  </w:num>
  <w:num w:numId="9" w16cid:durableId="728185308">
    <w:abstractNumId w:val="1"/>
  </w:num>
  <w:num w:numId="10" w16cid:durableId="1989358283">
    <w:abstractNumId w:val="0"/>
  </w:num>
  <w:num w:numId="11" w16cid:durableId="1682508991">
    <w:abstractNumId w:val="10"/>
  </w:num>
  <w:num w:numId="12" w16cid:durableId="13961969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D3258"/>
    <w:rsid w:val="004F2C3F"/>
    <w:rsid w:val="004F3D2F"/>
    <w:rsid w:val="0050115E"/>
    <w:rsid w:val="00657808"/>
    <w:rsid w:val="00675063"/>
    <w:rsid w:val="00797D13"/>
    <w:rsid w:val="007B5745"/>
    <w:rsid w:val="007E1463"/>
    <w:rsid w:val="0080414F"/>
    <w:rsid w:val="008057E1"/>
    <w:rsid w:val="0083238E"/>
    <w:rsid w:val="0083247E"/>
    <w:rsid w:val="008D439D"/>
    <w:rsid w:val="00A93DA0"/>
    <w:rsid w:val="00A95EF3"/>
    <w:rsid w:val="00A9773E"/>
    <w:rsid w:val="00AA1082"/>
    <w:rsid w:val="00AE5425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ED4D6C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2026-07-14T08:01:00Z</dcterms:created>
  <dcterms:modified xsi:type="dcterms:W3CDTF">2026-07-14T08:01:00Z</dcterms:modified>
</cp:coreProperties>
</file>