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87A35C" w14:textId="77777777" w:rsidR="00367103" w:rsidRPr="00367103" w:rsidRDefault="00367103" w:rsidP="00367103">
      <w:pPr>
        <w:jc w:val="left"/>
      </w:pPr>
      <w:r w:rsidRPr="00367103">
        <w:t>В Министерство труда и социальной защиты</w:t>
      </w:r>
      <w:r w:rsidRPr="00367103">
        <w:br/>
        <w:t>[наименование региона]</w:t>
      </w:r>
      <w:r w:rsidRPr="00367103">
        <w:br/>
        <w:t>Адрес: [индекс, адрес ведомства]</w:t>
      </w:r>
    </w:p>
    <w:p w14:paraId="2592B5FF" w14:textId="77777777" w:rsidR="00367103" w:rsidRPr="00367103" w:rsidRDefault="00367103" w:rsidP="00367103">
      <w:pPr>
        <w:jc w:val="left"/>
      </w:pPr>
      <w:r w:rsidRPr="00367103">
        <w:rPr>
          <w:b/>
          <w:bCs/>
        </w:rPr>
        <w:t>Заявитель:</w:t>
      </w:r>
      <w:r w:rsidRPr="00367103">
        <w:t xml:space="preserve"> [Фамилия Имя Отчество]</w:t>
      </w:r>
      <w:r w:rsidRPr="00367103">
        <w:br/>
        <w:t>Адрес проживания: [индекс, адрес]</w:t>
      </w:r>
      <w:r w:rsidRPr="00367103">
        <w:br/>
        <w:t>Телефон: [номер телефона]</w:t>
      </w:r>
      <w:r w:rsidRPr="00367103">
        <w:br/>
        <w:t>Электронная почта: [</w:t>
      </w:r>
      <w:proofErr w:type="spellStart"/>
      <w:r w:rsidRPr="00367103">
        <w:t>email</w:t>
      </w:r>
      <w:proofErr w:type="spellEnd"/>
      <w:r w:rsidRPr="00367103">
        <w:t>]</w:t>
      </w:r>
    </w:p>
    <w:p w14:paraId="085CCC9C" w14:textId="77777777" w:rsidR="00367103" w:rsidRPr="00367103" w:rsidRDefault="00367103" w:rsidP="00367103">
      <w:pPr>
        <w:jc w:val="center"/>
      </w:pPr>
      <w:r w:rsidRPr="00367103">
        <w:rPr>
          <w:b/>
          <w:bCs/>
        </w:rPr>
        <w:t>Ответчик / Орган:</w:t>
      </w:r>
      <w:r w:rsidRPr="00367103">
        <w:br/>
        <w:t>ГКУ Центр занятости населения [наименование района/города]</w:t>
      </w:r>
    </w:p>
    <w:p w14:paraId="6B222F65" w14:textId="77777777" w:rsidR="00367103" w:rsidRPr="00367103" w:rsidRDefault="00367103" w:rsidP="00367103">
      <w:r w:rsidRPr="00367103">
        <w:t>Жалоба</w:t>
      </w:r>
      <w:r w:rsidRPr="00367103">
        <w:br/>
        <w:t>на решения и действия (бездействие) государственного казенного учреждения Центра занятости населения</w:t>
      </w:r>
    </w:p>
    <w:p w14:paraId="198134C6" w14:textId="77777777" w:rsidR="00367103" w:rsidRPr="00367103" w:rsidRDefault="00367103" w:rsidP="00367103">
      <w:r w:rsidRPr="00367103">
        <w:t>«__» ________ 20__ г. я обратился(</w:t>
      </w:r>
      <w:proofErr w:type="spellStart"/>
      <w:r w:rsidRPr="00367103">
        <w:t>лась</w:t>
      </w:r>
      <w:proofErr w:type="spellEnd"/>
      <w:r w:rsidRPr="00367103">
        <w:t>) в ГКУ Центр занятости населения [наименование] с заявлением о предоставлении государственной услуги по содействию в поиске подходящей работы и признанию безработным(ой) через личный кабинет портала «Работа России».</w:t>
      </w:r>
    </w:p>
    <w:p w14:paraId="0CD245CE" w14:textId="77777777" w:rsidR="00367103" w:rsidRPr="00367103" w:rsidRDefault="00367103" w:rsidP="00367103">
      <w:r w:rsidRPr="00367103">
        <w:t>«__» ________ 20__ г. должностным лицом ЦЗН было принято решение [указать решение: об отказе в признании безработным / о прекращении выплаты пособия / о приостановлении выплат / об отказе в перерасчете].</w:t>
      </w:r>
    </w:p>
    <w:p w14:paraId="79CCBA50" w14:textId="77777777" w:rsidR="00367103" w:rsidRPr="00367103" w:rsidRDefault="00367103" w:rsidP="00367103">
      <w:r w:rsidRPr="00367103">
        <w:t>Считаю указанное решение незаконным и необоснованным по следующим основаниям.</w:t>
      </w:r>
    </w:p>
    <w:p w14:paraId="3E147E08" w14:textId="77777777" w:rsidR="00367103" w:rsidRPr="00367103" w:rsidRDefault="00367103" w:rsidP="00367103">
      <w:r w:rsidRPr="00367103">
        <w:t>В соответствии с Законом РФ от 19.04.1991 № 1032-1 «О занятости населения в Российской Федерации» (а также Федеральным законом от 12.12.2023 № 565-ФЗ), граждане имеют право на получение государственной услуги при предоставлении полного пакета документов и соблюдении установленного порядка.</w:t>
      </w:r>
    </w:p>
    <w:p w14:paraId="3333D332" w14:textId="77777777" w:rsidR="00367103" w:rsidRPr="00367103" w:rsidRDefault="00367103" w:rsidP="00367103">
      <w:r w:rsidRPr="00367103">
        <w:t>При принятии решения сотрудниками ЦЗН не были учтены следующие обстоятельства: [подробно опишите ситуацию, например: предоставленный документ об образовании был необоснованно отклонен / предложенные вакансии не соответствовали квалификации и транспортной доступности / уведомление о приеме на работу было направлено своевременно].</w:t>
      </w:r>
    </w:p>
    <w:p w14:paraId="6639FA48" w14:textId="77777777" w:rsidR="00367103" w:rsidRPr="00367103" w:rsidRDefault="00367103" w:rsidP="00367103">
      <w:r w:rsidRPr="00367103">
        <w:t>На основании изложенного, руководствуясь Федеральным законом «О порядке рассмотрения обращений граждан РФ» № 59-ФЗ и законодательством о занятости населения,</w:t>
      </w:r>
    </w:p>
    <w:p w14:paraId="5943832E" w14:textId="77777777" w:rsidR="00367103" w:rsidRPr="00367103" w:rsidRDefault="00367103" w:rsidP="00367103">
      <w:pPr>
        <w:jc w:val="center"/>
        <w:rPr>
          <w:b/>
          <w:bCs/>
        </w:rPr>
      </w:pPr>
      <w:r w:rsidRPr="00367103">
        <w:rPr>
          <w:b/>
          <w:bCs/>
        </w:rPr>
        <w:t>ПРОШУ:</w:t>
      </w:r>
    </w:p>
    <w:p w14:paraId="0E0C728D" w14:textId="77777777" w:rsidR="00367103" w:rsidRPr="00367103" w:rsidRDefault="00367103" w:rsidP="00367103">
      <w:r w:rsidRPr="00367103">
        <w:t>1. Признать незаконным решение ГКУ ЦЗН [наименование] № ___ от «__» ________ 20__ г.</w:t>
      </w:r>
      <w:r w:rsidRPr="00367103">
        <w:br/>
        <w:t>2. Обязать ГКУ ЦЗН [наименование] устранить допущенные нарушения [признать безработным / возобновить выплату пособия / произвести перерасчет].</w:t>
      </w:r>
      <w:r w:rsidRPr="00367103">
        <w:br/>
        <w:t>3. Провести служебную проверку в отношении должностных лиц, допустивших нарушение нарушений прав Заявителя.</w:t>
      </w:r>
    </w:p>
    <w:p w14:paraId="0E9341D9" w14:textId="77777777" w:rsidR="00367103" w:rsidRPr="00367103" w:rsidRDefault="00367103" w:rsidP="00367103">
      <w:r w:rsidRPr="00367103">
        <w:t>Приложения:</w:t>
      </w:r>
    </w:p>
    <w:p w14:paraId="4251E545" w14:textId="77777777" w:rsidR="00367103" w:rsidRPr="00367103" w:rsidRDefault="00367103" w:rsidP="00367103">
      <w:r w:rsidRPr="00367103">
        <w:lastRenderedPageBreak/>
        <w:t>1. Копия паспорта гражданина РФ;</w:t>
      </w:r>
      <w:r w:rsidRPr="00367103">
        <w:br/>
        <w:t>2. Копия решения (уведомления) ЦЗН от «__» ________ 20__ г.;</w:t>
      </w:r>
      <w:r w:rsidRPr="00367103">
        <w:br/>
        <w:t>3. Копии документов, подтверждающих правовую позицию (трудовая книжка, справки, скриншоты личного кабинета);</w:t>
      </w:r>
      <w:r w:rsidRPr="00367103">
        <w:br/>
        <w:t>4. Доказательства подачи первоначального заявления.</w:t>
      </w:r>
    </w:p>
    <w:p w14:paraId="5AD54DD3" w14:textId="77777777" w:rsidR="00367103" w:rsidRPr="00367103" w:rsidRDefault="00367103" w:rsidP="00367103">
      <w:r w:rsidRPr="00367103">
        <w:t>«__» ________ 20__ г.</w:t>
      </w:r>
    </w:p>
    <w:p w14:paraId="4417759D" w14:textId="77777777" w:rsidR="00367103" w:rsidRPr="00367103" w:rsidRDefault="00367103" w:rsidP="00367103">
      <w:r w:rsidRPr="00367103">
        <w:t>________________ / [Фамилия И.О.]</w:t>
      </w:r>
    </w:p>
    <w:p w14:paraId="040E965B" w14:textId="77777777" w:rsidR="0083247E" w:rsidRPr="00367103" w:rsidRDefault="0083247E" w:rsidP="00367103"/>
    <w:sectPr w:rsidR="0083247E" w:rsidRPr="00367103" w:rsidSect="004F2C3F">
      <w:headerReference w:type="default" r:id="rId7"/>
      <w:footerReference w:type="default" r:id="rId8"/>
      <w:pgSz w:w="11906" w:h="16838"/>
      <w:pgMar w:top="1134" w:right="851" w:bottom="1701" w:left="851" w:header="340" w:footer="1531" w:gutter="0"/>
      <w:pgBorders>
        <w:top w:val="single" w:sz="6" w:space="1" w:color="1A3B5C"/>
        <w:left w:val="single" w:sz="6" w:space="4" w:color="1A3B5C"/>
        <w:bottom w:val="single" w:sz="6" w:space="1" w:color="1A3B5C"/>
        <w:right w:val="single" w:sz="6" w:space="4" w:color="1A3B5C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A9E961" w14:textId="77777777" w:rsidR="00BB4B3F" w:rsidRDefault="00BB4B3F" w:rsidP="00AA1082">
      <w:pPr>
        <w:spacing w:after="0" w:line="240" w:lineRule="auto"/>
      </w:pPr>
      <w:r>
        <w:separator/>
      </w:r>
    </w:p>
  </w:endnote>
  <w:endnote w:type="continuationSeparator" w:id="0">
    <w:p w14:paraId="55C87183" w14:textId="77777777" w:rsidR="00BB4B3F" w:rsidRDefault="00BB4B3F" w:rsidP="00AA108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C8CE97" w14:textId="77777777" w:rsidR="00BE1BCA" w:rsidRPr="00BE1BCA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b/>
        <w:bCs/>
        <w:color w:val="505E6B"/>
        <w:sz w:val="18"/>
        <w:szCs w:val="18"/>
      </w:rPr>
      <w:t>ВАЖНО:</w:t>
    </w:r>
    <w:r w:rsidRPr="00D139FF">
      <w:rPr>
        <w:rFonts w:ascii="Times New Roman" w:hAnsi="Times New Roman" w:cs="Times New Roman"/>
        <w:color w:val="505E6B"/>
        <w:sz w:val="18"/>
        <w:szCs w:val="18"/>
      </w:rPr>
      <w:t xml:space="preserve"> Данный образец подготовлен исключительно в ознакомительных целях и является типовым. Каждая правовая ситуация уникальна, и данный шаблон не может учитывать индивидуальные особенности вашего дела. Используя данный документ, вы подтверждаете, что делаете это на свой страх и риск, а юрист не несет ответственности за результаты его применения. </w:t>
    </w:r>
  </w:p>
  <w:p w14:paraId="3EAA6B25" w14:textId="77777777" w:rsidR="00BE1BCA" w:rsidRPr="00DF6F94" w:rsidRDefault="00BE1BCA" w:rsidP="00BE1BCA">
    <w:pPr>
      <w:rPr>
        <w:rFonts w:ascii="Times New Roman" w:hAnsi="Times New Roman" w:cs="Times New Roman"/>
        <w:color w:val="505E6B"/>
        <w:sz w:val="18"/>
        <w:szCs w:val="18"/>
      </w:rPr>
    </w:pPr>
    <w:r w:rsidRPr="00D139FF">
      <w:rPr>
        <w:rFonts w:ascii="Times New Roman" w:hAnsi="Times New Roman" w:cs="Times New Roman"/>
        <w:color w:val="505E6B"/>
        <w:sz w:val="18"/>
        <w:szCs w:val="18"/>
      </w:rPr>
      <w:t>Для подготовки документа именно под вашу ситуацию рекомендую заказать профессиональную помощь</w:t>
    </w:r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 xml:space="preserve"> </w:t>
    </w:r>
    <w:r w:rsidRPr="0083247E">
      <w:rPr>
        <w:rFonts w:ascii="Times New Roman" w:hAnsi="Times New Roman" w:cs="Times New Roman"/>
        <w:color w:val="0070C0"/>
        <w:sz w:val="18"/>
        <w:szCs w:val="18"/>
      </w:rPr>
      <w:t>[</w:t>
    </w:r>
    <w:hyperlink r:id="rId1" w:history="1">
      <w:r w:rsidRPr="0083247E">
        <w:rPr>
          <w:rStyle w:val="af1"/>
          <w:rFonts w:ascii="Times New Roman" w:hAnsi="Times New Roman" w:cs="Times New Roman"/>
          <w:color w:val="0070C0"/>
          <w:sz w:val="18"/>
          <w:szCs w:val="18"/>
        </w:rPr>
        <w:t>по этой ссылке]</w:t>
      </w:r>
    </w:hyperlink>
    <w:r w:rsidRPr="0083247E">
      <w:rPr>
        <w:rFonts w:ascii="Times New Roman" w:hAnsi="Times New Roman" w:cs="Times New Roman"/>
        <w:color w:val="3B3838" w:themeColor="background2" w:themeShade="40"/>
        <w:sz w:val="18"/>
        <w:szCs w:val="18"/>
      </w:rPr>
      <w:t>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E49BE" w14:textId="77777777" w:rsidR="00BB4B3F" w:rsidRDefault="00BB4B3F" w:rsidP="00AA1082">
      <w:pPr>
        <w:spacing w:after="0" w:line="240" w:lineRule="auto"/>
      </w:pPr>
      <w:r>
        <w:separator/>
      </w:r>
    </w:p>
  </w:footnote>
  <w:footnote w:type="continuationSeparator" w:id="0">
    <w:p w14:paraId="61AACAE2" w14:textId="77777777" w:rsidR="00BB4B3F" w:rsidRDefault="00BB4B3F" w:rsidP="00AA108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af0"/>
      <w:tblW w:w="0" w:type="auto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"/>
      <w:gridCol w:w="7229"/>
      <w:gridCol w:w="1980"/>
    </w:tblGrid>
    <w:tr w:rsidR="000E186D" w:rsidRPr="008057E1" w14:paraId="6596E70B" w14:textId="77777777" w:rsidTr="004F2C3F">
      <w:tc>
        <w:tcPr>
          <w:tcW w:w="988" w:type="dxa"/>
        </w:tcPr>
        <w:p w14:paraId="54400607" w14:textId="77777777" w:rsidR="000E186D" w:rsidRPr="000E186D" w:rsidRDefault="000E186D">
          <w:pPr>
            <w:pStyle w:val="ac"/>
          </w:pPr>
        </w:p>
      </w:tc>
      <w:tc>
        <w:tcPr>
          <w:tcW w:w="7229" w:type="dxa"/>
        </w:tcPr>
        <w:p w14:paraId="3734282A" w14:textId="77777777" w:rsidR="000E186D" w:rsidRPr="000C285E" w:rsidRDefault="000E186D" w:rsidP="00A95EF3">
          <w:pPr>
            <w:pStyle w:val="ac"/>
            <w:jc w:val="left"/>
            <w:rPr>
              <w:rFonts w:ascii="Arial" w:hAnsi="Arial" w:cs="Arial"/>
              <w:sz w:val="20"/>
              <w:szCs w:val="20"/>
            </w:rPr>
          </w:pPr>
        </w:p>
      </w:tc>
      <w:tc>
        <w:tcPr>
          <w:tcW w:w="1980" w:type="dxa"/>
        </w:tcPr>
        <w:p w14:paraId="66F5A321" w14:textId="77777777" w:rsidR="000E186D" w:rsidRPr="008057E1" w:rsidRDefault="008057E1" w:rsidP="008057E1">
          <w:pPr>
            <w:pStyle w:val="ae"/>
            <w:jc w:val="center"/>
            <w:rPr>
              <w:sz w:val="16"/>
              <w:szCs w:val="16"/>
            </w:rPr>
          </w:pPr>
          <w:r w:rsidRPr="008057E1">
            <w:rPr>
              <w:sz w:val="16"/>
              <w:szCs w:val="16"/>
            </w:rPr>
            <w:t xml:space="preserve">Образец </w:t>
          </w:r>
          <w:proofErr w:type="gramStart"/>
          <w:r w:rsidRPr="008057E1">
            <w:rPr>
              <w:sz w:val="16"/>
              <w:szCs w:val="16"/>
            </w:rPr>
            <w:t>документа  загружен</w:t>
          </w:r>
          <w:proofErr w:type="gramEnd"/>
          <w:r w:rsidR="000E186D" w:rsidRPr="008057E1">
            <w:rPr>
              <w:sz w:val="16"/>
              <w:szCs w:val="16"/>
            </w:rPr>
            <w:t xml:space="preserve"> </w:t>
          </w:r>
          <w:r w:rsidRPr="008057E1">
            <w:rPr>
              <w:sz w:val="16"/>
              <w:szCs w:val="16"/>
            </w:rPr>
            <w:t xml:space="preserve">с сайта </w:t>
          </w:r>
          <w:hyperlink r:id="rId1" w:history="1">
            <w:r w:rsidRPr="00AE5AFE">
              <w:rPr>
                <w:rStyle w:val="af1"/>
                <w:sz w:val="16"/>
                <w:szCs w:val="16"/>
                <w:lang w:val="en-US"/>
              </w:rPr>
              <w:t>https</w:t>
            </w:r>
            <w:r w:rsidRPr="00AE5AFE">
              <w:rPr>
                <w:rStyle w:val="af1"/>
                <w:sz w:val="16"/>
                <w:szCs w:val="16"/>
              </w:rPr>
              <w:t>://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evgeniyvolkov</w:t>
            </w:r>
            <w:proofErr w:type="spellEnd"/>
            <w:r w:rsidRPr="00AE5AFE">
              <w:rPr>
                <w:rStyle w:val="af1"/>
                <w:sz w:val="16"/>
                <w:szCs w:val="16"/>
              </w:rPr>
              <w:t>.</w:t>
            </w:r>
            <w:proofErr w:type="spellStart"/>
            <w:r w:rsidRPr="00AE5AFE">
              <w:rPr>
                <w:rStyle w:val="af1"/>
                <w:sz w:val="16"/>
                <w:szCs w:val="16"/>
                <w:lang w:val="en-US"/>
              </w:rPr>
              <w:t>ru</w:t>
            </w:r>
            <w:proofErr w:type="spellEnd"/>
          </w:hyperlink>
          <w:r w:rsidRPr="008057E1">
            <w:rPr>
              <w:noProof/>
              <w:sz w:val="16"/>
              <w:szCs w:val="16"/>
            </w:rPr>
            <w:t xml:space="preserve"> </w:t>
          </w:r>
        </w:p>
        <w:p w14:paraId="78801AF3" w14:textId="77777777" w:rsidR="000E186D" w:rsidRPr="008057E1" w:rsidRDefault="000E186D" w:rsidP="008057E1">
          <w:pPr>
            <w:pStyle w:val="ac"/>
            <w:jc w:val="center"/>
            <w:rPr>
              <w:sz w:val="16"/>
              <w:szCs w:val="16"/>
            </w:rPr>
          </w:pPr>
        </w:p>
      </w:tc>
    </w:tr>
  </w:tbl>
  <w:p w14:paraId="692A7A1E" w14:textId="77777777" w:rsidR="00AA1082" w:rsidRDefault="00AA1082" w:rsidP="004F2C3F">
    <w:pPr>
      <w:pStyle w:val="ac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F5B2F"/>
    <w:multiLevelType w:val="multilevel"/>
    <w:tmpl w:val="C4B00C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380799"/>
    <w:multiLevelType w:val="multilevel"/>
    <w:tmpl w:val="529803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09675FC7"/>
    <w:multiLevelType w:val="multilevel"/>
    <w:tmpl w:val="563A59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0AAC17CB"/>
    <w:multiLevelType w:val="multilevel"/>
    <w:tmpl w:val="DBE813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B0B66F5"/>
    <w:multiLevelType w:val="multilevel"/>
    <w:tmpl w:val="1DF8FB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0DDE1FE3"/>
    <w:multiLevelType w:val="multilevel"/>
    <w:tmpl w:val="0A3857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15A5007"/>
    <w:multiLevelType w:val="multilevel"/>
    <w:tmpl w:val="E10E62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13460CCE"/>
    <w:multiLevelType w:val="multilevel"/>
    <w:tmpl w:val="C648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14704A99"/>
    <w:multiLevelType w:val="multilevel"/>
    <w:tmpl w:val="14EE56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18F80ADB"/>
    <w:multiLevelType w:val="multilevel"/>
    <w:tmpl w:val="44083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1AF01D3F"/>
    <w:multiLevelType w:val="multilevel"/>
    <w:tmpl w:val="8438C8A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25C957CE"/>
    <w:multiLevelType w:val="multilevel"/>
    <w:tmpl w:val="87B016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2C697255"/>
    <w:multiLevelType w:val="multilevel"/>
    <w:tmpl w:val="F8DA8EA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2DD50A2E"/>
    <w:multiLevelType w:val="multilevel"/>
    <w:tmpl w:val="5ED0C76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2E5A6C89"/>
    <w:multiLevelType w:val="multilevel"/>
    <w:tmpl w:val="445A7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0835213"/>
    <w:multiLevelType w:val="multilevel"/>
    <w:tmpl w:val="DE9C84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30E62361"/>
    <w:multiLevelType w:val="hybridMultilevel"/>
    <w:tmpl w:val="0D5836E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4973711"/>
    <w:multiLevelType w:val="multilevel"/>
    <w:tmpl w:val="75CA3B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36B046F7"/>
    <w:multiLevelType w:val="multilevel"/>
    <w:tmpl w:val="4D9A84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26B4D2E"/>
    <w:multiLevelType w:val="multilevel"/>
    <w:tmpl w:val="3D4278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 w15:restartNumberingAfterBreak="0">
    <w:nsid w:val="43A25A91"/>
    <w:multiLevelType w:val="hybridMultilevel"/>
    <w:tmpl w:val="AB74F5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9BA39DB"/>
    <w:multiLevelType w:val="multilevel"/>
    <w:tmpl w:val="9008F6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A21191C"/>
    <w:multiLevelType w:val="multilevel"/>
    <w:tmpl w:val="DE0890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54D11A8C"/>
    <w:multiLevelType w:val="multilevel"/>
    <w:tmpl w:val="65DC49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587B3229"/>
    <w:multiLevelType w:val="multilevel"/>
    <w:tmpl w:val="0A641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 w15:restartNumberingAfterBreak="0">
    <w:nsid w:val="59472F49"/>
    <w:multiLevelType w:val="multilevel"/>
    <w:tmpl w:val="71820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 w15:restartNumberingAfterBreak="0">
    <w:nsid w:val="59CF184C"/>
    <w:multiLevelType w:val="multilevel"/>
    <w:tmpl w:val="8BBAE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B5515B3"/>
    <w:multiLevelType w:val="multilevel"/>
    <w:tmpl w:val="5BE02D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 w15:restartNumberingAfterBreak="0">
    <w:nsid w:val="5F034EE3"/>
    <w:multiLevelType w:val="multilevel"/>
    <w:tmpl w:val="2564DC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61FD7A4B"/>
    <w:multiLevelType w:val="multilevel"/>
    <w:tmpl w:val="D9F04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 w15:restartNumberingAfterBreak="0">
    <w:nsid w:val="69146220"/>
    <w:multiLevelType w:val="multilevel"/>
    <w:tmpl w:val="4990B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698736C6"/>
    <w:multiLevelType w:val="multilevel"/>
    <w:tmpl w:val="3710DC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 w15:restartNumberingAfterBreak="0">
    <w:nsid w:val="6A580A3D"/>
    <w:multiLevelType w:val="multilevel"/>
    <w:tmpl w:val="E0C6AC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3" w15:restartNumberingAfterBreak="0">
    <w:nsid w:val="6B793DDE"/>
    <w:multiLevelType w:val="multilevel"/>
    <w:tmpl w:val="3BAECA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BEA2C18"/>
    <w:multiLevelType w:val="multilevel"/>
    <w:tmpl w:val="C0EA6B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D580907"/>
    <w:multiLevelType w:val="multilevel"/>
    <w:tmpl w:val="F51CF1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6F3D4CE3"/>
    <w:multiLevelType w:val="multilevel"/>
    <w:tmpl w:val="CFE28F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 w15:restartNumberingAfterBreak="0">
    <w:nsid w:val="746D5496"/>
    <w:multiLevelType w:val="multilevel"/>
    <w:tmpl w:val="6A8E27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8" w15:restartNumberingAfterBreak="0">
    <w:nsid w:val="7A027067"/>
    <w:multiLevelType w:val="multilevel"/>
    <w:tmpl w:val="CB60AC5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9" w15:restartNumberingAfterBreak="0">
    <w:nsid w:val="7BAE0EBD"/>
    <w:multiLevelType w:val="multilevel"/>
    <w:tmpl w:val="1F4872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0" w15:restartNumberingAfterBreak="0">
    <w:nsid w:val="7DA85A08"/>
    <w:multiLevelType w:val="multilevel"/>
    <w:tmpl w:val="7512AC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7F194491"/>
    <w:multiLevelType w:val="multilevel"/>
    <w:tmpl w:val="690EBA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4183138">
    <w:abstractNumId w:val="20"/>
  </w:num>
  <w:num w:numId="2" w16cid:durableId="1452941838">
    <w:abstractNumId w:val="16"/>
  </w:num>
  <w:num w:numId="3" w16cid:durableId="620452602">
    <w:abstractNumId w:val="34"/>
  </w:num>
  <w:num w:numId="4" w16cid:durableId="127937033">
    <w:abstractNumId w:val="30"/>
  </w:num>
  <w:num w:numId="5" w16cid:durableId="531455332">
    <w:abstractNumId w:val="38"/>
  </w:num>
  <w:num w:numId="6" w16cid:durableId="1099104971">
    <w:abstractNumId w:val="8"/>
  </w:num>
  <w:num w:numId="7" w16cid:durableId="1269124427">
    <w:abstractNumId w:val="29"/>
  </w:num>
  <w:num w:numId="8" w16cid:durableId="557205090">
    <w:abstractNumId w:val="4"/>
  </w:num>
  <w:num w:numId="9" w16cid:durableId="1463647699">
    <w:abstractNumId w:val="17"/>
  </w:num>
  <w:num w:numId="10" w16cid:durableId="673608733">
    <w:abstractNumId w:val="12"/>
  </w:num>
  <w:num w:numId="11" w16cid:durableId="1989937548">
    <w:abstractNumId w:val="28"/>
  </w:num>
  <w:num w:numId="12" w16cid:durableId="1773040737">
    <w:abstractNumId w:val="31"/>
  </w:num>
  <w:num w:numId="13" w16cid:durableId="1329289397">
    <w:abstractNumId w:val="33"/>
  </w:num>
  <w:num w:numId="14" w16cid:durableId="1313484984">
    <w:abstractNumId w:val="7"/>
  </w:num>
  <w:num w:numId="15" w16cid:durableId="1457869392">
    <w:abstractNumId w:val="26"/>
  </w:num>
  <w:num w:numId="16" w16cid:durableId="1197355343">
    <w:abstractNumId w:val="3"/>
  </w:num>
  <w:num w:numId="17" w16cid:durableId="1464885777">
    <w:abstractNumId w:val="19"/>
  </w:num>
  <w:num w:numId="18" w16cid:durableId="1104112483">
    <w:abstractNumId w:val="37"/>
  </w:num>
  <w:num w:numId="19" w16cid:durableId="145096879">
    <w:abstractNumId w:val="2"/>
  </w:num>
  <w:num w:numId="20" w16cid:durableId="643975361">
    <w:abstractNumId w:val="10"/>
  </w:num>
  <w:num w:numId="21" w16cid:durableId="852257610">
    <w:abstractNumId w:val="27"/>
  </w:num>
  <w:num w:numId="22" w16cid:durableId="36928319">
    <w:abstractNumId w:val="1"/>
  </w:num>
  <w:num w:numId="23" w16cid:durableId="970592668">
    <w:abstractNumId w:val="39"/>
  </w:num>
  <w:num w:numId="24" w16cid:durableId="1897163482">
    <w:abstractNumId w:val="23"/>
  </w:num>
  <w:num w:numId="25" w16cid:durableId="384062563">
    <w:abstractNumId w:val="32"/>
  </w:num>
  <w:num w:numId="26" w16cid:durableId="492839721">
    <w:abstractNumId w:val="24"/>
  </w:num>
  <w:num w:numId="27" w16cid:durableId="1229728864">
    <w:abstractNumId w:val="0"/>
  </w:num>
  <w:num w:numId="28" w16cid:durableId="1967152715">
    <w:abstractNumId w:val="21"/>
  </w:num>
  <w:num w:numId="29" w16cid:durableId="1953244208">
    <w:abstractNumId w:val="15"/>
  </w:num>
  <w:num w:numId="30" w16cid:durableId="985472466">
    <w:abstractNumId w:val="5"/>
  </w:num>
  <w:num w:numId="31" w16cid:durableId="1576545756">
    <w:abstractNumId w:val="22"/>
  </w:num>
  <w:num w:numId="32" w16cid:durableId="1221399102">
    <w:abstractNumId w:val="9"/>
  </w:num>
  <w:num w:numId="33" w16cid:durableId="1678341010">
    <w:abstractNumId w:val="35"/>
  </w:num>
  <w:num w:numId="34" w16cid:durableId="824394900">
    <w:abstractNumId w:val="25"/>
  </w:num>
  <w:num w:numId="35" w16cid:durableId="1607695405">
    <w:abstractNumId w:val="14"/>
  </w:num>
  <w:num w:numId="36" w16cid:durableId="1742411204">
    <w:abstractNumId w:val="40"/>
  </w:num>
  <w:num w:numId="37" w16cid:durableId="314341350">
    <w:abstractNumId w:val="13"/>
  </w:num>
  <w:num w:numId="38" w16cid:durableId="618222554">
    <w:abstractNumId w:val="6"/>
  </w:num>
  <w:num w:numId="39" w16cid:durableId="1899588925">
    <w:abstractNumId w:val="18"/>
  </w:num>
  <w:num w:numId="40" w16cid:durableId="367947537">
    <w:abstractNumId w:val="41"/>
  </w:num>
  <w:num w:numId="41" w16cid:durableId="1346135461">
    <w:abstractNumId w:val="36"/>
  </w:num>
  <w:num w:numId="42" w16cid:durableId="1736513357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6D0"/>
    <w:rsid w:val="00032788"/>
    <w:rsid w:val="00036031"/>
    <w:rsid w:val="00050A28"/>
    <w:rsid w:val="00050C30"/>
    <w:rsid w:val="000C285E"/>
    <w:rsid w:val="000D675F"/>
    <w:rsid w:val="000E186D"/>
    <w:rsid w:val="00120DE9"/>
    <w:rsid w:val="00124C52"/>
    <w:rsid w:val="0013343E"/>
    <w:rsid w:val="00136CBC"/>
    <w:rsid w:val="001473CE"/>
    <w:rsid w:val="002240D4"/>
    <w:rsid w:val="002246DE"/>
    <w:rsid w:val="00227EAA"/>
    <w:rsid w:val="00237FA4"/>
    <w:rsid w:val="002766D0"/>
    <w:rsid w:val="0029453C"/>
    <w:rsid w:val="002F5CED"/>
    <w:rsid w:val="00313859"/>
    <w:rsid w:val="00353A0B"/>
    <w:rsid w:val="00367103"/>
    <w:rsid w:val="003756C8"/>
    <w:rsid w:val="0039714D"/>
    <w:rsid w:val="003D025F"/>
    <w:rsid w:val="003E6878"/>
    <w:rsid w:val="0044556A"/>
    <w:rsid w:val="00456FEF"/>
    <w:rsid w:val="00461B7D"/>
    <w:rsid w:val="00472E2F"/>
    <w:rsid w:val="004F2C3F"/>
    <w:rsid w:val="00504D90"/>
    <w:rsid w:val="00536156"/>
    <w:rsid w:val="00635318"/>
    <w:rsid w:val="00657808"/>
    <w:rsid w:val="00663857"/>
    <w:rsid w:val="00675063"/>
    <w:rsid w:val="006A1CAA"/>
    <w:rsid w:val="006F310C"/>
    <w:rsid w:val="00774785"/>
    <w:rsid w:val="00790DDC"/>
    <w:rsid w:val="00793E2C"/>
    <w:rsid w:val="007E1463"/>
    <w:rsid w:val="008057E1"/>
    <w:rsid w:val="00816162"/>
    <w:rsid w:val="0083238E"/>
    <w:rsid w:val="0083247E"/>
    <w:rsid w:val="008D439D"/>
    <w:rsid w:val="008D6FA0"/>
    <w:rsid w:val="008E5828"/>
    <w:rsid w:val="008F5BDE"/>
    <w:rsid w:val="00912571"/>
    <w:rsid w:val="0097795C"/>
    <w:rsid w:val="00A61C85"/>
    <w:rsid w:val="00A93DA0"/>
    <w:rsid w:val="00A95EF3"/>
    <w:rsid w:val="00A9773E"/>
    <w:rsid w:val="00AA1082"/>
    <w:rsid w:val="00AA335F"/>
    <w:rsid w:val="00AF26E5"/>
    <w:rsid w:val="00B10717"/>
    <w:rsid w:val="00B66532"/>
    <w:rsid w:val="00B90F31"/>
    <w:rsid w:val="00B97E35"/>
    <w:rsid w:val="00BB4B3F"/>
    <w:rsid w:val="00BC02B9"/>
    <w:rsid w:val="00BE1BCA"/>
    <w:rsid w:val="00BF4602"/>
    <w:rsid w:val="00C04A7A"/>
    <w:rsid w:val="00C56C38"/>
    <w:rsid w:val="00C65A25"/>
    <w:rsid w:val="00C669A3"/>
    <w:rsid w:val="00CA3268"/>
    <w:rsid w:val="00CA3E33"/>
    <w:rsid w:val="00CC73D4"/>
    <w:rsid w:val="00D139FF"/>
    <w:rsid w:val="00D15699"/>
    <w:rsid w:val="00DC29EF"/>
    <w:rsid w:val="00DF6F94"/>
    <w:rsid w:val="00E11403"/>
    <w:rsid w:val="00E177D0"/>
    <w:rsid w:val="00E91859"/>
    <w:rsid w:val="00EA54C0"/>
    <w:rsid w:val="00EB518F"/>
    <w:rsid w:val="00F43595"/>
    <w:rsid w:val="00F56DD7"/>
    <w:rsid w:val="00F667EA"/>
    <w:rsid w:val="00F803C9"/>
    <w:rsid w:val="00F859F1"/>
    <w:rsid w:val="00F94EAD"/>
    <w:rsid w:val="00FC725F"/>
    <w:rsid w:val="00FF21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2E0C747"/>
  <w15:chartTrackingRefBased/>
  <w15:docId w15:val="{22373651-4803-4C80-B856-0F56E013C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C3F"/>
    <w:pPr>
      <w:spacing w:line="276" w:lineRule="auto"/>
      <w:jc w:val="both"/>
    </w:pPr>
    <w:rPr>
      <w:rFonts w:ascii="Georgia" w:hAnsi="Georgia"/>
    </w:rPr>
  </w:style>
  <w:style w:type="paragraph" w:styleId="1">
    <w:name w:val="heading 1"/>
    <w:basedOn w:val="a"/>
    <w:next w:val="a"/>
    <w:link w:val="10"/>
    <w:uiPriority w:val="9"/>
    <w:qFormat/>
    <w:rsid w:val="00AA10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A10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A108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A10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A108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A10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A10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A10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A10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A108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AA108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AA108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AA1082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AA1082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AA108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AA108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AA108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AA108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A10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AA10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A10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AA10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AA10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AA1082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AA1082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AA1082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AA108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AA1082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AA1082"/>
    <w:rPr>
      <w:b/>
      <w:bCs/>
      <w:smallCaps/>
      <w:color w:val="2F5496" w:themeColor="accent1" w:themeShade="BF"/>
      <w:spacing w:val="5"/>
    </w:rPr>
  </w:style>
  <w:style w:type="paragraph" w:styleId="ac">
    <w:name w:val="header"/>
    <w:basedOn w:val="a"/>
    <w:link w:val="ad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Верхний колонтитул Знак"/>
    <w:basedOn w:val="a0"/>
    <w:link w:val="ac"/>
    <w:uiPriority w:val="99"/>
    <w:rsid w:val="00AA1082"/>
  </w:style>
  <w:style w:type="paragraph" w:styleId="ae">
    <w:name w:val="footer"/>
    <w:basedOn w:val="a"/>
    <w:link w:val="af"/>
    <w:uiPriority w:val="99"/>
    <w:unhideWhenUsed/>
    <w:rsid w:val="00AA108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Нижний колонтитул Знак"/>
    <w:basedOn w:val="a0"/>
    <w:link w:val="ae"/>
    <w:uiPriority w:val="99"/>
    <w:rsid w:val="00AA1082"/>
  </w:style>
  <w:style w:type="table" w:styleId="af0">
    <w:name w:val="Table Grid"/>
    <w:basedOn w:val="a1"/>
    <w:uiPriority w:val="39"/>
    <w:rsid w:val="000E18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1">
    <w:name w:val="Hyperlink"/>
    <w:basedOn w:val="a0"/>
    <w:uiPriority w:val="99"/>
    <w:unhideWhenUsed/>
    <w:rsid w:val="0083247E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83247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/moi-uslugi/yuridicheskie-uslugi-dlya-fizicheskih-lits/podgotovka-i-ekspertiza-yuridicheskih-dokumentov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evgeniyvolkov.r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vgeniy\Documents\&#1053;&#1072;&#1089;&#1090;&#1088;&#1072;&#1080;&#1074;&#1072;&#1077;&#1084;&#1099;&#1077;%20&#1096;&#1072;&#1073;&#1083;&#1086;&#1085;&#1099;%20Office\&#1064;&#1040;&#1041;&#1051;&#1054;&#1053;%20&#1044;&#1051;&#1071;%20&#1070;&#1056;&#1044;&#1054;&#1050;&#1059;&#1052;&#1045;&#1053;&#1058;&#1054;&#1042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ШАБЛОН ДЛЯ ЮРДОКУМЕНТОВ.dotx</Template>
  <TotalTime>0</TotalTime>
  <Pages>2</Pages>
  <Words>356</Words>
  <Characters>2031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Manager>Волков Евгений Дмитриевич</Manager>
  <Company>https://evgeniyvolkov.ru</Company>
  <LinksUpToDate>false</LinksUpToDate>
  <CharactersWithSpaces>2383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>Типовой образец</dc:subject>
  <dc:creator>Evgeniy</dc:creator>
  <cp:keywords>Типовой шаблон (образец) документа</cp:keywords>
  <dc:description/>
  <cp:lastModifiedBy>Evgeniy Mister</cp:lastModifiedBy>
  <cp:revision>2</cp:revision>
  <dcterms:created xsi:type="dcterms:W3CDTF">2026-08-24T10:58:00Z</dcterms:created>
  <dcterms:modified xsi:type="dcterms:W3CDTF">2026-08-24T10:58:00Z</dcterms:modified>
</cp:coreProperties>
</file>