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4B19" w14:textId="77777777" w:rsidR="000C36F1" w:rsidRPr="000C36F1" w:rsidRDefault="000C36F1" w:rsidP="000C36F1">
      <w:pPr>
        <w:jc w:val="left"/>
      </w:pPr>
      <w:r w:rsidRPr="000C36F1">
        <w:t>В Прокуратуру [наименование района/города]</w:t>
      </w:r>
      <w:r w:rsidRPr="000C36F1">
        <w:br/>
        <w:t>Адрес: [индекс, адрес местонахождения]</w:t>
      </w:r>
    </w:p>
    <w:p w14:paraId="34F2E689" w14:textId="77777777" w:rsidR="000C36F1" w:rsidRPr="000C36F1" w:rsidRDefault="000C36F1" w:rsidP="000C36F1">
      <w:pPr>
        <w:jc w:val="left"/>
      </w:pPr>
      <w:r w:rsidRPr="000C36F1">
        <w:rPr>
          <w:b/>
          <w:bCs/>
        </w:rPr>
        <w:t>Заявитель:</w:t>
      </w:r>
      <w:r w:rsidRPr="000C36F1">
        <w:t xml:space="preserve"> [ФИО полностью]</w:t>
      </w:r>
      <w:r w:rsidRPr="000C36F1">
        <w:br/>
        <w:t>Адрес для ответа: [индекс, адрес]</w:t>
      </w:r>
      <w:r w:rsidRPr="000C36F1">
        <w:br/>
        <w:t>Телефон: [номер телефона]</w:t>
      </w:r>
      <w:r w:rsidRPr="000C36F1">
        <w:br/>
        <w:t>Электронная почта: [адрес электронной почты]</w:t>
      </w:r>
    </w:p>
    <w:p w14:paraId="6582DCBA" w14:textId="77777777" w:rsidR="000C36F1" w:rsidRPr="000C36F1" w:rsidRDefault="000C36F1" w:rsidP="000C36F1">
      <w:pPr>
        <w:jc w:val="center"/>
        <w:rPr>
          <w:b/>
          <w:bCs/>
        </w:rPr>
      </w:pPr>
      <w:r w:rsidRPr="000C36F1">
        <w:rPr>
          <w:b/>
          <w:bCs/>
        </w:rPr>
        <w:t>Жалоба на действия (бездействие) председателя правления СНТ</w:t>
      </w:r>
    </w:p>
    <w:p w14:paraId="685AA5EF" w14:textId="77777777" w:rsidR="000C36F1" w:rsidRPr="000C36F1" w:rsidRDefault="000C36F1" w:rsidP="000C36F1">
      <w:r w:rsidRPr="000C36F1">
        <w:t>Я, [ФИО], являюсь собственником земельного участка № [номер] с кадастровым номером [номер], расположенного в границах СНТ «[Название]» по адресу: [адрес садоводства].</w:t>
      </w:r>
    </w:p>
    <w:p w14:paraId="789C9DE8" w14:textId="77777777" w:rsidR="000C36F1" w:rsidRPr="000C36F1" w:rsidRDefault="000C36F1" w:rsidP="000C36F1">
      <w:r w:rsidRPr="000C36F1">
        <w:t>В период с [дата] по настоящее время председателем правления СНТ [Фамилия И.О.] совершаются действия, нарушающие мои права и требования Федерального закона № 217-ФЗ. В частности, нарушение выразилось в следующем: [подробно опишите суть проблемы, например: незаконное отключение электроэнергии, отказ в предоставлении документов для ознакомления, нецелевое использование членских взносов].</w:t>
      </w:r>
    </w:p>
    <w:p w14:paraId="2B62D68D" w14:textId="77777777" w:rsidR="000C36F1" w:rsidRPr="000C36F1" w:rsidRDefault="000C36F1" w:rsidP="000C36F1">
      <w:r w:rsidRPr="000C36F1">
        <w:t>На мои устные и письменные обращения председатель [не реагирует / предоставил ответ, не соответствующий закону]. Считаю, что указанные действия противоречат нормам статьи 11 Федерального закона от 29.07.2017 № 217-ФЗ, согласно которой член товарищества имеет право получать информацию о деятельности товарищества и знакомиться с бухгалтерской отчетностью.</w:t>
      </w:r>
    </w:p>
    <w:p w14:paraId="09CDB013" w14:textId="77777777" w:rsidR="000C36F1" w:rsidRPr="000C36F1" w:rsidRDefault="000C36F1" w:rsidP="000C36F1">
      <w:r w:rsidRPr="000C36F1">
        <w:t>На основании изложенного, руководствуясь положениями Федерального закона «О прокуратуре Российской Федерации»,</w:t>
      </w:r>
    </w:p>
    <w:p w14:paraId="32E87C01" w14:textId="77777777" w:rsidR="000C36F1" w:rsidRPr="000C36F1" w:rsidRDefault="000C36F1" w:rsidP="000C36F1">
      <w:pPr>
        <w:jc w:val="center"/>
        <w:rPr>
          <w:b/>
          <w:bCs/>
        </w:rPr>
      </w:pPr>
      <w:r w:rsidRPr="000C36F1">
        <w:rPr>
          <w:b/>
          <w:bCs/>
        </w:rPr>
        <w:t>ПРОШУ:</w:t>
      </w:r>
    </w:p>
    <w:p w14:paraId="1BEA078F" w14:textId="77777777" w:rsidR="000C36F1" w:rsidRPr="000C36F1" w:rsidRDefault="000C36F1" w:rsidP="000C36F1">
      <w:pPr>
        <w:numPr>
          <w:ilvl w:val="0"/>
          <w:numId w:val="12"/>
        </w:numPr>
      </w:pPr>
      <w:r w:rsidRPr="000C36F1">
        <w:t>провести проверку по фактам, изложенным в настоящем обращении;</w:t>
      </w:r>
    </w:p>
    <w:p w14:paraId="7C30C094" w14:textId="77777777" w:rsidR="000C36F1" w:rsidRPr="000C36F1" w:rsidRDefault="000C36F1" w:rsidP="000C36F1">
      <w:pPr>
        <w:numPr>
          <w:ilvl w:val="0"/>
          <w:numId w:val="12"/>
        </w:numPr>
      </w:pPr>
      <w:r w:rsidRPr="000C36F1">
        <w:t>при выявлении нарушений принять меры прокурорского реагирования в отношении председателя правления СНТ «[Название]»;</w:t>
      </w:r>
    </w:p>
    <w:p w14:paraId="7558E07A" w14:textId="77777777" w:rsidR="000C36F1" w:rsidRPr="000C36F1" w:rsidRDefault="000C36F1" w:rsidP="000C36F1">
      <w:pPr>
        <w:numPr>
          <w:ilvl w:val="0"/>
          <w:numId w:val="12"/>
        </w:numPr>
      </w:pPr>
      <w:r w:rsidRPr="000C36F1">
        <w:t>обязать виновное лицо устранить допущенные нарушения прав собственников.</w:t>
      </w:r>
    </w:p>
    <w:p w14:paraId="6DA8AC1E" w14:textId="77777777" w:rsidR="000C36F1" w:rsidRPr="000C36F1" w:rsidRDefault="000C36F1" w:rsidP="000C36F1">
      <w:r w:rsidRPr="000C36F1">
        <w:t>Приложения:</w:t>
      </w:r>
    </w:p>
    <w:p w14:paraId="7ADFE837" w14:textId="77777777" w:rsidR="000C36F1" w:rsidRPr="000C36F1" w:rsidRDefault="000C36F1" w:rsidP="000C36F1">
      <w:pPr>
        <w:numPr>
          <w:ilvl w:val="0"/>
          <w:numId w:val="13"/>
        </w:numPr>
      </w:pPr>
      <w:r w:rsidRPr="000C36F1">
        <w:t>копия выписки из ЕГРН на земельный участок;</w:t>
      </w:r>
    </w:p>
    <w:p w14:paraId="7ADC86C7" w14:textId="77777777" w:rsidR="000C36F1" w:rsidRPr="000C36F1" w:rsidRDefault="000C36F1" w:rsidP="000C36F1">
      <w:pPr>
        <w:numPr>
          <w:ilvl w:val="0"/>
          <w:numId w:val="13"/>
        </w:numPr>
      </w:pPr>
      <w:r w:rsidRPr="000C36F1">
        <w:t>копия обращения к председателю СНТ от [дата];</w:t>
      </w:r>
    </w:p>
    <w:p w14:paraId="792B89C9" w14:textId="77777777" w:rsidR="000C36F1" w:rsidRPr="000C36F1" w:rsidRDefault="000C36F1" w:rsidP="000C36F1">
      <w:pPr>
        <w:numPr>
          <w:ilvl w:val="0"/>
          <w:numId w:val="13"/>
        </w:numPr>
      </w:pPr>
      <w:r w:rsidRPr="000C36F1">
        <w:t>доказательства нарушения (акты, чеки, фотографии, свидетельские показания).</w:t>
      </w:r>
    </w:p>
    <w:p w14:paraId="1651C9DA" w14:textId="77777777" w:rsidR="000C36F1" w:rsidRPr="000C36F1" w:rsidRDefault="000C36F1" w:rsidP="000C36F1">
      <w:r w:rsidRPr="000C36F1">
        <w:t>«__» ________ 20__ г.</w:t>
      </w:r>
    </w:p>
    <w:p w14:paraId="5AB95DFA" w14:textId="77777777" w:rsidR="000C36F1" w:rsidRPr="000C36F1" w:rsidRDefault="000C36F1" w:rsidP="000C36F1">
      <w:r w:rsidRPr="000C36F1">
        <w:t>________________ / [Фамилия И.О.]</w:t>
      </w:r>
    </w:p>
    <w:p w14:paraId="377FE0DC" w14:textId="77777777" w:rsidR="0083247E" w:rsidRPr="000C36F1" w:rsidRDefault="0083247E" w:rsidP="000C36F1"/>
    <w:sectPr w:rsidR="0083247E" w:rsidRPr="000C36F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0D80" w14:textId="77777777" w:rsidR="00697F5A" w:rsidRDefault="00697F5A" w:rsidP="00AA1082">
      <w:pPr>
        <w:spacing w:after="0" w:line="240" w:lineRule="auto"/>
      </w:pPr>
      <w:r>
        <w:separator/>
      </w:r>
    </w:p>
  </w:endnote>
  <w:endnote w:type="continuationSeparator" w:id="0">
    <w:p w14:paraId="478E7CD2" w14:textId="77777777" w:rsidR="00697F5A" w:rsidRDefault="00697F5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27A1" w14:textId="77777777" w:rsidR="00697F5A" w:rsidRDefault="00697F5A" w:rsidP="00AA1082">
      <w:pPr>
        <w:spacing w:after="0" w:line="240" w:lineRule="auto"/>
      </w:pPr>
      <w:r>
        <w:separator/>
      </w:r>
    </w:p>
  </w:footnote>
  <w:footnote w:type="continuationSeparator" w:id="0">
    <w:p w14:paraId="08E1136E" w14:textId="77777777" w:rsidR="00697F5A" w:rsidRDefault="00697F5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9"/>
  </w:num>
  <w:num w:numId="2" w16cid:durableId="1452941838">
    <w:abstractNumId w:val="4"/>
  </w:num>
  <w:num w:numId="3" w16cid:durableId="1996958423">
    <w:abstractNumId w:val="3"/>
  </w:num>
  <w:num w:numId="4" w16cid:durableId="1612474000">
    <w:abstractNumId w:val="5"/>
  </w:num>
  <w:num w:numId="5" w16cid:durableId="1267614942">
    <w:abstractNumId w:val="11"/>
  </w:num>
  <w:num w:numId="6" w16cid:durableId="80032759">
    <w:abstractNumId w:val="8"/>
  </w:num>
  <w:num w:numId="7" w16cid:durableId="1584333580">
    <w:abstractNumId w:val="7"/>
  </w:num>
  <w:num w:numId="8" w16cid:durableId="853614933">
    <w:abstractNumId w:val="0"/>
  </w:num>
  <w:num w:numId="9" w16cid:durableId="1919049586">
    <w:abstractNumId w:val="10"/>
  </w:num>
  <w:num w:numId="10" w16cid:durableId="1216772059">
    <w:abstractNumId w:val="6"/>
  </w:num>
  <w:num w:numId="11" w16cid:durableId="1143233363">
    <w:abstractNumId w:val="12"/>
  </w:num>
  <w:num w:numId="12" w16cid:durableId="331107870">
    <w:abstractNumId w:val="2"/>
  </w:num>
  <w:num w:numId="13" w16cid:durableId="128792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5B23DD"/>
    <w:rsid w:val="0060767C"/>
    <w:rsid w:val="00657808"/>
    <w:rsid w:val="00675063"/>
    <w:rsid w:val="00697F5A"/>
    <w:rsid w:val="006E139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2026-07-16T06:22:00Z</dcterms:created>
  <dcterms:modified xsi:type="dcterms:W3CDTF">2026-07-16T06:22:00Z</dcterms:modified>
</cp:coreProperties>
</file>