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EF4F" w14:textId="77777777" w:rsidR="00484B5F" w:rsidRPr="00484B5F" w:rsidRDefault="00484B5F" w:rsidP="00484B5F">
      <w:pPr>
        <w:jc w:val="left"/>
      </w:pPr>
      <w:r w:rsidRPr="00484B5F">
        <w:t>Руководителю Обособленного структурного подразделения</w:t>
      </w:r>
      <w:r w:rsidRPr="00484B5F">
        <w:br/>
        <w:t>АО «Почта России» (или иной почтовой службы)</w:t>
      </w:r>
      <w:r w:rsidRPr="00484B5F">
        <w:br/>
        <w:t>Адрес: [адрес отделения или головного офиса]</w:t>
      </w:r>
    </w:p>
    <w:p w14:paraId="6D5B9D3C" w14:textId="77777777" w:rsidR="00484B5F" w:rsidRPr="00484B5F" w:rsidRDefault="00484B5F" w:rsidP="00484B5F">
      <w:pPr>
        <w:jc w:val="left"/>
      </w:pPr>
      <w:r w:rsidRPr="00484B5F">
        <w:rPr>
          <w:b/>
          <w:bCs/>
        </w:rPr>
        <w:t>Отправитель:</w:t>
      </w:r>
      <w:r w:rsidRPr="00484B5F">
        <w:t xml:space="preserve"> [ФИО]</w:t>
      </w:r>
      <w:r w:rsidRPr="00484B5F">
        <w:br/>
        <w:t>Адрес для ответа: [ваш адрес]</w:t>
      </w:r>
      <w:r w:rsidRPr="00484B5F">
        <w:br/>
        <w:t>Телефон: [номер телефона]</w:t>
      </w:r>
      <w:r w:rsidRPr="00484B5F">
        <w:br/>
        <w:t>Электронная почта: [</w:t>
      </w:r>
      <w:proofErr w:type="spellStart"/>
      <w:r w:rsidRPr="00484B5F">
        <w:t>email</w:t>
      </w:r>
      <w:proofErr w:type="spellEnd"/>
      <w:r w:rsidRPr="00484B5F">
        <w:t>]</w:t>
      </w:r>
    </w:p>
    <w:p w14:paraId="6EAC0A72" w14:textId="77777777" w:rsidR="00484B5F" w:rsidRPr="00484B5F" w:rsidRDefault="00484B5F" w:rsidP="00484B5F">
      <w:pPr>
        <w:jc w:val="center"/>
        <w:rPr>
          <w:b/>
          <w:bCs/>
        </w:rPr>
      </w:pPr>
      <w:r w:rsidRPr="00484B5F">
        <w:rPr>
          <w:b/>
          <w:bCs/>
        </w:rPr>
        <w:t>Претензия о нарушении обязательств по оказанию услуг почтовой связи</w:t>
      </w:r>
    </w:p>
    <w:p w14:paraId="591996CC" w14:textId="77777777" w:rsidR="00484B5F" w:rsidRPr="00484B5F" w:rsidRDefault="00484B5F" w:rsidP="00484B5F">
      <w:r w:rsidRPr="00484B5F">
        <w:t>«__» ________ 20__ г. мною через отделение связи № [номер] было направлено почтовое отправление (посылка/письмо) с номером отслеживания (ШПИ) [номер трека] в адрес [ФИО получателя] по адресу [адрес доставки].</w:t>
      </w:r>
    </w:p>
    <w:p w14:paraId="45BAF2CA" w14:textId="77777777" w:rsidR="00484B5F" w:rsidRPr="00484B5F" w:rsidRDefault="00484B5F" w:rsidP="00484B5F">
      <w:r w:rsidRPr="00484B5F">
        <w:t>При оформлении отправления мною были оплачены услуги в размере [СУММА] руб., что подтверждается кассовым чеком. Согласно установленным нормативам, срок доставки должен был составить [число] дней.</w:t>
      </w:r>
    </w:p>
    <w:p w14:paraId="300111B1" w14:textId="77777777" w:rsidR="00484B5F" w:rsidRPr="00484B5F" w:rsidRDefault="00484B5F" w:rsidP="00484B5F">
      <w:r w:rsidRPr="00484B5F">
        <w:t>В процессе оказания услуги было допущено следующее нарушение:</w:t>
      </w:r>
    </w:p>
    <w:p w14:paraId="341072C4" w14:textId="77777777" w:rsidR="00484B5F" w:rsidRPr="00484B5F" w:rsidRDefault="00484B5F" w:rsidP="00484B5F">
      <w:pPr>
        <w:numPr>
          <w:ilvl w:val="0"/>
          <w:numId w:val="24"/>
        </w:numPr>
      </w:pPr>
      <w:r w:rsidRPr="00484B5F">
        <w:t>нарушение контрольных сроков пересылки (отправление доставлено с задержкой в [число] дней);</w:t>
      </w:r>
    </w:p>
    <w:p w14:paraId="760F9D45" w14:textId="77777777" w:rsidR="00484B5F" w:rsidRPr="00484B5F" w:rsidRDefault="00484B5F" w:rsidP="00484B5F">
      <w:pPr>
        <w:numPr>
          <w:ilvl w:val="0"/>
          <w:numId w:val="24"/>
        </w:numPr>
      </w:pPr>
      <w:r w:rsidRPr="00484B5F">
        <w:t>утрата почтового отправления (статус отслеживания не меняется более [число] дней);</w:t>
      </w:r>
    </w:p>
    <w:p w14:paraId="501158A0" w14:textId="77777777" w:rsidR="00484B5F" w:rsidRPr="00484B5F" w:rsidRDefault="00484B5F" w:rsidP="00484B5F">
      <w:pPr>
        <w:numPr>
          <w:ilvl w:val="0"/>
          <w:numId w:val="24"/>
        </w:numPr>
      </w:pPr>
      <w:r w:rsidRPr="00484B5F">
        <w:t>повреждение (порча) вложения (при получении обнаружено повреждение упаковки и содержимого, что зафиксировано актом).</w:t>
      </w:r>
    </w:p>
    <w:p w14:paraId="4481D601" w14:textId="77777777" w:rsidR="00484B5F" w:rsidRPr="00484B5F" w:rsidRDefault="00484B5F" w:rsidP="00484B5F">
      <w:r w:rsidRPr="00484B5F">
        <w:t>В соответствии со ст. 34 Федерального закона «О почтовой связи», за неисполнение либо ненадлежащее исполнение обязательств по оказанию услуг почтовой связи операторы несут ответственность перед пользователями. Статья 28 Закона РФ «О защите прав потребителей» также предусматривает выплату неустойки за нарушение сроков оказания услуг.</w:t>
      </w:r>
    </w:p>
    <w:p w14:paraId="43FBC313" w14:textId="77777777" w:rsidR="00484B5F" w:rsidRPr="00484B5F" w:rsidRDefault="00484B5F" w:rsidP="00484B5F">
      <w:r w:rsidRPr="00484B5F">
        <w:t xml:space="preserve">На основании изложенного, </w:t>
      </w:r>
      <w:r w:rsidRPr="00484B5F">
        <w:rPr>
          <w:b/>
          <w:bCs/>
        </w:rPr>
        <w:t>прошу:</w:t>
      </w:r>
    </w:p>
    <w:p w14:paraId="2C777A28" w14:textId="77777777" w:rsidR="00484B5F" w:rsidRPr="00484B5F" w:rsidRDefault="00484B5F" w:rsidP="00484B5F">
      <w:pPr>
        <w:numPr>
          <w:ilvl w:val="0"/>
          <w:numId w:val="25"/>
        </w:numPr>
      </w:pPr>
      <w:r w:rsidRPr="00484B5F">
        <w:t>Выплатить возмещение за утрату (порчу) вложения в размере [СУММА] руб.</w:t>
      </w:r>
    </w:p>
    <w:p w14:paraId="7E962A97" w14:textId="77777777" w:rsidR="00484B5F" w:rsidRPr="00484B5F" w:rsidRDefault="00484B5F" w:rsidP="00484B5F">
      <w:pPr>
        <w:numPr>
          <w:ilvl w:val="0"/>
          <w:numId w:val="25"/>
        </w:numPr>
      </w:pPr>
      <w:r w:rsidRPr="00484B5F">
        <w:t>Выплатить неустойку за нарушение сроков доставки в размере [СУММА] руб.</w:t>
      </w:r>
    </w:p>
    <w:p w14:paraId="61ECEFCB" w14:textId="77777777" w:rsidR="00484B5F" w:rsidRPr="00484B5F" w:rsidRDefault="00484B5F" w:rsidP="00484B5F">
      <w:pPr>
        <w:numPr>
          <w:ilvl w:val="0"/>
          <w:numId w:val="25"/>
        </w:numPr>
      </w:pPr>
      <w:r w:rsidRPr="00484B5F">
        <w:t>Вернуть уплаченную плату за пересылку в размере [СУММА] руб.</w:t>
      </w:r>
    </w:p>
    <w:p w14:paraId="59B83236" w14:textId="77777777" w:rsidR="00484B5F" w:rsidRPr="00484B5F" w:rsidRDefault="00484B5F" w:rsidP="00484B5F">
      <w:r w:rsidRPr="00484B5F">
        <w:t>Денежные средства прошу перечислить по следующим реквизитам: [номер счета, БИК, ФИО получателя].</w:t>
      </w:r>
    </w:p>
    <w:p w14:paraId="0A6B17F0" w14:textId="77777777" w:rsidR="00484B5F" w:rsidRPr="00484B5F" w:rsidRDefault="00484B5F" w:rsidP="00484B5F">
      <w:pPr>
        <w:rPr>
          <w:b/>
          <w:bCs/>
        </w:rPr>
      </w:pPr>
      <w:r w:rsidRPr="00484B5F">
        <w:rPr>
          <w:b/>
          <w:bCs/>
        </w:rPr>
        <w:t>Приложения:</w:t>
      </w:r>
    </w:p>
    <w:p w14:paraId="49820F41" w14:textId="77777777" w:rsidR="00484B5F" w:rsidRPr="00484B5F" w:rsidRDefault="00484B5F" w:rsidP="00484B5F">
      <w:pPr>
        <w:numPr>
          <w:ilvl w:val="0"/>
          <w:numId w:val="26"/>
        </w:numPr>
      </w:pPr>
      <w:r w:rsidRPr="00484B5F">
        <w:t>копия кассового чека;</w:t>
      </w:r>
    </w:p>
    <w:p w14:paraId="1D900BE1" w14:textId="77777777" w:rsidR="00484B5F" w:rsidRPr="00484B5F" w:rsidRDefault="00484B5F" w:rsidP="00484B5F">
      <w:pPr>
        <w:numPr>
          <w:ilvl w:val="0"/>
          <w:numId w:val="26"/>
        </w:numPr>
      </w:pPr>
      <w:r w:rsidRPr="00484B5F">
        <w:t>копия описи вложения (при наличии);</w:t>
      </w:r>
    </w:p>
    <w:p w14:paraId="3A24735B" w14:textId="77777777" w:rsidR="00484B5F" w:rsidRPr="00484B5F" w:rsidRDefault="00484B5F" w:rsidP="00484B5F">
      <w:pPr>
        <w:numPr>
          <w:ilvl w:val="0"/>
          <w:numId w:val="26"/>
        </w:numPr>
      </w:pPr>
      <w:r w:rsidRPr="00484B5F">
        <w:t>копия акта о порче/недостаче (если составлялся);</w:t>
      </w:r>
    </w:p>
    <w:p w14:paraId="236A41E0" w14:textId="77777777" w:rsidR="00484B5F" w:rsidRPr="00484B5F" w:rsidRDefault="00484B5F" w:rsidP="00484B5F">
      <w:pPr>
        <w:numPr>
          <w:ilvl w:val="0"/>
          <w:numId w:val="26"/>
        </w:numPr>
      </w:pPr>
      <w:r w:rsidRPr="00484B5F">
        <w:lastRenderedPageBreak/>
        <w:t>распечатка трекинга с сайта почтовой службы.</w:t>
      </w:r>
    </w:p>
    <w:p w14:paraId="3E6E03B8" w14:textId="77777777" w:rsidR="00484B5F" w:rsidRPr="00484B5F" w:rsidRDefault="00484B5F" w:rsidP="00484B5F">
      <w:r w:rsidRPr="00484B5F">
        <w:t>«__» ________ 20__ г.</w:t>
      </w:r>
    </w:p>
    <w:p w14:paraId="1D917F6A" w14:textId="77777777" w:rsidR="00484B5F" w:rsidRPr="00484B5F" w:rsidRDefault="00484B5F" w:rsidP="00484B5F">
      <w:r w:rsidRPr="00484B5F">
        <w:t>________________ / [Фамилия И.О.]</w:t>
      </w:r>
    </w:p>
    <w:p w14:paraId="0C96273E" w14:textId="6870790B" w:rsidR="0083247E" w:rsidRPr="00484B5F" w:rsidRDefault="0083247E" w:rsidP="00484B5F"/>
    <w:sectPr w:rsidR="0083247E" w:rsidRPr="00484B5F" w:rsidSect="004F2C3F">
      <w:headerReference w:type="default" r:id="rId8"/>
      <w:footerReference w:type="default" r:id="rId9"/>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5C29" w14:textId="77777777" w:rsidR="00EF4B5E" w:rsidRDefault="00EF4B5E" w:rsidP="00AA1082">
      <w:pPr>
        <w:spacing w:after="0" w:line="240" w:lineRule="auto"/>
      </w:pPr>
      <w:r>
        <w:separator/>
      </w:r>
    </w:p>
  </w:endnote>
  <w:endnote w:type="continuationSeparator" w:id="0">
    <w:p w14:paraId="0AAC9AFC" w14:textId="77777777" w:rsidR="00EF4B5E" w:rsidRDefault="00EF4B5E"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5A2"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647E3EE2"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5BDB" w14:textId="77777777" w:rsidR="00EF4B5E" w:rsidRDefault="00EF4B5E" w:rsidP="00AA1082">
      <w:pPr>
        <w:spacing w:after="0" w:line="240" w:lineRule="auto"/>
      </w:pPr>
      <w:r>
        <w:separator/>
      </w:r>
    </w:p>
  </w:footnote>
  <w:footnote w:type="continuationSeparator" w:id="0">
    <w:p w14:paraId="0503F630" w14:textId="77777777" w:rsidR="00EF4B5E" w:rsidRDefault="00EF4B5E"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1BA330B1" w14:textId="77777777" w:rsidTr="004F2C3F">
      <w:tc>
        <w:tcPr>
          <w:tcW w:w="988" w:type="dxa"/>
        </w:tcPr>
        <w:p w14:paraId="2C00DEEF" w14:textId="77777777" w:rsidR="000E186D" w:rsidRPr="000E186D" w:rsidRDefault="000E186D">
          <w:pPr>
            <w:pStyle w:val="ac"/>
          </w:pPr>
        </w:p>
      </w:tc>
      <w:tc>
        <w:tcPr>
          <w:tcW w:w="7229" w:type="dxa"/>
        </w:tcPr>
        <w:p w14:paraId="38753F95" w14:textId="77777777" w:rsidR="000E186D" w:rsidRPr="000C285E" w:rsidRDefault="000E186D" w:rsidP="00A95EF3">
          <w:pPr>
            <w:pStyle w:val="ac"/>
            <w:jc w:val="left"/>
            <w:rPr>
              <w:rFonts w:ascii="Arial" w:hAnsi="Arial" w:cs="Arial"/>
              <w:sz w:val="20"/>
              <w:szCs w:val="20"/>
            </w:rPr>
          </w:pPr>
        </w:p>
      </w:tc>
      <w:tc>
        <w:tcPr>
          <w:tcW w:w="1980" w:type="dxa"/>
        </w:tcPr>
        <w:p w14:paraId="0514F8EB"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109E1548" w14:textId="77777777" w:rsidR="000E186D" w:rsidRPr="008057E1" w:rsidRDefault="000E186D" w:rsidP="008057E1">
          <w:pPr>
            <w:pStyle w:val="ac"/>
            <w:jc w:val="center"/>
            <w:rPr>
              <w:sz w:val="16"/>
              <w:szCs w:val="16"/>
            </w:rPr>
          </w:pPr>
        </w:p>
      </w:tc>
    </w:tr>
  </w:tbl>
  <w:p w14:paraId="5E8FBF5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B88"/>
    <w:multiLevelType w:val="multilevel"/>
    <w:tmpl w:val="915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93EF1"/>
    <w:multiLevelType w:val="multilevel"/>
    <w:tmpl w:val="C8B4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679F4"/>
    <w:multiLevelType w:val="multilevel"/>
    <w:tmpl w:val="B27A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57E1A"/>
    <w:multiLevelType w:val="multilevel"/>
    <w:tmpl w:val="FAA0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363B9"/>
    <w:multiLevelType w:val="multilevel"/>
    <w:tmpl w:val="F8E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129E0"/>
    <w:multiLevelType w:val="multilevel"/>
    <w:tmpl w:val="886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47962"/>
    <w:multiLevelType w:val="multilevel"/>
    <w:tmpl w:val="EFAC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E11ED"/>
    <w:multiLevelType w:val="multilevel"/>
    <w:tmpl w:val="CE9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9067D"/>
    <w:multiLevelType w:val="multilevel"/>
    <w:tmpl w:val="454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BB2106"/>
    <w:multiLevelType w:val="multilevel"/>
    <w:tmpl w:val="21144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3F7486"/>
    <w:multiLevelType w:val="multilevel"/>
    <w:tmpl w:val="1698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2C7D76"/>
    <w:multiLevelType w:val="multilevel"/>
    <w:tmpl w:val="B69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85DEE"/>
    <w:multiLevelType w:val="multilevel"/>
    <w:tmpl w:val="66B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707D3F"/>
    <w:multiLevelType w:val="multilevel"/>
    <w:tmpl w:val="44A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E5806"/>
    <w:multiLevelType w:val="multilevel"/>
    <w:tmpl w:val="5F4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A43982"/>
    <w:multiLevelType w:val="multilevel"/>
    <w:tmpl w:val="BA1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35E0A"/>
    <w:multiLevelType w:val="multilevel"/>
    <w:tmpl w:val="04D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24783B"/>
    <w:multiLevelType w:val="multilevel"/>
    <w:tmpl w:val="70D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C44A2"/>
    <w:multiLevelType w:val="multilevel"/>
    <w:tmpl w:val="9734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FF326C"/>
    <w:multiLevelType w:val="multilevel"/>
    <w:tmpl w:val="34F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92797"/>
    <w:multiLevelType w:val="multilevel"/>
    <w:tmpl w:val="EB56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D0D61"/>
    <w:multiLevelType w:val="multilevel"/>
    <w:tmpl w:val="F0B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014476"/>
    <w:multiLevelType w:val="multilevel"/>
    <w:tmpl w:val="5EC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FD335F"/>
    <w:multiLevelType w:val="multilevel"/>
    <w:tmpl w:val="F350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183138">
    <w:abstractNumId w:val="17"/>
  </w:num>
  <w:num w:numId="2" w16cid:durableId="1452941838">
    <w:abstractNumId w:val="10"/>
  </w:num>
  <w:num w:numId="3" w16cid:durableId="973607643">
    <w:abstractNumId w:val="19"/>
  </w:num>
  <w:num w:numId="4" w16cid:durableId="311717642">
    <w:abstractNumId w:val="4"/>
  </w:num>
  <w:num w:numId="5" w16cid:durableId="1548955455">
    <w:abstractNumId w:val="5"/>
  </w:num>
  <w:num w:numId="6" w16cid:durableId="1895265005">
    <w:abstractNumId w:val="18"/>
  </w:num>
  <w:num w:numId="7" w16cid:durableId="1812361597">
    <w:abstractNumId w:val="3"/>
  </w:num>
  <w:num w:numId="8" w16cid:durableId="389576680">
    <w:abstractNumId w:val="13"/>
  </w:num>
  <w:num w:numId="9" w16cid:durableId="1339429729">
    <w:abstractNumId w:val="16"/>
  </w:num>
  <w:num w:numId="10" w16cid:durableId="174347891">
    <w:abstractNumId w:val="0"/>
  </w:num>
  <w:num w:numId="11" w16cid:durableId="1279028447">
    <w:abstractNumId w:val="14"/>
  </w:num>
  <w:num w:numId="12" w16cid:durableId="1706173077">
    <w:abstractNumId w:val="20"/>
  </w:num>
  <w:num w:numId="13" w16cid:durableId="330641445">
    <w:abstractNumId w:val="21"/>
  </w:num>
  <w:num w:numId="14" w16cid:durableId="597102246">
    <w:abstractNumId w:val="22"/>
  </w:num>
  <w:num w:numId="15" w16cid:durableId="247010532">
    <w:abstractNumId w:val="8"/>
  </w:num>
  <w:num w:numId="16" w16cid:durableId="498227888">
    <w:abstractNumId w:val="12"/>
  </w:num>
  <w:num w:numId="17" w16cid:durableId="39939590">
    <w:abstractNumId w:val="24"/>
  </w:num>
  <w:num w:numId="18" w16cid:durableId="458300837">
    <w:abstractNumId w:val="7"/>
  </w:num>
  <w:num w:numId="19" w16cid:durableId="1896044014">
    <w:abstractNumId w:val="15"/>
  </w:num>
  <w:num w:numId="20" w16cid:durableId="1551571222">
    <w:abstractNumId w:val="23"/>
  </w:num>
  <w:num w:numId="21" w16cid:durableId="544635674">
    <w:abstractNumId w:val="1"/>
  </w:num>
  <w:num w:numId="22" w16cid:durableId="312687144">
    <w:abstractNumId w:val="25"/>
  </w:num>
  <w:num w:numId="23" w16cid:durableId="1536389058">
    <w:abstractNumId w:val="9"/>
  </w:num>
  <w:num w:numId="24" w16cid:durableId="928806847">
    <w:abstractNumId w:val="6"/>
  </w:num>
  <w:num w:numId="25" w16cid:durableId="1338070041">
    <w:abstractNumId w:val="11"/>
  </w:num>
  <w:num w:numId="26" w16cid:durableId="1190679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46E3C"/>
    <w:rsid w:val="00050C30"/>
    <w:rsid w:val="000C285E"/>
    <w:rsid w:val="000D675F"/>
    <w:rsid w:val="000E186D"/>
    <w:rsid w:val="00124C52"/>
    <w:rsid w:val="00136CBC"/>
    <w:rsid w:val="002246DE"/>
    <w:rsid w:val="00227EAA"/>
    <w:rsid w:val="00262D34"/>
    <w:rsid w:val="0029453C"/>
    <w:rsid w:val="002E72FD"/>
    <w:rsid w:val="00313859"/>
    <w:rsid w:val="003D025F"/>
    <w:rsid w:val="00456FEF"/>
    <w:rsid w:val="00461B7D"/>
    <w:rsid w:val="00472E2F"/>
    <w:rsid w:val="00484B5F"/>
    <w:rsid w:val="004F2C3F"/>
    <w:rsid w:val="00657808"/>
    <w:rsid w:val="00675063"/>
    <w:rsid w:val="007129F9"/>
    <w:rsid w:val="00763038"/>
    <w:rsid w:val="007E1463"/>
    <w:rsid w:val="008057E1"/>
    <w:rsid w:val="0083238E"/>
    <w:rsid w:val="0083247E"/>
    <w:rsid w:val="00851E79"/>
    <w:rsid w:val="008D439D"/>
    <w:rsid w:val="00A50AB7"/>
    <w:rsid w:val="00A665AD"/>
    <w:rsid w:val="00A95EF3"/>
    <w:rsid w:val="00A9773E"/>
    <w:rsid w:val="00AA1082"/>
    <w:rsid w:val="00B10717"/>
    <w:rsid w:val="00B35316"/>
    <w:rsid w:val="00B612B5"/>
    <w:rsid w:val="00B66532"/>
    <w:rsid w:val="00B90F31"/>
    <w:rsid w:val="00BB160D"/>
    <w:rsid w:val="00BC6477"/>
    <w:rsid w:val="00BE1BCA"/>
    <w:rsid w:val="00C669A3"/>
    <w:rsid w:val="00C90091"/>
    <w:rsid w:val="00CA3E33"/>
    <w:rsid w:val="00CD35ED"/>
    <w:rsid w:val="00D0255E"/>
    <w:rsid w:val="00D03191"/>
    <w:rsid w:val="00D139FF"/>
    <w:rsid w:val="00D15699"/>
    <w:rsid w:val="00D91AF0"/>
    <w:rsid w:val="00DC29EF"/>
    <w:rsid w:val="00DF693F"/>
    <w:rsid w:val="00DF6F94"/>
    <w:rsid w:val="00E11403"/>
    <w:rsid w:val="00E6623A"/>
    <w:rsid w:val="00E91859"/>
    <w:rsid w:val="00EF4B5E"/>
    <w:rsid w:val="00F47759"/>
    <w:rsid w:val="00F56DD7"/>
    <w:rsid w:val="00F803C9"/>
    <w:rsid w:val="00F91D97"/>
    <w:rsid w:val="00FB315C"/>
    <w:rsid w:val="00FC6645"/>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0D96"/>
  <w15:chartTrackingRefBased/>
  <w15:docId w15:val="{BBCDB86C-54CD-4307-A184-E0759422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9F16E-A70A-49DA-890C-DBFCAC27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3</TotalTime>
  <Pages>2</Pages>
  <Words>292</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2</cp:revision>
  <dcterms:created xsi:type="dcterms:W3CDTF">2026-07-04T20:31:00Z</dcterms:created>
  <dcterms:modified xsi:type="dcterms:W3CDTF">2026-07-04T20:31:00Z</dcterms:modified>
</cp:coreProperties>
</file>