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8CC5A" w14:textId="77777777" w:rsidR="009A74A8" w:rsidRPr="009A74A8" w:rsidRDefault="009A74A8" w:rsidP="009A74A8">
      <w:pPr>
        <w:jc w:val="left"/>
      </w:pPr>
      <w:r w:rsidRPr="009A74A8">
        <w:t>В Федеральную службу по интеллектуальной собственности (Роспатент)</w:t>
      </w:r>
      <w:r w:rsidRPr="009A74A8">
        <w:br/>
        <w:t>Бережковская наб., д. 30, корп. 1, Москва, 125993</w:t>
      </w:r>
    </w:p>
    <w:p w14:paraId="5814953A" w14:textId="77777777" w:rsidR="009A74A8" w:rsidRPr="009A74A8" w:rsidRDefault="009A74A8" w:rsidP="009A74A8">
      <w:pPr>
        <w:jc w:val="left"/>
      </w:pPr>
      <w:r w:rsidRPr="009A74A8">
        <w:rPr>
          <w:b/>
          <w:bCs/>
        </w:rPr>
        <w:t>Заявитель:</w:t>
      </w:r>
      <w:r w:rsidRPr="009A74A8">
        <w:t xml:space="preserve"> [ФИО или наименование компании]</w:t>
      </w:r>
      <w:r w:rsidRPr="009A74A8">
        <w:br/>
        <w:t>Адрес: [адрес регистрации]</w:t>
      </w:r>
      <w:r w:rsidRPr="009A74A8">
        <w:br/>
        <w:t>Телефон: [номер телефона]</w:t>
      </w:r>
      <w:r w:rsidRPr="009A74A8">
        <w:br/>
        <w:t>Электронная почта: [адрес почты]</w:t>
      </w:r>
    </w:p>
    <w:p w14:paraId="28ADA791" w14:textId="77777777" w:rsidR="009A74A8" w:rsidRPr="009A74A8" w:rsidRDefault="009A74A8" w:rsidP="009A74A8">
      <w:pPr>
        <w:jc w:val="center"/>
        <w:rPr>
          <w:b/>
          <w:bCs/>
        </w:rPr>
      </w:pPr>
      <w:r w:rsidRPr="009A74A8">
        <w:rPr>
          <w:b/>
          <w:bCs/>
        </w:rPr>
        <w:t>Возражение на решение об отказе в выдаче патента</w:t>
      </w:r>
    </w:p>
    <w:p w14:paraId="290222D2" w14:textId="77777777" w:rsidR="009A74A8" w:rsidRPr="009A74A8" w:rsidRDefault="009A74A8" w:rsidP="009A74A8">
      <w:r w:rsidRPr="009A74A8">
        <w:t>«__» ________ 20__ г. заявителем была подана заявка на выдачу патента на [изобретение / полезную модель / промышленный образец] под названием «[Наименование объекта]», которой присвоен регистрационный номер [Номер заявки].</w:t>
      </w:r>
    </w:p>
    <w:p w14:paraId="51FE8E28" w14:textId="77777777" w:rsidR="009A74A8" w:rsidRPr="009A74A8" w:rsidRDefault="009A74A8" w:rsidP="009A74A8">
      <w:r w:rsidRPr="009A74A8">
        <w:t xml:space="preserve">По результатам </w:t>
      </w:r>
      <w:proofErr w:type="gramStart"/>
      <w:r w:rsidRPr="009A74A8">
        <w:t>экспертизы по существу</w:t>
      </w:r>
      <w:proofErr w:type="gramEnd"/>
      <w:r w:rsidRPr="009A74A8">
        <w:t xml:space="preserve"> Роспатентом было принято решение об отказе в выдаче патента от «__» ________ 20__ г. Основанием для отказа послужил вывод экспертизы о несоответствии заявленного объекта условию патентоспособности «[например, изобретательский уровень или новизна]».</w:t>
      </w:r>
    </w:p>
    <w:p w14:paraId="2DA07364" w14:textId="77777777" w:rsidR="009A74A8" w:rsidRPr="009A74A8" w:rsidRDefault="009A74A8" w:rsidP="009A74A8">
      <w:r w:rsidRPr="009A74A8">
        <w:t>Заявитель считает указанное решение необоснованным по следующим причинам. Экспертиза указывает на источник информации [Номер патента или название публикации], утверждая, что из него известны все существенные признаки заявленного решения. Однако в указанном источнике отсутствует признак «[описание признака]», который обеспечивает достижение технического результата, заключающегося в [описание результата].</w:t>
      </w:r>
    </w:p>
    <w:p w14:paraId="7F779B84" w14:textId="77777777" w:rsidR="009A74A8" w:rsidRPr="009A74A8" w:rsidRDefault="009A74A8" w:rsidP="009A74A8">
      <w:r w:rsidRPr="009A74A8">
        <w:t>Таким образом, совокупность существенных признаков заявленного объекта не следует явным образом из уровня техники. Представленные в решении экспертизы доводы не опровергают наличие творческого вклада в создание технического решения.</w:t>
      </w:r>
    </w:p>
    <w:p w14:paraId="2A960F24" w14:textId="77777777" w:rsidR="009A74A8" w:rsidRPr="009A74A8" w:rsidRDefault="009A74A8" w:rsidP="009A74A8">
      <w:r w:rsidRPr="009A74A8">
        <w:t>На основании изложенного, руководствуясь статьей 1387 Гражданского кодекса РФ,</w:t>
      </w:r>
    </w:p>
    <w:p w14:paraId="59CF990A" w14:textId="77777777" w:rsidR="009A74A8" w:rsidRPr="009A74A8" w:rsidRDefault="009A74A8" w:rsidP="009A74A8">
      <w:r w:rsidRPr="009A74A8">
        <w:rPr>
          <w:b/>
          <w:bCs/>
        </w:rPr>
        <w:t>ПРОШУ:</w:t>
      </w:r>
    </w:p>
    <w:p w14:paraId="0C2F00FC" w14:textId="77777777" w:rsidR="009A74A8" w:rsidRPr="009A74A8" w:rsidRDefault="009A74A8" w:rsidP="009A74A8">
      <w:r w:rsidRPr="009A74A8">
        <w:t>Отменить решение об отказе в выдаче патента по заявке № [Номер] и вынести решение о выдаче патента.</w:t>
      </w:r>
    </w:p>
    <w:p w14:paraId="024569B1" w14:textId="77777777" w:rsidR="009A74A8" w:rsidRPr="009A74A8" w:rsidRDefault="009A74A8" w:rsidP="009A74A8">
      <w:r w:rsidRPr="009A74A8">
        <w:rPr>
          <w:b/>
          <w:bCs/>
        </w:rPr>
        <w:t>Приложения:</w:t>
      </w:r>
    </w:p>
    <w:p w14:paraId="3BF449DF" w14:textId="77777777" w:rsidR="009A74A8" w:rsidRPr="009A74A8" w:rsidRDefault="009A74A8" w:rsidP="009A74A8">
      <w:pPr>
        <w:numPr>
          <w:ilvl w:val="0"/>
          <w:numId w:val="17"/>
        </w:numPr>
      </w:pPr>
      <w:r w:rsidRPr="009A74A8">
        <w:t>копия решения об отказе в выдаче патента;</w:t>
      </w:r>
    </w:p>
    <w:p w14:paraId="25C2CE0D" w14:textId="77777777" w:rsidR="009A74A8" w:rsidRPr="009A74A8" w:rsidRDefault="009A74A8" w:rsidP="009A74A8">
      <w:pPr>
        <w:numPr>
          <w:ilvl w:val="0"/>
          <w:numId w:val="17"/>
        </w:numPr>
      </w:pPr>
      <w:r w:rsidRPr="009A74A8">
        <w:t>документ, подтверждающий уплату государственной пошлины;</w:t>
      </w:r>
    </w:p>
    <w:p w14:paraId="3D6791A1" w14:textId="77777777" w:rsidR="009A74A8" w:rsidRPr="009A74A8" w:rsidRDefault="009A74A8" w:rsidP="009A74A8">
      <w:pPr>
        <w:numPr>
          <w:ilvl w:val="0"/>
          <w:numId w:val="17"/>
        </w:numPr>
      </w:pPr>
      <w:r w:rsidRPr="009A74A8">
        <w:t>дополнительные материалы (схемы, сравнительные таблицы, экспертные заключения), подтверждающие позицию заявителя.</w:t>
      </w:r>
    </w:p>
    <w:p w14:paraId="494A9D36" w14:textId="77777777" w:rsidR="009A74A8" w:rsidRPr="009A74A8" w:rsidRDefault="009A74A8" w:rsidP="009A74A8">
      <w:r w:rsidRPr="009A74A8">
        <w:t>«__» ________ 20__ г.</w:t>
      </w:r>
    </w:p>
    <w:p w14:paraId="4E7E04A5" w14:textId="77777777" w:rsidR="009A74A8" w:rsidRPr="009A74A8" w:rsidRDefault="009A74A8" w:rsidP="009A74A8">
      <w:r w:rsidRPr="009A74A8">
        <w:t>________________ / [Фамилия И.О.]</w:t>
      </w:r>
    </w:p>
    <w:p w14:paraId="377FE0DC" w14:textId="113F1C5B" w:rsidR="0083247E" w:rsidRPr="009A74A8" w:rsidRDefault="0083247E" w:rsidP="009A74A8"/>
    <w:sectPr w:rsidR="0083247E" w:rsidRPr="009A74A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7B86D" w14:textId="77777777" w:rsidR="005D5D73" w:rsidRDefault="005D5D73" w:rsidP="00AA1082">
      <w:pPr>
        <w:spacing w:after="0" w:line="240" w:lineRule="auto"/>
      </w:pPr>
      <w:r>
        <w:separator/>
      </w:r>
    </w:p>
  </w:endnote>
  <w:endnote w:type="continuationSeparator" w:id="0">
    <w:p w14:paraId="4D3CAD1E" w14:textId="77777777" w:rsidR="005D5D73" w:rsidRDefault="005D5D73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865EC" w14:textId="77777777" w:rsidR="005D5D73" w:rsidRDefault="005D5D73" w:rsidP="00AA1082">
      <w:pPr>
        <w:spacing w:after="0" w:line="240" w:lineRule="auto"/>
      </w:pPr>
      <w:r>
        <w:separator/>
      </w:r>
    </w:p>
  </w:footnote>
  <w:footnote w:type="continuationSeparator" w:id="0">
    <w:p w14:paraId="24E91086" w14:textId="77777777" w:rsidR="005D5D73" w:rsidRDefault="005D5D73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9B8"/>
    <w:multiLevelType w:val="multilevel"/>
    <w:tmpl w:val="55A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234C1"/>
    <w:multiLevelType w:val="multilevel"/>
    <w:tmpl w:val="01B6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76638"/>
    <w:multiLevelType w:val="multilevel"/>
    <w:tmpl w:val="597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874D6"/>
    <w:multiLevelType w:val="multilevel"/>
    <w:tmpl w:val="04B4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EF758B"/>
    <w:multiLevelType w:val="multilevel"/>
    <w:tmpl w:val="3472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92028"/>
    <w:multiLevelType w:val="multilevel"/>
    <w:tmpl w:val="B274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E6718B"/>
    <w:multiLevelType w:val="multilevel"/>
    <w:tmpl w:val="75D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637B28"/>
    <w:multiLevelType w:val="multilevel"/>
    <w:tmpl w:val="09A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F1E0E"/>
    <w:multiLevelType w:val="multilevel"/>
    <w:tmpl w:val="8D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F239C0"/>
    <w:multiLevelType w:val="multilevel"/>
    <w:tmpl w:val="62C6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3E0A25"/>
    <w:multiLevelType w:val="multilevel"/>
    <w:tmpl w:val="E1E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536A2C"/>
    <w:multiLevelType w:val="multilevel"/>
    <w:tmpl w:val="BBCC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8800B8"/>
    <w:multiLevelType w:val="multilevel"/>
    <w:tmpl w:val="A514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1"/>
  </w:num>
  <w:num w:numId="2" w16cid:durableId="1452941838">
    <w:abstractNumId w:val="6"/>
  </w:num>
  <w:num w:numId="3" w16cid:durableId="1996958423">
    <w:abstractNumId w:val="5"/>
  </w:num>
  <w:num w:numId="4" w16cid:durableId="1612474000">
    <w:abstractNumId w:val="7"/>
  </w:num>
  <w:num w:numId="5" w16cid:durableId="1267614942">
    <w:abstractNumId w:val="14"/>
  </w:num>
  <w:num w:numId="6" w16cid:durableId="80032759">
    <w:abstractNumId w:val="10"/>
  </w:num>
  <w:num w:numId="7" w16cid:durableId="1584333580">
    <w:abstractNumId w:val="9"/>
  </w:num>
  <w:num w:numId="8" w16cid:durableId="853614933">
    <w:abstractNumId w:val="0"/>
  </w:num>
  <w:num w:numId="9" w16cid:durableId="1919049586">
    <w:abstractNumId w:val="12"/>
  </w:num>
  <w:num w:numId="10" w16cid:durableId="1216772059">
    <w:abstractNumId w:val="8"/>
  </w:num>
  <w:num w:numId="11" w16cid:durableId="1143233363">
    <w:abstractNumId w:val="16"/>
  </w:num>
  <w:num w:numId="12" w16cid:durableId="331107870">
    <w:abstractNumId w:val="2"/>
  </w:num>
  <w:num w:numId="13" w16cid:durableId="1287926806">
    <w:abstractNumId w:val="1"/>
  </w:num>
  <w:num w:numId="14" w16cid:durableId="274215042">
    <w:abstractNumId w:val="4"/>
  </w:num>
  <w:num w:numId="15" w16cid:durableId="355009040">
    <w:abstractNumId w:val="3"/>
  </w:num>
  <w:num w:numId="16" w16cid:durableId="361827263">
    <w:abstractNumId w:val="13"/>
  </w:num>
  <w:num w:numId="17" w16cid:durableId="4274333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C36F1"/>
    <w:rsid w:val="000D675F"/>
    <w:rsid w:val="000E186D"/>
    <w:rsid w:val="00124C52"/>
    <w:rsid w:val="00136CBC"/>
    <w:rsid w:val="002246DE"/>
    <w:rsid w:val="00227EAA"/>
    <w:rsid w:val="00276B7C"/>
    <w:rsid w:val="0029453C"/>
    <w:rsid w:val="002C68AB"/>
    <w:rsid w:val="00313859"/>
    <w:rsid w:val="003D025F"/>
    <w:rsid w:val="00456FEF"/>
    <w:rsid w:val="00461B7D"/>
    <w:rsid w:val="00472E2F"/>
    <w:rsid w:val="004F2C3F"/>
    <w:rsid w:val="004F7F89"/>
    <w:rsid w:val="005B23DD"/>
    <w:rsid w:val="005D5D73"/>
    <w:rsid w:val="0060767C"/>
    <w:rsid w:val="00657808"/>
    <w:rsid w:val="00675063"/>
    <w:rsid w:val="006E1398"/>
    <w:rsid w:val="007E1463"/>
    <w:rsid w:val="008057E1"/>
    <w:rsid w:val="0083238E"/>
    <w:rsid w:val="0083247E"/>
    <w:rsid w:val="008D439D"/>
    <w:rsid w:val="009A3F2E"/>
    <w:rsid w:val="009A74A8"/>
    <w:rsid w:val="00A93DA0"/>
    <w:rsid w:val="00A95EF3"/>
    <w:rsid w:val="00A9773E"/>
    <w:rsid w:val="00AA1082"/>
    <w:rsid w:val="00B10717"/>
    <w:rsid w:val="00B66532"/>
    <w:rsid w:val="00B90F31"/>
    <w:rsid w:val="00BE1BCA"/>
    <w:rsid w:val="00C26BFE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2026-07-16T06:53:00Z</dcterms:created>
  <dcterms:modified xsi:type="dcterms:W3CDTF">2026-07-16T06:53:00Z</dcterms:modified>
</cp:coreProperties>
</file>