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8353" w14:textId="77777777" w:rsidR="00496319" w:rsidRPr="00496319" w:rsidRDefault="00496319" w:rsidP="00496319">
      <w:pPr>
        <w:jc w:val="left"/>
      </w:pPr>
      <w:r w:rsidRPr="00496319">
        <w:t>В Управление Роспотребнадзора по субъекту РФ</w:t>
      </w:r>
      <w:r w:rsidRPr="00496319">
        <w:br/>
        <w:t>(или Руководителю организации / ИП)</w:t>
      </w:r>
      <w:r w:rsidRPr="00496319">
        <w:br/>
        <w:t>Адрес: [вписать адрес ведомства или клиники]</w:t>
      </w:r>
    </w:p>
    <w:p w14:paraId="22CCD621" w14:textId="77777777" w:rsidR="00496319" w:rsidRPr="00496319" w:rsidRDefault="00496319" w:rsidP="00496319">
      <w:pPr>
        <w:jc w:val="left"/>
      </w:pPr>
      <w:r w:rsidRPr="00496319">
        <w:rPr>
          <w:b/>
          <w:bCs/>
        </w:rPr>
        <w:t>Отправитель:</w:t>
      </w:r>
      <w:r w:rsidRPr="00496319">
        <w:t xml:space="preserve"> [ФИО полностью]</w:t>
      </w:r>
      <w:r w:rsidRPr="00496319">
        <w:br/>
        <w:t>Адрес: [адрес для ответа]</w:t>
      </w:r>
      <w:r w:rsidRPr="00496319">
        <w:br/>
        <w:t>Телефон: [номер телефона]</w:t>
      </w:r>
      <w:r w:rsidRPr="00496319">
        <w:br/>
        <w:t>Электронная почта: [</w:t>
      </w:r>
      <w:proofErr w:type="spellStart"/>
      <w:r w:rsidRPr="00496319">
        <w:t>email</w:t>
      </w:r>
      <w:proofErr w:type="spellEnd"/>
      <w:r w:rsidRPr="00496319">
        <w:t>]</w:t>
      </w:r>
    </w:p>
    <w:p w14:paraId="273F74B3" w14:textId="77777777" w:rsidR="00496319" w:rsidRPr="00496319" w:rsidRDefault="00496319" w:rsidP="00496319">
      <w:pPr>
        <w:jc w:val="center"/>
        <w:rPr>
          <w:b/>
          <w:bCs/>
        </w:rPr>
      </w:pPr>
      <w:r w:rsidRPr="00496319">
        <w:rPr>
          <w:b/>
          <w:bCs/>
        </w:rPr>
        <w:t>Жалоба на качество косметологических услуг</w:t>
      </w:r>
    </w:p>
    <w:p w14:paraId="486CC028" w14:textId="77777777" w:rsidR="00496319" w:rsidRPr="00496319" w:rsidRDefault="00496319" w:rsidP="00496319">
      <w:r w:rsidRPr="00496319">
        <w:t>«__» ________ 20__ г. между мной и [наименование клиники или ИП] (далее — Исполнитель) был заключен договор на оказание платных медицинских (косметологических) услуг. В соответствии с условиями договора мне была проведена процедура: [указать название процедуры, например, контурная пластика, чистка лица, введение филлеров].</w:t>
      </w:r>
    </w:p>
    <w:p w14:paraId="0F14A32A" w14:textId="77777777" w:rsidR="00496319" w:rsidRPr="00496319" w:rsidRDefault="00496319" w:rsidP="00496319">
      <w:r w:rsidRPr="00496319">
        <w:t>Стоимость услуги составила [СУММА] руб., что подтверждается [чеком / выпиской из банка]. Однако услуга была оказана некачественно, с нарушением требований законодательства и условий договора. В частности, после проведения манипуляций возникли следующие осложнения: [описать проблему: гематомы, асимметрия, ожоги, воспалительный процесс, отсутствие заявленного эффекта].</w:t>
      </w:r>
    </w:p>
    <w:p w14:paraId="25C43390" w14:textId="77777777" w:rsidR="00496319" w:rsidRPr="00496319" w:rsidRDefault="00496319" w:rsidP="00496319">
      <w:r w:rsidRPr="00496319">
        <w:t>Полагаю, что Исполнитель нарушил статью 4 Закона РФ «О защите прав потребителей», согласно которой услуга должна соответствовать требованиям стандартов и условиям договора. Кроме того, мне не была предоставлена полная информация о составе препарата и возможных противопоказаниях, что является нарушением статьи 10 того же Закона.</w:t>
      </w:r>
    </w:p>
    <w:p w14:paraId="72FAE2B7" w14:textId="77777777" w:rsidR="00496319" w:rsidRPr="00496319" w:rsidRDefault="00496319" w:rsidP="00496319">
      <w:r w:rsidRPr="00496319">
        <w:t>На основании изложенного, в соответствии с ФЗ «О порядке рассмотрения обращений граждан» и Законом РФ «О защите прав потребителей»:</w:t>
      </w:r>
    </w:p>
    <w:p w14:paraId="1DD88AA8" w14:textId="77777777" w:rsidR="00496319" w:rsidRPr="00496319" w:rsidRDefault="00496319" w:rsidP="00496319">
      <w:r w:rsidRPr="00496319">
        <w:t>1. Прошу провести проверку деятельности [наименование клиники/ИП] на предмет соблюдения санитарных норм и лицензионных требований;</w:t>
      </w:r>
      <w:r w:rsidRPr="00496319">
        <w:br/>
        <w:t>2. Прошу содействовать в защите моих прав и обязать Исполнителя вернуть денежные средства за некачественную услугу;</w:t>
      </w:r>
      <w:r w:rsidRPr="00496319">
        <w:br/>
        <w:t>3. О результатах рассмотрения жалобы прошу уведомить меня в установленный законом срок в письменной форме.</w:t>
      </w:r>
    </w:p>
    <w:p w14:paraId="174C1265" w14:textId="77777777" w:rsidR="00496319" w:rsidRPr="00496319" w:rsidRDefault="00496319" w:rsidP="00496319">
      <w:pPr>
        <w:jc w:val="left"/>
      </w:pPr>
      <w:r w:rsidRPr="00496319">
        <w:t>Приложения:</w:t>
      </w:r>
      <w:r w:rsidRPr="00496319">
        <w:br/>
        <w:t>1. Копия договора об оказании услуг;</w:t>
      </w:r>
      <w:r w:rsidRPr="00496319">
        <w:br/>
        <w:t>2. Копия кассового чека (квитанции);</w:t>
      </w:r>
      <w:r w:rsidRPr="00496319">
        <w:br/>
        <w:t>3. Фотографии последствий процедуры;</w:t>
      </w:r>
      <w:r w:rsidRPr="00496319">
        <w:br/>
        <w:t>4. Копии медицинских заключений (если есть).</w:t>
      </w:r>
    </w:p>
    <w:p w14:paraId="5C6A6B7B" w14:textId="77777777" w:rsidR="00496319" w:rsidRPr="00496319" w:rsidRDefault="00496319" w:rsidP="00496319">
      <w:r w:rsidRPr="00496319">
        <w:t>«__» ________ 20__ г.</w:t>
      </w:r>
    </w:p>
    <w:p w14:paraId="79AA2FC3" w14:textId="77777777" w:rsidR="00496319" w:rsidRPr="00496319" w:rsidRDefault="00496319" w:rsidP="00496319">
      <w:r w:rsidRPr="00496319">
        <w:t>________________ / [Фамилия И.О.]</w:t>
      </w:r>
    </w:p>
    <w:p w14:paraId="0C96273E" w14:textId="5DE2F438" w:rsidR="0083247E" w:rsidRPr="00496319" w:rsidRDefault="0083247E" w:rsidP="00496319"/>
    <w:sectPr w:rsidR="0083247E" w:rsidRPr="0049631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BC6EE" w14:textId="77777777" w:rsidR="00B95C31" w:rsidRDefault="00B95C31" w:rsidP="00AA1082">
      <w:pPr>
        <w:spacing w:after="0" w:line="240" w:lineRule="auto"/>
      </w:pPr>
      <w:r>
        <w:separator/>
      </w:r>
    </w:p>
  </w:endnote>
  <w:endnote w:type="continuationSeparator" w:id="0">
    <w:p w14:paraId="06A539C0" w14:textId="77777777" w:rsidR="00B95C31" w:rsidRDefault="00B95C3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5F9B9" w14:textId="77777777" w:rsidR="00B95C31" w:rsidRDefault="00B95C31" w:rsidP="00AA1082">
      <w:pPr>
        <w:spacing w:after="0" w:line="240" w:lineRule="auto"/>
      </w:pPr>
      <w:r>
        <w:separator/>
      </w:r>
    </w:p>
  </w:footnote>
  <w:footnote w:type="continuationSeparator" w:id="0">
    <w:p w14:paraId="48F8D5B2" w14:textId="77777777" w:rsidR="00B95C31" w:rsidRDefault="00B95C3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6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8"/>
  </w:num>
  <w:num w:numId="15" w16cid:durableId="247010532">
    <w:abstractNumId w:val="5"/>
  </w:num>
  <w:num w:numId="16" w16cid:durableId="498227888">
    <w:abstractNumId w:val="8"/>
  </w:num>
  <w:num w:numId="17" w16cid:durableId="39939590">
    <w:abstractNumId w:val="20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19"/>
  </w:num>
  <w:num w:numId="21" w16cid:durableId="2104303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6FEF"/>
    <w:rsid w:val="00461B7D"/>
    <w:rsid w:val="00472E2F"/>
    <w:rsid w:val="00496319"/>
    <w:rsid w:val="004F2C3F"/>
    <w:rsid w:val="005D164E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95C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2026-07-10T06:49:00Z</dcterms:created>
  <dcterms:modified xsi:type="dcterms:W3CDTF">2026-07-10T06:49:00Z</dcterms:modified>
</cp:coreProperties>
</file>