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E30C" w14:textId="77777777" w:rsidR="002C68AB" w:rsidRPr="002C68AB" w:rsidRDefault="002C68AB" w:rsidP="002C68AB">
      <w:pPr>
        <w:jc w:val="left"/>
      </w:pPr>
      <w:r w:rsidRPr="002C68AB">
        <w:t>В Дисциплинарную комиссию СРО</w:t>
      </w:r>
      <w:r w:rsidRPr="002C68AB">
        <w:br/>
        <w:t>[Название саморегулируемой организации]</w:t>
      </w:r>
      <w:r w:rsidRPr="002C68AB">
        <w:br/>
        <w:t>Адрес: [Почтовый адрес СРО]</w:t>
      </w:r>
    </w:p>
    <w:p w14:paraId="3C992897" w14:textId="77777777" w:rsidR="002C68AB" w:rsidRPr="002C68AB" w:rsidRDefault="002C68AB" w:rsidP="002C68AB">
      <w:pPr>
        <w:jc w:val="left"/>
      </w:pPr>
      <w:r w:rsidRPr="002C68AB">
        <w:rPr>
          <w:b/>
          <w:bCs/>
        </w:rPr>
        <w:t>От заявителя:</w:t>
      </w:r>
      <w:r w:rsidRPr="002C68AB">
        <w:t xml:space="preserve"> [Фамилия Имя Отчество]</w:t>
      </w:r>
      <w:r w:rsidRPr="002C68AB">
        <w:br/>
        <w:t>Адрес: [Ваш адрес регистрации]</w:t>
      </w:r>
      <w:r w:rsidRPr="002C68AB">
        <w:br/>
        <w:t>Телефон: [Ваш номер телефона]</w:t>
      </w:r>
      <w:r w:rsidRPr="002C68AB">
        <w:br/>
        <w:t xml:space="preserve">Электронная почта: [Ваш </w:t>
      </w:r>
      <w:proofErr w:type="spellStart"/>
      <w:r w:rsidRPr="002C68AB">
        <w:t>email</w:t>
      </w:r>
      <w:proofErr w:type="spellEnd"/>
      <w:r w:rsidRPr="002C68AB">
        <w:t>]</w:t>
      </w:r>
    </w:p>
    <w:p w14:paraId="5AB6EB8A" w14:textId="77777777" w:rsidR="002C68AB" w:rsidRPr="002C68AB" w:rsidRDefault="002C68AB" w:rsidP="002C68AB">
      <w:pPr>
        <w:jc w:val="center"/>
        <w:rPr>
          <w:b/>
          <w:bCs/>
        </w:rPr>
      </w:pPr>
      <w:r w:rsidRPr="002C68AB">
        <w:rPr>
          <w:b/>
          <w:bCs/>
        </w:rPr>
        <w:t>ЖАЛОБА</w:t>
      </w:r>
      <w:r w:rsidRPr="002C68AB">
        <w:rPr>
          <w:b/>
          <w:bCs/>
        </w:rPr>
        <w:br/>
        <w:t>на действия (бездействие) кадастрового инженера</w:t>
      </w:r>
    </w:p>
    <w:p w14:paraId="3677004C" w14:textId="77777777" w:rsidR="002C68AB" w:rsidRPr="002C68AB" w:rsidRDefault="002C68AB" w:rsidP="002C68AB">
      <w:r w:rsidRPr="002C68AB">
        <w:t>Между мной и кадастровым инженером [ФИО инженера], являющимся членом вашей СРО (№ в реестре [номер при наличии]), был заключен договор подряда на выполнение кадастровых работ № [номер] от [дата]. Объектом работ является земельный участок (объект недвижимости) с кадастровым номером [номер], расположенный по адресу: [адрес].</w:t>
      </w:r>
    </w:p>
    <w:p w14:paraId="0E53446C" w14:textId="77777777" w:rsidR="002C68AB" w:rsidRPr="002C68AB" w:rsidRDefault="002C68AB" w:rsidP="002C68AB">
      <w:r w:rsidRPr="002C68AB">
        <w:t>В ходе выполнения работ кадастровым инженером были допущены следующие нарушения. Специалист неверно определил координаты поворотных точек границ участка, что привело к наложению границ на соседние домовладения. Кроме того, акт согласования границ не был предъявлен заинтересованным лицам, что нарушает процедуру, установленную законом.</w:t>
      </w:r>
    </w:p>
    <w:p w14:paraId="2B748A6C" w14:textId="77777777" w:rsidR="002C68AB" w:rsidRPr="002C68AB" w:rsidRDefault="002C68AB" w:rsidP="002C68AB">
      <w:r w:rsidRPr="002C68AB">
        <w:t>На основании статьи 29.1 Федерального закона от 24.07.2007 № 221-ФЗ «О кадастровой деятельности», кадастровый инженер обязан соблюдать требования законодательства и условия договора. Из-за действий исполнителя орган регистрации прав вынес решение о приостановлении осуществления государственного кадастрового учета № [номер] от [дата].</w:t>
      </w:r>
    </w:p>
    <w:p w14:paraId="30EF2B00" w14:textId="77777777" w:rsidR="002C68AB" w:rsidRPr="002C68AB" w:rsidRDefault="002C68AB" w:rsidP="002C68AB">
      <w:r w:rsidRPr="002C68AB">
        <w:t>Попытки урегулировать спор в досудебном порядке не принесли результата. Инженер отказался исправлять выявленные ошибки и игнорирует письменные претензии.</w:t>
      </w:r>
    </w:p>
    <w:p w14:paraId="625169B4" w14:textId="77777777" w:rsidR="002C68AB" w:rsidRPr="002C68AB" w:rsidRDefault="002C68AB" w:rsidP="002C68AB">
      <w:r w:rsidRPr="002C68AB">
        <w:t>На основании изложенного, руководствуясь Федеральным законом № 221-ФЗ «О кадастровой деятельности»,</w:t>
      </w:r>
    </w:p>
    <w:p w14:paraId="6850FBE6" w14:textId="77777777" w:rsidR="002C68AB" w:rsidRPr="002C68AB" w:rsidRDefault="002C68AB" w:rsidP="002C68AB">
      <w:r w:rsidRPr="002C68AB">
        <w:rPr>
          <w:b/>
          <w:bCs/>
        </w:rPr>
        <w:t>ПРОШУ:</w:t>
      </w:r>
    </w:p>
    <w:p w14:paraId="05DC9AC6" w14:textId="77777777" w:rsidR="002C68AB" w:rsidRPr="002C68AB" w:rsidRDefault="002C68AB" w:rsidP="002C68AB">
      <w:pPr>
        <w:numPr>
          <w:ilvl w:val="0"/>
          <w:numId w:val="7"/>
        </w:numPr>
      </w:pPr>
      <w:r w:rsidRPr="002C68AB">
        <w:t>провести проверку деятельности кадастрового инженера [ФИО] на предмет соблюдения требований законодательства при проведении работ в отношении объекта [кадастровый номер];</w:t>
      </w:r>
    </w:p>
    <w:p w14:paraId="7B2A46D6" w14:textId="77777777" w:rsidR="002C68AB" w:rsidRPr="002C68AB" w:rsidRDefault="002C68AB" w:rsidP="002C68AB">
      <w:pPr>
        <w:numPr>
          <w:ilvl w:val="0"/>
          <w:numId w:val="7"/>
        </w:numPr>
      </w:pPr>
      <w:r w:rsidRPr="002C68AB">
        <w:t>применить к кадастровому инженеру меры дисциплинарного воздействия, предусмотренные уставом СРО и законом;</w:t>
      </w:r>
    </w:p>
    <w:p w14:paraId="1FEC86B1" w14:textId="77777777" w:rsidR="002C68AB" w:rsidRPr="002C68AB" w:rsidRDefault="002C68AB" w:rsidP="002C68AB">
      <w:pPr>
        <w:numPr>
          <w:ilvl w:val="0"/>
          <w:numId w:val="7"/>
        </w:numPr>
      </w:pPr>
      <w:r w:rsidRPr="002C68AB">
        <w:t>известить меня о результатах рассмотрения жалобы в установленный законом срок.</w:t>
      </w:r>
    </w:p>
    <w:p w14:paraId="4FF7ED05" w14:textId="77777777" w:rsidR="002C68AB" w:rsidRPr="002C68AB" w:rsidRDefault="002C68AB" w:rsidP="002C68AB">
      <w:r w:rsidRPr="002C68AB">
        <w:t>Приложения:</w:t>
      </w:r>
    </w:p>
    <w:p w14:paraId="754CC5E9" w14:textId="77777777" w:rsidR="002C68AB" w:rsidRPr="002C68AB" w:rsidRDefault="002C68AB" w:rsidP="002C68AB">
      <w:pPr>
        <w:numPr>
          <w:ilvl w:val="0"/>
          <w:numId w:val="8"/>
        </w:numPr>
      </w:pPr>
      <w:r w:rsidRPr="002C68AB">
        <w:t>копия договора на выполнение кадастровых работ;</w:t>
      </w:r>
    </w:p>
    <w:p w14:paraId="1D516778" w14:textId="77777777" w:rsidR="002C68AB" w:rsidRPr="002C68AB" w:rsidRDefault="002C68AB" w:rsidP="002C68AB">
      <w:pPr>
        <w:numPr>
          <w:ilvl w:val="0"/>
          <w:numId w:val="8"/>
        </w:numPr>
      </w:pPr>
      <w:r w:rsidRPr="002C68AB">
        <w:t>копия решения Росреестра о приостановлении учета;</w:t>
      </w:r>
    </w:p>
    <w:p w14:paraId="56FB28C1" w14:textId="77777777" w:rsidR="002C68AB" w:rsidRPr="002C68AB" w:rsidRDefault="002C68AB" w:rsidP="002C68AB">
      <w:pPr>
        <w:numPr>
          <w:ilvl w:val="0"/>
          <w:numId w:val="8"/>
        </w:numPr>
      </w:pPr>
      <w:r w:rsidRPr="002C68AB">
        <w:t>копии документов, подтверждающих допущенные ошибки (выписки, планы);</w:t>
      </w:r>
    </w:p>
    <w:p w14:paraId="7C575CDC" w14:textId="77777777" w:rsidR="002C68AB" w:rsidRPr="002C68AB" w:rsidRDefault="002C68AB" w:rsidP="002C68AB">
      <w:pPr>
        <w:numPr>
          <w:ilvl w:val="0"/>
          <w:numId w:val="8"/>
        </w:numPr>
      </w:pPr>
      <w:r w:rsidRPr="002C68AB">
        <w:lastRenderedPageBreak/>
        <w:t>копия претензии в адрес инженера с отметкой о вручении.</w:t>
      </w:r>
    </w:p>
    <w:p w14:paraId="3E926194" w14:textId="77777777" w:rsidR="002C68AB" w:rsidRPr="002C68AB" w:rsidRDefault="002C68AB" w:rsidP="002C68AB">
      <w:r w:rsidRPr="002C68AB">
        <w:t>«__» ________ 20__ г.</w:t>
      </w:r>
    </w:p>
    <w:p w14:paraId="10B635C6" w14:textId="77777777" w:rsidR="002C68AB" w:rsidRPr="002C68AB" w:rsidRDefault="002C68AB" w:rsidP="002C68AB">
      <w:r w:rsidRPr="002C68AB">
        <w:t>________________ / [Фамилия И.О.]</w:t>
      </w:r>
    </w:p>
    <w:p w14:paraId="377FE0DC" w14:textId="77777777" w:rsidR="0083247E" w:rsidRPr="002C68AB" w:rsidRDefault="0083247E" w:rsidP="002C68AB"/>
    <w:sectPr w:rsidR="0083247E" w:rsidRPr="002C68AB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ECAAE" w14:textId="77777777" w:rsidR="00C82BD1" w:rsidRDefault="00C82BD1" w:rsidP="00AA1082">
      <w:pPr>
        <w:spacing w:after="0" w:line="240" w:lineRule="auto"/>
      </w:pPr>
      <w:r>
        <w:separator/>
      </w:r>
    </w:p>
  </w:endnote>
  <w:endnote w:type="continuationSeparator" w:id="0">
    <w:p w14:paraId="0602A823" w14:textId="77777777" w:rsidR="00C82BD1" w:rsidRDefault="00C82BD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81AB" w14:textId="77777777" w:rsidR="00C82BD1" w:rsidRDefault="00C82BD1" w:rsidP="00AA1082">
      <w:pPr>
        <w:spacing w:after="0" w:line="240" w:lineRule="auto"/>
      </w:pPr>
      <w:r>
        <w:separator/>
      </w:r>
    </w:p>
  </w:footnote>
  <w:footnote w:type="continuationSeparator" w:id="0">
    <w:p w14:paraId="5526F974" w14:textId="77777777" w:rsidR="00C82BD1" w:rsidRDefault="00C82BD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6"/>
  </w:num>
  <w:num w:numId="2" w16cid:durableId="1452941838">
    <w:abstractNumId w:val="2"/>
  </w:num>
  <w:num w:numId="3" w16cid:durableId="1996958423">
    <w:abstractNumId w:val="1"/>
  </w:num>
  <w:num w:numId="4" w16cid:durableId="1612474000">
    <w:abstractNumId w:val="3"/>
  </w:num>
  <w:num w:numId="5" w16cid:durableId="1267614942">
    <w:abstractNumId w:val="7"/>
  </w:num>
  <w:num w:numId="6" w16cid:durableId="80032759">
    <w:abstractNumId w:val="5"/>
  </w:num>
  <w:num w:numId="7" w16cid:durableId="1584333580">
    <w:abstractNumId w:val="4"/>
  </w:num>
  <w:num w:numId="8" w16cid:durableId="85361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2C68AB"/>
    <w:rsid w:val="00313859"/>
    <w:rsid w:val="003D025F"/>
    <w:rsid w:val="00456FEF"/>
    <w:rsid w:val="00461B7D"/>
    <w:rsid w:val="00472E2F"/>
    <w:rsid w:val="004F2C3F"/>
    <w:rsid w:val="005B23DD"/>
    <w:rsid w:val="0060767C"/>
    <w:rsid w:val="00657808"/>
    <w:rsid w:val="00675063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82BD1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2026-07-16T06:00:00Z</dcterms:created>
  <dcterms:modified xsi:type="dcterms:W3CDTF">2026-07-16T06:00:00Z</dcterms:modified>
</cp:coreProperties>
</file>