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57B78" w14:textId="77777777" w:rsidR="003C090B" w:rsidRPr="003C090B" w:rsidRDefault="003C090B" w:rsidP="003C090B">
      <w:pPr>
        <w:jc w:val="left"/>
      </w:pPr>
      <w:r w:rsidRPr="003C090B">
        <w:t>Старшему судебному приставу</w:t>
      </w:r>
      <w:r w:rsidRPr="003C090B">
        <w:br/>
        <w:t>[Наименование отдела ФССП]</w:t>
      </w:r>
      <w:r w:rsidRPr="003C090B">
        <w:br/>
        <w:t>Адрес: [адрес отдела]</w:t>
      </w:r>
    </w:p>
    <w:p w14:paraId="7C2E6FE6" w14:textId="77777777" w:rsidR="003C090B" w:rsidRPr="003C090B" w:rsidRDefault="003C090B" w:rsidP="003C090B">
      <w:pPr>
        <w:jc w:val="left"/>
      </w:pPr>
      <w:r w:rsidRPr="003C090B">
        <w:rPr>
          <w:b/>
          <w:bCs/>
        </w:rPr>
        <w:t>Заявитель (взыскатель):</w:t>
      </w:r>
      <w:r w:rsidRPr="003C090B">
        <w:t xml:space="preserve"> [ФИО или наименование ООО]</w:t>
      </w:r>
      <w:r w:rsidRPr="003C090B">
        <w:br/>
        <w:t>Адрес: [ваш адрес]</w:t>
      </w:r>
      <w:r w:rsidRPr="003C090B">
        <w:br/>
        <w:t>Телефон: [номер телефона]</w:t>
      </w:r>
      <w:r w:rsidRPr="003C090B">
        <w:br/>
        <w:t>Электронная почта: [адрес электронной почты]</w:t>
      </w:r>
    </w:p>
    <w:p w14:paraId="1C87CB6F" w14:textId="77777777" w:rsidR="003C090B" w:rsidRPr="003C090B" w:rsidRDefault="003C090B" w:rsidP="003C090B">
      <w:pPr>
        <w:jc w:val="center"/>
        <w:rPr>
          <w:b/>
          <w:bCs/>
        </w:rPr>
      </w:pPr>
      <w:r w:rsidRPr="003C090B">
        <w:rPr>
          <w:b/>
          <w:bCs/>
        </w:rPr>
        <w:t>ЖАЛОБА</w:t>
      </w:r>
      <w:r w:rsidRPr="003C090B">
        <w:rPr>
          <w:b/>
          <w:bCs/>
        </w:rPr>
        <w:br/>
        <w:t>на бездействие судебного пристава-исполнителя</w:t>
      </w:r>
    </w:p>
    <w:p w14:paraId="209424FD" w14:textId="77777777" w:rsidR="003C090B" w:rsidRPr="003C090B" w:rsidRDefault="003C090B" w:rsidP="003C090B">
      <w:r w:rsidRPr="003C090B">
        <w:t>На исполнении в [наименование районного отдела] ФССП находится исполнительное производство № [номер производства] от [дата возбуждения], возбужденное на основании исполнительного листа [номер и дата листа]. Исполнительный документ выдан [наименование суда] по делу № [номер дела] о взыскании с [ФИО должника] в пользу [ФИО взыскателя] денежных средств в размере [сумма].</w:t>
      </w:r>
    </w:p>
    <w:p w14:paraId="6E5BB235" w14:textId="77777777" w:rsidR="003C090B" w:rsidRPr="003C090B" w:rsidRDefault="003C090B" w:rsidP="003C090B">
      <w:r w:rsidRPr="003C090B">
        <w:t>С даты возбуждения исполнительного производства прошло более двух месяцев. Однако до сегодняшнего дня требования исполнительного документа должником не исполнены. Причиной отсутствия результата я считаю бездействие судебного пристава-исполнителя [ФИО пристава].</w:t>
      </w:r>
    </w:p>
    <w:p w14:paraId="4ED09337" w14:textId="77777777" w:rsidR="003C090B" w:rsidRPr="003C090B" w:rsidRDefault="003C090B" w:rsidP="003C090B">
      <w:r w:rsidRPr="003C090B">
        <w:t>В частности, должностным лицом не выполнены следующие обязательные действия:</w:t>
      </w:r>
    </w:p>
    <w:p w14:paraId="32AC777A" w14:textId="77777777" w:rsidR="003C090B" w:rsidRPr="003C090B" w:rsidRDefault="003C090B" w:rsidP="003C090B">
      <w:pPr>
        <w:numPr>
          <w:ilvl w:val="0"/>
          <w:numId w:val="23"/>
        </w:numPr>
      </w:pPr>
      <w:r w:rsidRPr="003C090B">
        <w:t>не произведен повторный запрос в регистрирующие органы о наличии имущества должника спустя значительное время после открытия производства;</w:t>
      </w:r>
    </w:p>
    <w:p w14:paraId="1D705CA3" w14:textId="77777777" w:rsidR="003C090B" w:rsidRPr="003C090B" w:rsidRDefault="003C090B" w:rsidP="003C090B">
      <w:pPr>
        <w:numPr>
          <w:ilvl w:val="0"/>
          <w:numId w:val="23"/>
        </w:numPr>
      </w:pPr>
      <w:r w:rsidRPr="003C090B">
        <w:t>отсутствуют сведения о выходе в адрес регистрации и фактического проживания должника для описи и ареста имущества;</w:t>
      </w:r>
    </w:p>
    <w:p w14:paraId="7A9EA078" w14:textId="77777777" w:rsidR="003C090B" w:rsidRPr="003C090B" w:rsidRDefault="003C090B" w:rsidP="003C090B">
      <w:pPr>
        <w:numPr>
          <w:ilvl w:val="0"/>
          <w:numId w:val="23"/>
        </w:numPr>
      </w:pPr>
      <w:r w:rsidRPr="003C090B">
        <w:t>не направлено постановление об ограничении права на выезд за пределы Российской Федерации;</w:t>
      </w:r>
    </w:p>
    <w:p w14:paraId="327F11D5" w14:textId="77777777" w:rsidR="003C090B" w:rsidRPr="003C090B" w:rsidRDefault="003C090B" w:rsidP="003C090B">
      <w:pPr>
        <w:numPr>
          <w:ilvl w:val="0"/>
          <w:numId w:val="23"/>
        </w:numPr>
      </w:pPr>
      <w:r w:rsidRPr="003C090B">
        <w:t>не проверены сведения о наличии у должника счетов в банках, отличных от тех, куда направлялись первичные запросы.</w:t>
      </w:r>
    </w:p>
    <w:p w14:paraId="4FDBE421" w14:textId="77777777" w:rsidR="003C090B" w:rsidRPr="003C090B" w:rsidRDefault="003C090B" w:rsidP="003C090B">
      <w:r w:rsidRPr="003C090B">
        <w:t>Согласно ст. 64 Федерального закона «Об исполнительном производстве», пристав обязан совершать действия, направленные на создание условий для применения мер принудительного исполнения. Бездействие нарушает мои права как взыскателя на своевременное и полное исполнение требований судебного акта.</w:t>
      </w:r>
    </w:p>
    <w:p w14:paraId="41CBB854" w14:textId="77777777" w:rsidR="003C090B" w:rsidRPr="003C090B" w:rsidRDefault="003C090B" w:rsidP="003C090B">
      <w:r w:rsidRPr="003C090B">
        <w:t>На основании изложенного, руководствуясь статьями 122–124 Федерального закона «Об исполнительном производстве»,</w:t>
      </w:r>
    </w:p>
    <w:p w14:paraId="3F6B4F66" w14:textId="77777777" w:rsidR="003C090B" w:rsidRPr="003C090B" w:rsidRDefault="003C090B" w:rsidP="003C090B">
      <w:pPr>
        <w:jc w:val="center"/>
      </w:pPr>
      <w:r w:rsidRPr="003C090B">
        <w:rPr>
          <w:b/>
          <w:bCs/>
        </w:rPr>
        <w:t>ПРОШУ:</w:t>
      </w:r>
    </w:p>
    <w:p w14:paraId="12D1D094" w14:textId="77777777" w:rsidR="003C090B" w:rsidRPr="003C090B" w:rsidRDefault="003C090B" w:rsidP="003C090B">
      <w:pPr>
        <w:numPr>
          <w:ilvl w:val="0"/>
          <w:numId w:val="24"/>
        </w:numPr>
      </w:pPr>
      <w:r w:rsidRPr="003C090B">
        <w:t>Признать бездействие судебного пристава-исполнителя [ФИО] по исполнительному производству № [номер] незаконным.</w:t>
      </w:r>
    </w:p>
    <w:p w14:paraId="163B6D0C" w14:textId="77777777" w:rsidR="003C090B" w:rsidRPr="003C090B" w:rsidRDefault="003C090B" w:rsidP="003C090B">
      <w:pPr>
        <w:numPr>
          <w:ilvl w:val="0"/>
          <w:numId w:val="24"/>
        </w:numPr>
      </w:pPr>
      <w:r w:rsidRPr="003C090B">
        <w:lastRenderedPageBreak/>
        <w:t>Обязать должностное лицо совершить необходимые исполнительные действия, направленные на взыскание задолженности, а именно: [указать конкретное действие, например, произвести арест автомобиля].</w:t>
      </w:r>
    </w:p>
    <w:p w14:paraId="00D33071" w14:textId="77777777" w:rsidR="003C090B" w:rsidRPr="003C090B" w:rsidRDefault="003C090B" w:rsidP="003C090B">
      <w:pPr>
        <w:numPr>
          <w:ilvl w:val="0"/>
          <w:numId w:val="24"/>
        </w:numPr>
      </w:pPr>
      <w:r w:rsidRPr="003C090B">
        <w:t>Рассмотреть жалобу в установленный законом десятидневный срок и направить ответ по адресу [ваш адрес].</w:t>
      </w:r>
    </w:p>
    <w:p w14:paraId="40F612AD" w14:textId="77777777" w:rsidR="003C090B" w:rsidRPr="003C090B" w:rsidRDefault="003C090B" w:rsidP="003C090B">
      <w:r w:rsidRPr="003C090B">
        <w:t>Приложение: копия постановления о возбуждении исполнительного производства; документы, подтверждающие отсутствие действий пристава (например, распечатка из ЛК Госуслуг).</w:t>
      </w:r>
    </w:p>
    <w:p w14:paraId="3B375675" w14:textId="77777777" w:rsidR="003C090B" w:rsidRPr="003C090B" w:rsidRDefault="003C090B" w:rsidP="003C090B">
      <w:r w:rsidRPr="003C090B">
        <w:t>«__» ________ 20__ г.</w:t>
      </w:r>
    </w:p>
    <w:p w14:paraId="54FCA31D" w14:textId="77777777" w:rsidR="003C090B" w:rsidRPr="003C090B" w:rsidRDefault="003C090B" w:rsidP="003C090B">
      <w:r w:rsidRPr="003C090B">
        <w:t>________________ / [Фамилия И.О.]</w:t>
      </w:r>
    </w:p>
    <w:p w14:paraId="377FE0DC" w14:textId="113F1C5B" w:rsidR="0083247E" w:rsidRPr="003C090B" w:rsidRDefault="0083247E" w:rsidP="003C090B"/>
    <w:sectPr w:rsidR="0083247E" w:rsidRPr="003C090B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3FF8" w14:textId="77777777" w:rsidR="004E2B46" w:rsidRDefault="004E2B46" w:rsidP="00AA1082">
      <w:pPr>
        <w:spacing w:after="0" w:line="240" w:lineRule="auto"/>
      </w:pPr>
      <w:r>
        <w:separator/>
      </w:r>
    </w:p>
  </w:endnote>
  <w:endnote w:type="continuationSeparator" w:id="0">
    <w:p w14:paraId="237B6C9E" w14:textId="77777777" w:rsidR="004E2B46" w:rsidRDefault="004E2B4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E7CD" w14:textId="77777777" w:rsidR="004E2B46" w:rsidRDefault="004E2B46" w:rsidP="00AA1082">
      <w:pPr>
        <w:spacing w:after="0" w:line="240" w:lineRule="auto"/>
      </w:pPr>
      <w:r>
        <w:separator/>
      </w:r>
    </w:p>
  </w:footnote>
  <w:footnote w:type="continuationSeparator" w:id="0">
    <w:p w14:paraId="4C5600C9" w14:textId="77777777" w:rsidR="004E2B46" w:rsidRDefault="004E2B4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F53"/>
    <w:multiLevelType w:val="multilevel"/>
    <w:tmpl w:val="E48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71206"/>
    <w:multiLevelType w:val="multilevel"/>
    <w:tmpl w:val="4F4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3D46"/>
    <w:multiLevelType w:val="multilevel"/>
    <w:tmpl w:val="B148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586A78"/>
    <w:multiLevelType w:val="multilevel"/>
    <w:tmpl w:val="822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345FAE"/>
    <w:multiLevelType w:val="multilevel"/>
    <w:tmpl w:val="A9AC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4"/>
  </w:num>
  <w:num w:numId="2" w16cid:durableId="1452941838">
    <w:abstractNumId w:val="8"/>
  </w:num>
  <w:num w:numId="3" w16cid:durableId="1996958423">
    <w:abstractNumId w:val="7"/>
  </w:num>
  <w:num w:numId="4" w16cid:durableId="1612474000">
    <w:abstractNumId w:val="10"/>
  </w:num>
  <w:num w:numId="5" w16cid:durableId="1267614942">
    <w:abstractNumId w:val="18"/>
  </w:num>
  <w:num w:numId="6" w16cid:durableId="80032759">
    <w:abstractNumId w:val="13"/>
  </w:num>
  <w:num w:numId="7" w16cid:durableId="1584333580">
    <w:abstractNumId w:val="12"/>
  </w:num>
  <w:num w:numId="8" w16cid:durableId="853614933">
    <w:abstractNumId w:val="1"/>
  </w:num>
  <w:num w:numId="9" w16cid:durableId="1919049586">
    <w:abstractNumId w:val="15"/>
  </w:num>
  <w:num w:numId="10" w16cid:durableId="1216772059">
    <w:abstractNumId w:val="11"/>
  </w:num>
  <w:num w:numId="11" w16cid:durableId="1143233363">
    <w:abstractNumId w:val="21"/>
  </w:num>
  <w:num w:numId="12" w16cid:durableId="331107870">
    <w:abstractNumId w:val="4"/>
  </w:num>
  <w:num w:numId="13" w16cid:durableId="1287926806">
    <w:abstractNumId w:val="3"/>
  </w:num>
  <w:num w:numId="14" w16cid:durableId="274215042">
    <w:abstractNumId w:val="6"/>
  </w:num>
  <w:num w:numId="15" w16cid:durableId="355009040">
    <w:abstractNumId w:val="5"/>
  </w:num>
  <w:num w:numId="16" w16cid:durableId="361827263">
    <w:abstractNumId w:val="16"/>
  </w:num>
  <w:num w:numId="17" w16cid:durableId="427433384">
    <w:abstractNumId w:val="19"/>
  </w:num>
  <w:num w:numId="18" w16cid:durableId="154735552">
    <w:abstractNumId w:val="17"/>
  </w:num>
  <w:num w:numId="19" w16cid:durableId="507334925">
    <w:abstractNumId w:val="22"/>
  </w:num>
  <w:num w:numId="20" w16cid:durableId="1553268951">
    <w:abstractNumId w:val="2"/>
  </w:num>
  <w:num w:numId="21" w16cid:durableId="1205950485">
    <w:abstractNumId w:val="0"/>
  </w:num>
  <w:num w:numId="22" w16cid:durableId="341662575">
    <w:abstractNumId w:val="20"/>
  </w:num>
  <w:num w:numId="23" w16cid:durableId="1924560181">
    <w:abstractNumId w:val="23"/>
  </w:num>
  <w:num w:numId="24" w16cid:durableId="10101099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172753"/>
    <w:rsid w:val="001D2096"/>
    <w:rsid w:val="002246DE"/>
    <w:rsid w:val="00227EAA"/>
    <w:rsid w:val="00276B7C"/>
    <w:rsid w:val="0029453C"/>
    <w:rsid w:val="002C68AB"/>
    <w:rsid w:val="00313859"/>
    <w:rsid w:val="00394A13"/>
    <w:rsid w:val="003C090B"/>
    <w:rsid w:val="003D025F"/>
    <w:rsid w:val="00456FEF"/>
    <w:rsid w:val="00461B7D"/>
    <w:rsid w:val="00472E2F"/>
    <w:rsid w:val="004E2B46"/>
    <w:rsid w:val="004F2C3F"/>
    <w:rsid w:val="004F7F89"/>
    <w:rsid w:val="005B23DD"/>
    <w:rsid w:val="005F2F1C"/>
    <w:rsid w:val="0060767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D439D"/>
    <w:rsid w:val="009067F8"/>
    <w:rsid w:val="00935486"/>
    <w:rsid w:val="009A3F2E"/>
    <w:rsid w:val="009A74A8"/>
    <w:rsid w:val="00A93DA0"/>
    <w:rsid w:val="00A95EF3"/>
    <w:rsid w:val="00A9773E"/>
    <w:rsid w:val="00AA1082"/>
    <w:rsid w:val="00B10717"/>
    <w:rsid w:val="00B66532"/>
    <w:rsid w:val="00B66C54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2026-07-22T10:13:00Z</dcterms:created>
  <dcterms:modified xsi:type="dcterms:W3CDTF">2026-07-22T10:13:00Z</dcterms:modified>
</cp:coreProperties>
</file>