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144E1" w14:textId="77777777" w:rsidR="00394A13" w:rsidRPr="00394A13" w:rsidRDefault="00394A13" w:rsidP="00394A13">
      <w:pPr>
        <w:jc w:val="left"/>
      </w:pPr>
      <w:r w:rsidRPr="00394A13">
        <w:t>В [наименование подразделения службы судебных приставов]</w:t>
      </w:r>
      <w:r w:rsidRPr="00394A13">
        <w:br/>
        <w:t>адрес: [адрес подразделения]</w:t>
      </w:r>
    </w:p>
    <w:p w14:paraId="150C2D87" w14:textId="77777777" w:rsidR="00394A13" w:rsidRPr="00394A13" w:rsidRDefault="00394A13" w:rsidP="00394A13">
      <w:pPr>
        <w:jc w:val="left"/>
      </w:pPr>
      <w:r w:rsidRPr="00394A13">
        <w:t>Копия: [в прокуратуру или суд, если требуется]</w:t>
      </w:r>
    </w:p>
    <w:p w14:paraId="0F3B59F4" w14:textId="77777777" w:rsidR="00394A13" w:rsidRPr="00394A13" w:rsidRDefault="00394A13" w:rsidP="00394A13">
      <w:pPr>
        <w:jc w:val="left"/>
      </w:pPr>
      <w:r w:rsidRPr="00394A13">
        <w:rPr>
          <w:b/>
          <w:bCs/>
        </w:rPr>
        <w:t>Заявитель (Должник):</w:t>
      </w:r>
      <w:r w:rsidRPr="00394A13">
        <w:t xml:space="preserve"> [ФИО или наименование]</w:t>
      </w:r>
      <w:r w:rsidRPr="00394A13">
        <w:br/>
        <w:t>Адрес: [ваш адрес]</w:t>
      </w:r>
      <w:r w:rsidRPr="00394A13">
        <w:br/>
        <w:t>Телефон: [номер телефона]</w:t>
      </w:r>
      <w:r w:rsidRPr="00394A13">
        <w:br/>
        <w:t>Электронная почта: [</w:t>
      </w:r>
      <w:proofErr w:type="spellStart"/>
      <w:r w:rsidRPr="00394A13">
        <w:t>email</w:t>
      </w:r>
      <w:proofErr w:type="spellEnd"/>
      <w:r w:rsidRPr="00394A13">
        <w:t>]</w:t>
      </w:r>
    </w:p>
    <w:p w14:paraId="72F6AB2C" w14:textId="77777777" w:rsidR="00394A13" w:rsidRPr="00394A13" w:rsidRDefault="00394A13" w:rsidP="00394A13">
      <w:pPr>
        <w:jc w:val="left"/>
      </w:pPr>
      <w:r w:rsidRPr="00394A13">
        <w:rPr>
          <w:b/>
          <w:bCs/>
        </w:rPr>
        <w:t>Должностное лицо:</w:t>
      </w:r>
      <w:r w:rsidRPr="00394A13">
        <w:t xml:space="preserve"> Судебный пристав-исполнитель [ФИО пристава]</w:t>
      </w:r>
    </w:p>
    <w:p w14:paraId="7C11A666" w14:textId="77777777" w:rsidR="00394A13" w:rsidRPr="00394A13" w:rsidRDefault="00394A13" w:rsidP="00394A13">
      <w:pPr>
        <w:jc w:val="center"/>
        <w:rPr>
          <w:b/>
          <w:bCs/>
        </w:rPr>
      </w:pPr>
      <w:r w:rsidRPr="00394A13">
        <w:rPr>
          <w:b/>
          <w:bCs/>
        </w:rPr>
        <w:t>Жалоба на постановление о наложении ареста на имущество (в порядке подчиненности)</w:t>
      </w:r>
    </w:p>
    <w:p w14:paraId="4C299B27" w14:textId="77777777" w:rsidR="00394A13" w:rsidRPr="00394A13" w:rsidRDefault="00394A13" w:rsidP="00394A13">
      <w:r w:rsidRPr="00394A13">
        <w:t>В производстве судебного пристава-исполнителя [наименование отдела] [ФИО пристава] находится исполнительное производство № [номер] от «__» ________ 20__ г., возбужденное на основании исполнительного документа [наименование документа, номер, дата] о взыскании с меня в пользу [наименование взыскателя] денежных средств в размере [сумма] руб.</w:t>
      </w:r>
    </w:p>
    <w:p w14:paraId="733209FF" w14:textId="77777777" w:rsidR="00394A13" w:rsidRPr="00394A13" w:rsidRDefault="00394A13" w:rsidP="00394A13">
      <w:r w:rsidRPr="00394A13">
        <w:t>«__» ________ 20__ г. судебным приставом-исполнителем было вынесено постановление о наложении ареста на имущество должника, а именно на: [перечислить имущество]. С указанным постановлением я не согласен по следующим основаниям.</w:t>
      </w:r>
    </w:p>
    <w:p w14:paraId="61B66BE1" w14:textId="77777777" w:rsidR="00394A13" w:rsidRPr="00394A13" w:rsidRDefault="00394A13" w:rsidP="00394A13">
      <w:r w:rsidRPr="00394A13">
        <w:t>Во-первых, стоимость арестованного имущества несоразмерна сумме долга. Согласно ст. 80 Закона об исполнительном производстве арест имущества должен быть соразмерен объему требований взыскателя. Сумма моей задолженности составляет [сумма] руб., в то время как рыночная стоимость арестованного [наименование объекта] превышает данную сумму в несколько раз.</w:t>
      </w:r>
    </w:p>
    <w:p w14:paraId="2E55747A" w14:textId="77777777" w:rsidR="00394A13" w:rsidRPr="00394A13" w:rsidRDefault="00394A13" w:rsidP="00394A13">
      <w:r w:rsidRPr="00394A13">
        <w:t>Во-вторых, судебный пристав нарушил требования ст. 446 ГПК РФ. В опись и арест включено имущество, на которое не может быть обращено взыскание, а именно: [указать вещи, например, предметы обычной домашней обстановки или профессиональный инструмент].</w:t>
      </w:r>
    </w:p>
    <w:p w14:paraId="1F6228B7" w14:textId="77777777" w:rsidR="00394A13" w:rsidRPr="00394A13" w:rsidRDefault="00394A13" w:rsidP="00394A13">
      <w:r w:rsidRPr="00394A13">
        <w:t>В-третьих, при вынесении постановления не были учтены обстоятельства, свидетельствующие о возможности исполнения решения за счет денежных средств, находящихся на моих банковских счетах, на которые уже наложен арест.</w:t>
      </w:r>
    </w:p>
    <w:p w14:paraId="13C0B765" w14:textId="77777777" w:rsidR="00394A13" w:rsidRPr="00394A13" w:rsidRDefault="00394A13" w:rsidP="00394A13">
      <w:r w:rsidRPr="00394A13">
        <w:t>На основании изложенного, руководствуясь главой 18 Федерального закона «Об исполнительном производстве»,</w:t>
      </w:r>
    </w:p>
    <w:p w14:paraId="63485908" w14:textId="77777777" w:rsidR="00394A13" w:rsidRPr="00394A13" w:rsidRDefault="00394A13" w:rsidP="00394A13">
      <w:pPr>
        <w:jc w:val="center"/>
      </w:pPr>
      <w:r w:rsidRPr="00394A13">
        <w:rPr>
          <w:b/>
          <w:bCs/>
        </w:rPr>
        <w:t>ПРОШУ:</w:t>
      </w:r>
    </w:p>
    <w:p w14:paraId="698C82B6" w14:textId="77777777" w:rsidR="00394A13" w:rsidRPr="00394A13" w:rsidRDefault="00394A13" w:rsidP="00394A13">
      <w:pPr>
        <w:numPr>
          <w:ilvl w:val="0"/>
          <w:numId w:val="21"/>
        </w:numPr>
      </w:pPr>
      <w:r w:rsidRPr="00394A13">
        <w:t>Признать постановление судебного пристава-исполнителя [ФИО] от «__» ________ 20__ г. о наложении ареста на имущество по исполнительному производству № [номер] незаконным (в части или полностью).</w:t>
      </w:r>
    </w:p>
    <w:p w14:paraId="4E7F7528" w14:textId="77777777" w:rsidR="00394A13" w:rsidRPr="00394A13" w:rsidRDefault="00394A13" w:rsidP="00394A13">
      <w:pPr>
        <w:numPr>
          <w:ilvl w:val="0"/>
          <w:numId w:val="21"/>
        </w:numPr>
      </w:pPr>
      <w:r w:rsidRPr="00394A13">
        <w:t>Отменить указанные ограничения и снять арест с имущества: [перечислить].</w:t>
      </w:r>
    </w:p>
    <w:p w14:paraId="0ABE4EBC" w14:textId="77777777" w:rsidR="00394A13" w:rsidRPr="00394A13" w:rsidRDefault="00394A13" w:rsidP="00394A13">
      <w:r w:rsidRPr="00394A13">
        <w:rPr>
          <w:b/>
          <w:bCs/>
        </w:rPr>
        <w:t>Приложения:</w:t>
      </w:r>
    </w:p>
    <w:p w14:paraId="41DF358C" w14:textId="77777777" w:rsidR="00394A13" w:rsidRPr="00394A13" w:rsidRDefault="00394A13" w:rsidP="00394A13">
      <w:pPr>
        <w:numPr>
          <w:ilvl w:val="0"/>
          <w:numId w:val="22"/>
        </w:numPr>
      </w:pPr>
      <w:r w:rsidRPr="00394A13">
        <w:t>Копия оспариваемого постановления пристава;</w:t>
      </w:r>
    </w:p>
    <w:p w14:paraId="2B161EFE" w14:textId="77777777" w:rsidR="00394A13" w:rsidRPr="00394A13" w:rsidRDefault="00394A13" w:rsidP="00394A13">
      <w:pPr>
        <w:numPr>
          <w:ilvl w:val="0"/>
          <w:numId w:val="22"/>
        </w:numPr>
      </w:pPr>
      <w:r w:rsidRPr="00394A13">
        <w:lastRenderedPageBreak/>
        <w:t>Документы, подтверждающие стоимость имущества;</w:t>
      </w:r>
    </w:p>
    <w:p w14:paraId="0AAFB5AB" w14:textId="77777777" w:rsidR="00394A13" w:rsidRPr="00394A13" w:rsidRDefault="00394A13" w:rsidP="00394A13">
      <w:pPr>
        <w:numPr>
          <w:ilvl w:val="0"/>
          <w:numId w:val="22"/>
        </w:numPr>
      </w:pPr>
      <w:r w:rsidRPr="00394A13">
        <w:t>Документы, подтверждающие, что имущество относится к перечню исключений по ст. 446 ГПК РФ;</w:t>
      </w:r>
    </w:p>
    <w:p w14:paraId="11D907DD" w14:textId="77777777" w:rsidR="00394A13" w:rsidRPr="00394A13" w:rsidRDefault="00394A13" w:rsidP="00394A13">
      <w:pPr>
        <w:numPr>
          <w:ilvl w:val="0"/>
          <w:numId w:val="22"/>
        </w:numPr>
      </w:pPr>
      <w:r w:rsidRPr="00394A13">
        <w:t>Копия доверенности (если подает представитель).</w:t>
      </w:r>
    </w:p>
    <w:p w14:paraId="4E0F593D" w14:textId="77777777" w:rsidR="00394A13" w:rsidRPr="00394A13" w:rsidRDefault="00394A13" w:rsidP="00394A13">
      <w:r w:rsidRPr="00394A13">
        <w:t>«__» ________ 20__ г.</w:t>
      </w:r>
    </w:p>
    <w:p w14:paraId="3DDF5C97" w14:textId="77777777" w:rsidR="00394A13" w:rsidRPr="00394A13" w:rsidRDefault="00394A13" w:rsidP="00394A13">
      <w:r w:rsidRPr="00394A13">
        <w:t>________________ / [Фамилия И.О.]</w:t>
      </w:r>
    </w:p>
    <w:p w14:paraId="377FE0DC" w14:textId="113F1C5B" w:rsidR="0083247E" w:rsidRPr="00394A13" w:rsidRDefault="0083247E" w:rsidP="00394A13"/>
    <w:sectPr w:rsidR="0083247E" w:rsidRPr="00394A13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834F4" w14:textId="77777777" w:rsidR="00B46517" w:rsidRDefault="00B46517" w:rsidP="00AA1082">
      <w:pPr>
        <w:spacing w:after="0" w:line="240" w:lineRule="auto"/>
      </w:pPr>
      <w:r>
        <w:separator/>
      </w:r>
    </w:p>
  </w:endnote>
  <w:endnote w:type="continuationSeparator" w:id="0">
    <w:p w14:paraId="195A4034" w14:textId="77777777" w:rsidR="00B46517" w:rsidRDefault="00B46517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C2195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17213995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F324B" w14:textId="77777777" w:rsidR="00B46517" w:rsidRDefault="00B46517" w:rsidP="00AA1082">
      <w:pPr>
        <w:spacing w:after="0" w:line="240" w:lineRule="auto"/>
      </w:pPr>
      <w:r>
        <w:separator/>
      </w:r>
    </w:p>
  </w:footnote>
  <w:footnote w:type="continuationSeparator" w:id="0">
    <w:p w14:paraId="10BF0152" w14:textId="77777777" w:rsidR="00B46517" w:rsidRDefault="00B46517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5A796DC9" w14:textId="77777777" w:rsidTr="004F2C3F">
      <w:tc>
        <w:tcPr>
          <w:tcW w:w="988" w:type="dxa"/>
        </w:tcPr>
        <w:p w14:paraId="6A3C4E4D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2694DDB4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380A144A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5B922D0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7F75AB55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7F53"/>
    <w:multiLevelType w:val="multilevel"/>
    <w:tmpl w:val="E488C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0659B8"/>
    <w:multiLevelType w:val="multilevel"/>
    <w:tmpl w:val="55A2B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071206"/>
    <w:multiLevelType w:val="multilevel"/>
    <w:tmpl w:val="4F4A2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F234C1"/>
    <w:multiLevelType w:val="multilevel"/>
    <w:tmpl w:val="01B6D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D76638"/>
    <w:multiLevelType w:val="multilevel"/>
    <w:tmpl w:val="59743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B874D6"/>
    <w:multiLevelType w:val="multilevel"/>
    <w:tmpl w:val="04B4C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EF758B"/>
    <w:multiLevelType w:val="multilevel"/>
    <w:tmpl w:val="34724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CD00DC"/>
    <w:multiLevelType w:val="multilevel"/>
    <w:tmpl w:val="59D6B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6D0511"/>
    <w:multiLevelType w:val="multilevel"/>
    <w:tmpl w:val="086A3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992028"/>
    <w:multiLevelType w:val="multilevel"/>
    <w:tmpl w:val="B2749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DE6718B"/>
    <w:multiLevelType w:val="multilevel"/>
    <w:tmpl w:val="75D03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637B28"/>
    <w:multiLevelType w:val="multilevel"/>
    <w:tmpl w:val="09A08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F1E0E"/>
    <w:multiLevelType w:val="multilevel"/>
    <w:tmpl w:val="8D429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F239C0"/>
    <w:multiLevelType w:val="multilevel"/>
    <w:tmpl w:val="62C6D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312598"/>
    <w:multiLevelType w:val="multilevel"/>
    <w:tmpl w:val="EC1A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33E0A25"/>
    <w:multiLevelType w:val="multilevel"/>
    <w:tmpl w:val="E1EE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536A2C"/>
    <w:multiLevelType w:val="multilevel"/>
    <w:tmpl w:val="BBCC2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586A78"/>
    <w:multiLevelType w:val="multilevel"/>
    <w:tmpl w:val="82240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8800B8"/>
    <w:multiLevelType w:val="multilevel"/>
    <w:tmpl w:val="A5148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0C38B0"/>
    <w:multiLevelType w:val="multilevel"/>
    <w:tmpl w:val="F00A5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13"/>
  </w:num>
  <w:num w:numId="2" w16cid:durableId="1452941838">
    <w:abstractNumId w:val="8"/>
  </w:num>
  <w:num w:numId="3" w16cid:durableId="1996958423">
    <w:abstractNumId w:val="7"/>
  </w:num>
  <w:num w:numId="4" w16cid:durableId="1612474000">
    <w:abstractNumId w:val="9"/>
  </w:num>
  <w:num w:numId="5" w16cid:durableId="1267614942">
    <w:abstractNumId w:val="17"/>
  </w:num>
  <w:num w:numId="6" w16cid:durableId="80032759">
    <w:abstractNumId w:val="12"/>
  </w:num>
  <w:num w:numId="7" w16cid:durableId="1584333580">
    <w:abstractNumId w:val="11"/>
  </w:num>
  <w:num w:numId="8" w16cid:durableId="853614933">
    <w:abstractNumId w:val="1"/>
  </w:num>
  <w:num w:numId="9" w16cid:durableId="1919049586">
    <w:abstractNumId w:val="14"/>
  </w:num>
  <w:num w:numId="10" w16cid:durableId="1216772059">
    <w:abstractNumId w:val="10"/>
  </w:num>
  <w:num w:numId="11" w16cid:durableId="1143233363">
    <w:abstractNumId w:val="20"/>
  </w:num>
  <w:num w:numId="12" w16cid:durableId="331107870">
    <w:abstractNumId w:val="4"/>
  </w:num>
  <w:num w:numId="13" w16cid:durableId="1287926806">
    <w:abstractNumId w:val="3"/>
  </w:num>
  <w:num w:numId="14" w16cid:durableId="274215042">
    <w:abstractNumId w:val="6"/>
  </w:num>
  <w:num w:numId="15" w16cid:durableId="355009040">
    <w:abstractNumId w:val="5"/>
  </w:num>
  <w:num w:numId="16" w16cid:durableId="361827263">
    <w:abstractNumId w:val="15"/>
  </w:num>
  <w:num w:numId="17" w16cid:durableId="427433384">
    <w:abstractNumId w:val="18"/>
  </w:num>
  <w:num w:numId="18" w16cid:durableId="154735552">
    <w:abstractNumId w:val="16"/>
  </w:num>
  <w:num w:numId="19" w16cid:durableId="507334925">
    <w:abstractNumId w:val="21"/>
  </w:num>
  <w:num w:numId="20" w16cid:durableId="1553268951">
    <w:abstractNumId w:val="2"/>
  </w:num>
  <w:num w:numId="21" w16cid:durableId="1205950485">
    <w:abstractNumId w:val="0"/>
  </w:num>
  <w:num w:numId="22" w16cid:durableId="34166257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FE"/>
    <w:rsid w:val="000010A2"/>
    <w:rsid w:val="00050C30"/>
    <w:rsid w:val="000C285E"/>
    <w:rsid w:val="000C36F1"/>
    <w:rsid w:val="000D675F"/>
    <w:rsid w:val="000E186D"/>
    <w:rsid w:val="00124C52"/>
    <w:rsid w:val="00136CBC"/>
    <w:rsid w:val="00172753"/>
    <w:rsid w:val="001D2096"/>
    <w:rsid w:val="002246DE"/>
    <w:rsid w:val="00227EAA"/>
    <w:rsid w:val="00276B7C"/>
    <w:rsid w:val="0029453C"/>
    <w:rsid w:val="002C68AB"/>
    <w:rsid w:val="00313859"/>
    <w:rsid w:val="00394A13"/>
    <w:rsid w:val="003D025F"/>
    <w:rsid w:val="00456FEF"/>
    <w:rsid w:val="00461B7D"/>
    <w:rsid w:val="00472E2F"/>
    <w:rsid w:val="004F2C3F"/>
    <w:rsid w:val="004F7F89"/>
    <w:rsid w:val="005B23DD"/>
    <w:rsid w:val="005F2F1C"/>
    <w:rsid w:val="0060767C"/>
    <w:rsid w:val="00657808"/>
    <w:rsid w:val="006648ED"/>
    <w:rsid w:val="00675063"/>
    <w:rsid w:val="006846BA"/>
    <w:rsid w:val="006867AB"/>
    <w:rsid w:val="006E1398"/>
    <w:rsid w:val="007E1463"/>
    <w:rsid w:val="008057E1"/>
    <w:rsid w:val="0083238E"/>
    <w:rsid w:val="0083247E"/>
    <w:rsid w:val="008D439D"/>
    <w:rsid w:val="009067F8"/>
    <w:rsid w:val="00935486"/>
    <w:rsid w:val="009A3F2E"/>
    <w:rsid w:val="009A74A8"/>
    <w:rsid w:val="00A93DA0"/>
    <w:rsid w:val="00A95EF3"/>
    <w:rsid w:val="00A9773E"/>
    <w:rsid w:val="00AA1082"/>
    <w:rsid w:val="00B10717"/>
    <w:rsid w:val="00B46517"/>
    <w:rsid w:val="00B66532"/>
    <w:rsid w:val="00B66C54"/>
    <w:rsid w:val="00B90F31"/>
    <w:rsid w:val="00BE1BCA"/>
    <w:rsid w:val="00C26BFE"/>
    <w:rsid w:val="00C65A25"/>
    <w:rsid w:val="00C669A3"/>
    <w:rsid w:val="00CA3E33"/>
    <w:rsid w:val="00D139FF"/>
    <w:rsid w:val="00D15699"/>
    <w:rsid w:val="00DC29EF"/>
    <w:rsid w:val="00DF6F94"/>
    <w:rsid w:val="00E11403"/>
    <w:rsid w:val="00E91859"/>
    <w:rsid w:val="00F56DD7"/>
    <w:rsid w:val="00F803C9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363820"/>
  <w15:chartTrackingRefBased/>
  <w15:docId w15:val="{DAB2FE7A-210D-4424-AA24-8B8C1084A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0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2026-07-22T10:07:00Z</dcterms:created>
  <dcterms:modified xsi:type="dcterms:W3CDTF">2026-07-22T10:07:00Z</dcterms:modified>
</cp:coreProperties>
</file>