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AD961" w14:textId="77777777" w:rsidR="00BB160D" w:rsidRPr="00BB160D" w:rsidRDefault="00BB160D" w:rsidP="00BB160D">
      <w:pPr>
        <w:jc w:val="left"/>
      </w:pPr>
      <w:r w:rsidRPr="00BB160D">
        <w:t>В Квалификационную комиссию Адвокатской палаты</w:t>
      </w:r>
      <w:r w:rsidRPr="00BB160D">
        <w:br/>
        <w:t>[Субъект Российской Федерации, например: города Москвы]</w:t>
      </w:r>
      <w:r w:rsidRPr="00BB160D">
        <w:br/>
        <w:t>Адрес: [адрес палаты]</w:t>
      </w:r>
    </w:p>
    <w:p w14:paraId="2B72474A" w14:textId="77777777" w:rsidR="00BB160D" w:rsidRPr="00BB160D" w:rsidRDefault="00BB160D" w:rsidP="00BB160D">
      <w:pPr>
        <w:jc w:val="left"/>
      </w:pPr>
      <w:r w:rsidRPr="00BB160D">
        <w:rPr>
          <w:b/>
          <w:bCs/>
        </w:rPr>
        <w:t>Заявитель:</w:t>
      </w:r>
      <w:r w:rsidRPr="00BB160D">
        <w:t xml:space="preserve"> [ФИО]</w:t>
      </w:r>
      <w:r w:rsidRPr="00BB160D">
        <w:br/>
        <w:t>Адрес: [ваш адрес]</w:t>
      </w:r>
      <w:r w:rsidRPr="00BB160D">
        <w:br/>
        <w:t>Телефон: [номер телефона]</w:t>
      </w:r>
      <w:r w:rsidRPr="00BB160D">
        <w:br/>
        <w:t>Электронная почта: [</w:t>
      </w:r>
      <w:proofErr w:type="spellStart"/>
      <w:r w:rsidRPr="00BB160D">
        <w:t>email</w:t>
      </w:r>
      <w:proofErr w:type="spellEnd"/>
      <w:r w:rsidRPr="00BB160D">
        <w:t>]</w:t>
      </w:r>
    </w:p>
    <w:p w14:paraId="5A25AEAF" w14:textId="77777777" w:rsidR="00BB160D" w:rsidRPr="00BB160D" w:rsidRDefault="00BB160D" w:rsidP="00BB160D">
      <w:pPr>
        <w:jc w:val="left"/>
      </w:pPr>
      <w:r w:rsidRPr="00BB160D">
        <w:rPr>
          <w:b/>
          <w:bCs/>
        </w:rPr>
        <w:t>В отношении адвоката:</w:t>
      </w:r>
      <w:r w:rsidRPr="00BB160D">
        <w:t xml:space="preserve"> [ФИО адвоката]</w:t>
      </w:r>
      <w:r w:rsidRPr="00BB160D">
        <w:br/>
        <w:t>Регистрационный номер: [номер из реестра, если известен]</w:t>
      </w:r>
      <w:r w:rsidRPr="00BB160D">
        <w:br/>
        <w:t>Состоящего в: [название адвокатского образования]</w:t>
      </w:r>
    </w:p>
    <w:p w14:paraId="72AB5061" w14:textId="77777777" w:rsidR="00BB160D" w:rsidRPr="00BB160D" w:rsidRDefault="00BB160D" w:rsidP="00BB160D">
      <w:pPr>
        <w:jc w:val="center"/>
        <w:rPr>
          <w:b/>
          <w:bCs/>
        </w:rPr>
      </w:pPr>
      <w:r w:rsidRPr="00BB160D">
        <w:rPr>
          <w:b/>
          <w:bCs/>
        </w:rPr>
        <w:t>ЖАЛОБА</w:t>
      </w:r>
      <w:r w:rsidRPr="00BB160D">
        <w:rPr>
          <w:b/>
          <w:bCs/>
        </w:rPr>
        <w:br/>
        <w:t>на действия (бездействие) адвоката</w:t>
      </w:r>
    </w:p>
    <w:p w14:paraId="31378D27" w14:textId="77777777" w:rsidR="00BB160D" w:rsidRPr="00BB160D" w:rsidRDefault="00BB160D" w:rsidP="00BB160D">
      <w:r w:rsidRPr="00BB160D">
        <w:t>Между мной и адвокатом [ФИО] «__» ________ 20__ г. было заключено соглашение об оказании юридической помощи № [номер]. Предметом соглашения являлось [описание поручения, например: представление интересов в суде по гражданскому делу]. Мною были исполнены обязательства по оплате вознаграждения в размере [СУММА] руб., что подтверждается [квитанцией/чеком].</w:t>
      </w:r>
    </w:p>
    <w:p w14:paraId="3B2EEB02" w14:textId="77777777" w:rsidR="00BB160D" w:rsidRPr="00BB160D" w:rsidRDefault="00BB160D" w:rsidP="00BB160D">
      <w:r w:rsidRPr="00BB160D">
        <w:t>В процессе выполнения поручения адвокат допустил следующие нарушения. С момента заключения соглашения адвокат [подробно опишите нарушения: не являлся на судебные заседания, не подготовил обещанные документы, совершил действия вопреки воле доверителя].</w:t>
      </w:r>
    </w:p>
    <w:p w14:paraId="11FA7D67" w14:textId="77777777" w:rsidR="00BB160D" w:rsidRPr="00BB160D" w:rsidRDefault="00BB160D" w:rsidP="00BB160D">
      <w:r w:rsidRPr="00BB160D">
        <w:t>Считаю, что указанные действия (бездействие) нарушают требования статьи 7 Федерального закона «Об адвокатской деятельности и адвокатуре в Российской Федерации», а также статьи 8 Кодекса профессиональной этики адвоката. Адвокат обязан честно, разумно и добросовестно отстаивать права и законные интересы доверителя всеми не запрещенными законодательством способами.</w:t>
      </w:r>
    </w:p>
    <w:p w14:paraId="51A98B72" w14:textId="77777777" w:rsidR="00BB160D" w:rsidRPr="00BB160D" w:rsidRDefault="00BB160D" w:rsidP="00BB160D">
      <w:r w:rsidRPr="00BB160D">
        <w:t>В соответствии с положениями ст. 20 Кодекса профессиональной этики адвоката, поводом для возбуждения дисциплинарного производства является жалоба, поданная в адвокатскую палату доверителем адвоката.</w:t>
      </w:r>
    </w:p>
    <w:p w14:paraId="705762A3" w14:textId="77777777" w:rsidR="00BB160D" w:rsidRPr="00BB160D" w:rsidRDefault="00BB160D" w:rsidP="00BB160D">
      <w:r w:rsidRPr="00BB160D">
        <w:t>На основании изложенного, руководствуясь Федеральным законом «Об адвокатской деятельности и адвокатуре в РФ», Кодексом профессиональной этики адвоката,</w:t>
      </w:r>
    </w:p>
    <w:p w14:paraId="636FF954" w14:textId="77777777" w:rsidR="00BB160D" w:rsidRPr="00BB160D" w:rsidRDefault="00BB160D" w:rsidP="00BB160D">
      <w:pPr>
        <w:jc w:val="center"/>
      </w:pPr>
      <w:r w:rsidRPr="00BB160D">
        <w:rPr>
          <w:b/>
          <w:bCs/>
        </w:rPr>
        <w:t>ПРОШУ:</w:t>
      </w:r>
    </w:p>
    <w:p w14:paraId="59BCFDEE" w14:textId="77777777" w:rsidR="00BB160D" w:rsidRPr="00BB160D" w:rsidRDefault="00BB160D" w:rsidP="00BB160D">
      <w:pPr>
        <w:numPr>
          <w:ilvl w:val="0"/>
          <w:numId w:val="23"/>
        </w:numPr>
      </w:pPr>
      <w:r w:rsidRPr="00BB160D">
        <w:t>Возбудить дисциплинарное производство в отношении адвоката [ФИО].</w:t>
      </w:r>
    </w:p>
    <w:p w14:paraId="42667B50" w14:textId="77777777" w:rsidR="00BB160D" w:rsidRPr="00BB160D" w:rsidRDefault="00BB160D" w:rsidP="00BB160D">
      <w:pPr>
        <w:numPr>
          <w:ilvl w:val="0"/>
          <w:numId w:val="23"/>
        </w:numPr>
      </w:pPr>
      <w:r w:rsidRPr="00BB160D">
        <w:t>Признать в действиях (бездействии) адвоката [ФИО] наличие нарушений норм законодательства об адвокатуре и Кодекса профессиональной этики.</w:t>
      </w:r>
    </w:p>
    <w:p w14:paraId="70957C75" w14:textId="77777777" w:rsidR="00BB160D" w:rsidRPr="00BB160D" w:rsidRDefault="00BB160D" w:rsidP="00BB160D">
      <w:pPr>
        <w:numPr>
          <w:ilvl w:val="0"/>
          <w:numId w:val="23"/>
        </w:numPr>
      </w:pPr>
      <w:r w:rsidRPr="00BB160D">
        <w:t>Применить к адвокату меру дисциплинарной ответственности в соответствии с Уставом адвокатской палаты.</w:t>
      </w:r>
    </w:p>
    <w:p w14:paraId="31D490E3" w14:textId="06FAB6D0" w:rsidR="00BB160D" w:rsidRPr="00BB160D" w:rsidRDefault="00BB160D" w:rsidP="00BB160D">
      <w:pPr>
        <w:jc w:val="left"/>
      </w:pPr>
      <w:r w:rsidRPr="00BB160D">
        <w:lastRenderedPageBreak/>
        <w:t>Приложения:</w:t>
      </w:r>
      <w:r>
        <w:br/>
      </w:r>
      <w:r w:rsidRPr="00BB160D">
        <w:br/>
        <w:t>1. Копия соглашения об оказании юридической помощи.</w:t>
      </w:r>
      <w:r w:rsidRPr="00BB160D">
        <w:br/>
        <w:t>2. Копии документов, подтверждающих оплату услуг.</w:t>
      </w:r>
      <w:r w:rsidRPr="00BB160D">
        <w:br/>
        <w:t>3. Доказательства, подтверждающие доводы жалобы (судебные акты, скриншоты переписки, выписки из протоколов).</w:t>
      </w:r>
    </w:p>
    <w:p w14:paraId="42C71C06" w14:textId="77777777" w:rsidR="00BB160D" w:rsidRPr="00BB160D" w:rsidRDefault="00BB160D" w:rsidP="00BB160D">
      <w:r w:rsidRPr="00BB160D">
        <w:t>«__» ________ 20__ г.</w:t>
      </w:r>
    </w:p>
    <w:p w14:paraId="6B8AD790" w14:textId="77777777" w:rsidR="00BB160D" w:rsidRPr="00BB160D" w:rsidRDefault="00BB160D" w:rsidP="00BB160D">
      <w:r w:rsidRPr="00BB160D">
        <w:t>________________ / [Фамилия И.О.]</w:t>
      </w:r>
    </w:p>
    <w:p w14:paraId="0C96273E" w14:textId="6870790B" w:rsidR="0083247E" w:rsidRPr="00BB160D" w:rsidRDefault="0083247E" w:rsidP="00BB160D"/>
    <w:sectPr w:rsidR="0083247E" w:rsidRPr="00BB160D" w:rsidSect="004F2C3F">
      <w:headerReference w:type="default" r:id="rId8"/>
      <w:footerReference w:type="default" r:id="rId9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C5FE" w14:textId="77777777" w:rsidR="008D23C5" w:rsidRDefault="008D23C5" w:rsidP="00AA1082">
      <w:pPr>
        <w:spacing w:after="0" w:line="240" w:lineRule="auto"/>
      </w:pPr>
      <w:r>
        <w:separator/>
      </w:r>
    </w:p>
  </w:endnote>
  <w:endnote w:type="continuationSeparator" w:id="0">
    <w:p w14:paraId="1130DF6B" w14:textId="77777777" w:rsidR="008D23C5" w:rsidRDefault="008D23C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98D6E" w14:textId="77777777" w:rsidR="008D23C5" w:rsidRDefault="008D23C5" w:rsidP="00AA1082">
      <w:pPr>
        <w:spacing w:after="0" w:line="240" w:lineRule="auto"/>
      </w:pPr>
      <w:r>
        <w:separator/>
      </w:r>
    </w:p>
  </w:footnote>
  <w:footnote w:type="continuationSeparator" w:id="0">
    <w:p w14:paraId="50CDB435" w14:textId="77777777" w:rsidR="008D23C5" w:rsidRDefault="008D23C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93EF1"/>
    <w:multiLevelType w:val="multilevel"/>
    <w:tmpl w:val="C8B4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BB2106"/>
    <w:multiLevelType w:val="multilevel"/>
    <w:tmpl w:val="2114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FD335F"/>
    <w:multiLevelType w:val="multilevel"/>
    <w:tmpl w:val="F350C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14"/>
  </w:num>
  <w:num w:numId="2" w16cid:durableId="1452941838">
    <w:abstractNumId w:val="8"/>
  </w:num>
  <w:num w:numId="3" w16cid:durableId="973607643">
    <w:abstractNumId w:val="16"/>
  </w:num>
  <w:num w:numId="4" w16cid:durableId="311717642">
    <w:abstractNumId w:val="3"/>
  </w:num>
  <w:num w:numId="5" w16cid:durableId="1548955455">
    <w:abstractNumId w:val="4"/>
  </w:num>
  <w:num w:numId="6" w16cid:durableId="1895265005">
    <w:abstractNumId w:val="15"/>
  </w:num>
  <w:num w:numId="7" w16cid:durableId="1812361597">
    <w:abstractNumId w:val="2"/>
  </w:num>
  <w:num w:numId="8" w16cid:durableId="389576680">
    <w:abstractNumId w:val="10"/>
  </w:num>
  <w:num w:numId="9" w16cid:durableId="1339429729">
    <w:abstractNumId w:val="13"/>
  </w:num>
  <w:num w:numId="10" w16cid:durableId="174347891">
    <w:abstractNumId w:val="0"/>
  </w:num>
  <w:num w:numId="11" w16cid:durableId="1279028447">
    <w:abstractNumId w:val="11"/>
  </w:num>
  <w:num w:numId="12" w16cid:durableId="1706173077">
    <w:abstractNumId w:val="17"/>
  </w:num>
  <w:num w:numId="13" w16cid:durableId="330641445">
    <w:abstractNumId w:val="18"/>
  </w:num>
  <w:num w:numId="14" w16cid:durableId="597102246">
    <w:abstractNumId w:val="19"/>
  </w:num>
  <w:num w:numId="15" w16cid:durableId="247010532">
    <w:abstractNumId w:val="6"/>
  </w:num>
  <w:num w:numId="16" w16cid:durableId="498227888">
    <w:abstractNumId w:val="9"/>
  </w:num>
  <w:num w:numId="17" w16cid:durableId="39939590">
    <w:abstractNumId w:val="21"/>
  </w:num>
  <w:num w:numId="18" w16cid:durableId="458300837">
    <w:abstractNumId w:val="5"/>
  </w:num>
  <w:num w:numId="19" w16cid:durableId="1896044014">
    <w:abstractNumId w:val="12"/>
  </w:num>
  <w:num w:numId="20" w16cid:durableId="1551571222">
    <w:abstractNumId w:val="20"/>
  </w:num>
  <w:num w:numId="21" w16cid:durableId="544635674">
    <w:abstractNumId w:val="1"/>
  </w:num>
  <w:num w:numId="22" w16cid:durableId="312687144">
    <w:abstractNumId w:val="22"/>
  </w:num>
  <w:num w:numId="23" w16cid:durableId="15363890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23C5"/>
    <w:rsid w:val="008D439D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B160D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47759"/>
    <w:rsid w:val="00F56DD7"/>
    <w:rsid w:val="00F803C9"/>
    <w:rsid w:val="00F91D97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9F16E-A70A-49DA-890C-DBFCAC27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2026-07-04T20:26:00Z</dcterms:created>
  <dcterms:modified xsi:type="dcterms:W3CDTF">2026-07-04T20:26:00Z</dcterms:modified>
</cp:coreProperties>
</file>