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01A0A3" w14:textId="77777777" w:rsidR="00D12722" w:rsidRPr="00D12722" w:rsidRDefault="00D12722" w:rsidP="00D12722">
      <w:pPr>
        <w:jc w:val="left"/>
      </w:pPr>
      <w:r w:rsidRPr="00D12722">
        <w:t>В [наименование отдела ФССП]</w:t>
      </w:r>
      <w:r w:rsidRPr="00D12722">
        <w:br/>
        <w:t>Адрес: [адрес отдела приставов]</w:t>
      </w:r>
    </w:p>
    <w:p w14:paraId="717C9701" w14:textId="77777777" w:rsidR="00D12722" w:rsidRPr="00D12722" w:rsidRDefault="00D12722" w:rsidP="00D12722">
      <w:pPr>
        <w:jc w:val="left"/>
      </w:pPr>
      <w:r w:rsidRPr="00D12722">
        <w:rPr>
          <w:b/>
          <w:bCs/>
        </w:rPr>
        <w:t>Судебному приставу-исполнителю:</w:t>
      </w:r>
      <w:r w:rsidRPr="00D12722">
        <w:t xml:space="preserve"> [ФИО пристава]</w:t>
      </w:r>
    </w:p>
    <w:p w14:paraId="53BA0310" w14:textId="77777777" w:rsidR="00D12722" w:rsidRPr="00D12722" w:rsidRDefault="00D12722" w:rsidP="00D12722">
      <w:pPr>
        <w:jc w:val="left"/>
      </w:pPr>
      <w:r w:rsidRPr="00D12722">
        <w:rPr>
          <w:b/>
          <w:bCs/>
        </w:rPr>
        <w:t>Взыскатель:</w:t>
      </w:r>
      <w:r w:rsidRPr="00D12722">
        <w:t xml:space="preserve"> [ФИО или название организации]</w:t>
      </w:r>
      <w:r w:rsidRPr="00D12722">
        <w:br/>
        <w:t>Адрес: [адрес регистрации]</w:t>
      </w:r>
      <w:r w:rsidRPr="00D12722">
        <w:br/>
        <w:t>Телефон: [номер телефона]</w:t>
      </w:r>
    </w:p>
    <w:p w14:paraId="221466D7" w14:textId="77777777" w:rsidR="00D12722" w:rsidRPr="00D12722" w:rsidRDefault="00D12722" w:rsidP="00D12722">
      <w:pPr>
        <w:jc w:val="left"/>
      </w:pPr>
      <w:r w:rsidRPr="00D12722">
        <w:rPr>
          <w:b/>
          <w:bCs/>
        </w:rPr>
        <w:t>Должник:</w:t>
      </w:r>
      <w:r w:rsidRPr="00D12722">
        <w:t xml:space="preserve"> [ФИО или название организации]</w:t>
      </w:r>
      <w:r w:rsidRPr="00D12722">
        <w:br/>
        <w:t>Адрес: [адрес должника]</w:t>
      </w:r>
    </w:p>
    <w:p w14:paraId="03B9FA69" w14:textId="77777777" w:rsidR="00D12722" w:rsidRPr="00D12722" w:rsidRDefault="00D12722" w:rsidP="00D12722">
      <w:pPr>
        <w:jc w:val="center"/>
        <w:rPr>
          <w:b/>
          <w:bCs/>
        </w:rPr>
      </w:pPr>
      <w:r w:rsidRPr="00D12722">
        <w:rPr>
          <w:b/>
          <w:bCs/>
        </w:rPr>
        <w:t>Заявление о возобновлении исполнительного производства</w:t>
      </w:r>
    </w:p>
    <w:p w14:paraId="10C83962" w14:textId="77777777" w:rsidR="00D12722" w:rsidRPr="00D12722" w:rsidRDefault="00D12722" w:rsidP="00D12722">
      <w:r w:rsidRPr="00D12722">
        <w:t>В производстве [наименование отдела ФССП] находится исполнительное производство № [номер производства] от [дата возбуждения]. Производство возбуждено на основании исполнительного документа: [вид документа, номер, дата, кем выдан] о взыскании с [ФИО должника] в пользу [ФИО взыскателя] денежных средств в размере [сумма].</w:t>
      </w:r>
    </w:p>
    <w:p w14:paraId="6C4E10A8" w14:textId="77777777" w:rsidR="00D12722" w:rsidRPr="00D12722" w:rsidRDefault="00D12722" w:rsidP="00D12722">
      <w:r w:rsidRPr="00D12722">
        <w:t>Постановлением судебного пристава-исполнителя от «__» ________ 20__ г. указанное исполнительное производство было приостановлено в связи с [указать причину приостановления, например: оспариванием судебного акта].</w:t>
      </w:r>
    </w:p>
    <w:p w14:paraId="09E1F5BF" w14:textId="77777777" w:rsidR="00D12722" w:rsidRPr="00D12722" w:rsidRDefault="00D12722" w:rsidP="00D12722">
      <w:r w:rsidRPr="00D12722">
        <w:t>На сегодняшний день обстоятельства, послужившие основанием для приостановления, устранены. [Указать подробности, например: решение суда вступило в законную силу и оставлено без изменений, что подтверждается определением суда от «__» ________ 20__ г.].</w:t>
      </w:r>
    </w:p>
    <w:p w14:paraId="3C9D457A" w14:textId="77777777" w:rsidR="00D12722" w:rsidRPr="00D12722" w:rsidRDefault="00D12722" w:rsidP="00D12722">
      <w:r w:rsidRPr="00D12722">
        <w:t>Согласно статье 45 Федерального закона «Об исполнительном производстве», судебный пристав-исполнитель возобновляет исполнительное производство после устранения обстоятельств, вызвавших его приостановление, по заявлению взыскателя или по собственной инициативе.</w:t>
      </w:r>
    </w:p>
    <w:p w14:paraId="787F2FC9" w14:textId="77777777" w:rsidR="00D12722" w:rsidRPr="00D12722" w:rsidRDefault="00D12722" w:rsidP="00D12722">
      <w:r w:rsidRPr="00D12722">
        <w:t>На основании изложенного, руководствуясь статьями 42, 45 Федерального закона «Об исполнительном производстве»,</w:t>
      </w:r>
    </w:p>
    <w:p w14:paraId="42592363" w14:textId="77777777" w:rsidR="00D12722" w:rsidRPr="00D12722" w:rsidRDefault="00D12722" w:rsidP="00D12722">
      <w:r w:rsidRPr="00D12722">
        <w:rPr>
          <w:b/>
          <w:bCs/>
        </w:rPr>
        <w:t>ПРОШУ:</w:t>
      </w:r>
    </w:p>
    <w:p w14:paraId="70AF600F" w14:textId="77777777" w:rsidR="00D12722" w:rsidRPr="00D12722" w:rsidRDefault="00D12722" w:rsidP="00D12722">
      <w:r w:rsidRPr="00D12722">
        <w:t>Возобновить исполнительное производство № [номер] в отношении должника [ФИО должника].</w:t>
      </w:r>
    </w:p>
    <w:p w14:paraId="13050A26" w14:textId="77777777" w:rsidR="00D12722" w:rsidRPr="00D12722" w:rsidRDefault="00D12722" w:rsidP="00D12722">
      <w:r w:rsidRPr="00D12722">
        <w:rPr>
          <w:b/>
          <w:bCs/>
        </w:rPr>
        <w:t>Приложение:</w:t>
      </w:r>
      <w:r w:rsidRPr="00D12722">
        <w:br/>
        <w:t>1. Копия документа, подтверждающего устранение обстоятельств приостановления (например, решение или определение суда).</w:t>
      </w:r>
      <w:r w:rsidRPr="00D12722">
        <w:br/>
        <w:t>2. Доверенность (если заявление подает представитель).</w:t>
      </w:r>
    </w:p>
    <w:p w14:paraId="43632075" w14:textId="77777777" w:rsidR="00D12722" w:rsidRPr="00D12722" w:rsidRDefault="00D12722" w:rsidP="00D12722">
      <w:r w:rsidRPr="00D12722">
        <w:t>«__» ________ 20__ г.</w:t>
      </w:r>
    </w:p>
    <w:p w14:paraId="4CE0FB60" w14:textId="77777777" w:rsidR="00D12722" w:rsidRPr="00D12722" w:rsidRDefault="00D12722" w:rsidP="00D12722">
      <w:r w:rsidRPr="00D12722">
        <w:t>________________ / [Фамилия И.О.]</w:t>
      </w:r>
    </w:p>
    <w:p w14:paraId="377FE0DC" w14:textId="113F1C5B" w:rsidR="0083247E" w:rsidRPr="00D12722" w:rsidRDefault="0083247E" w:rsidP="00D12722"/>
    <w:sectPr w:rsidR="0083247E" w:rsidRPr="00D12722" w:rsidSect="004F2C3F">
      <w:headerReference w:type="default" r:id="rId7"/>
      <w:footerReference w:type="default" r:id="rId8"/>
      <w:pgSz w:w="11906" w:h="16838"/>
      <w:pgMar w:top="1134" w:right="851" w:bottom="1701" w:left="851" w:header="340" w:footer="1531" w:gutter="0"/>
      <w:pgBorders>
        <w:top w:val="single" w:sz="6" w:space="1" w:color="1A3B5C"/>
        <w:left w:val="single" w:sz="6" w:space="4" w:color="1A3B5C"/>
        <w:bottom w:val="single" w:sz="6" w:space="1" w:color="1A3B5C"/>
        <w:right w:val="single" w:sz="6" w:space="4" w:color="1A3B5C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B2BAB0" w14:textId="77777777" w:rsidR="002E719B" w:rsidRDefault="002E719B" w:rsidP="00AA1082">
      <w:pPr>
        <w:spacing w:after="0" w:line="240" w:lineRule="auto"/>
      </w:pPr>
      <w:r>
        <w:separator/>
      </w:r>
    </w:p>
  </w:endnote>
  <w:endnote w:type="continuationSeparator" w:id="0">
    <w:p w14:paraId="3F4F99EA" w14:textId="77777777" w:rsidR="002E719B" w:rsidRDefault="002E719B" w:rsidP="00AA10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7C2195" w14:textId="77777777" w:rsidR="00BE1BCA" w:rsidRPr="00BE1BCA" w:rsidRDefault="00BE1BCA" w:rsidP="00BE1BCA">
    <w:pPr>
      <w:rPr>
        <w:rFonts w:ascii="Times New Roman" w:hAnsi="Times New Roman" w:cs="Times New Roman"/>
        <w:color w:val="505E6B"/>
        <w:sz w:val="18"/>
        <w:szCs w:val="18"/>
      </w:rPr>
    </w:pPr>
    <w:r w:rsidRPr="00D139FF">
      <w:rPr>
        <w:rFonts w:ascii="Times New Roman" w:hAnsi="Times New Roman" w:cs="Times New Roman"/>
        <w:b/>
        <w:bCs/>
        <w:color w:val="505E6B"/>
        <w:sz w:val="18"/>
        <w:szCs w:val="18"/>
      </w:rPr>
      <w:t>ВАЖНО:</w:t>
    </w:r>
    <w:r w:rsidRPr="00D139FF">
      <w:rPr>
        <w:rFonts w:ascii="Times New Roman" w:hAnsi="Times New Roman" w:cs="Times New Roman"/>
        <w:color w:val="505E6B"/>
        <w:sz w:val="18"/>
        <w:szCs w:val="18"/>
      </w:rPr>
      <w:t xml:space="preserve"> Данный образец подготовлен исключительно в ознакомительных целях и является типовым. Каждая правовая ситуация уникальна, и данный шаблон не может учитывать индивидуальные особенности вашего дела. Используя данный документ, вы подтверждаете, что делаете это на свой страх и риск, а юрист не несет ответственности за результаты его применения. </w:t>
    </w:r>
  </w:p>
  <w:p w14:paraId="17213995" w14:textId="77777777" w:rsidR="00BE1BCA" w:rsidRPr="00DF6F94" w:rsidRDefault="00BE1BCA" w:rsidP="00BE1BCA">
    <w:pPr>
      <w:rPr>
        <w:rFonts w:ascii="Times New Roman" w:hAnsi="Times New Roman" w:cs="Times New Roman"/>
        <w:color w:val="505E6B"/>
        <w:sz w:val="18"/>
        <w:szCs w:val="18"/>
      </w:rPr>
    </w:pPr>
    <w:r w:rsidRPr="00D139FF">
      <w:rPr>
        <w:rFonts w:ascii="Times New Roman" w:hAnsi="Times New Roman" w:cs="Times New Roman"/>
        <w:color w:val="505E6B"/>
        <w:sz w:val="18"/>
        <w:szCs w:val="18"/>
      </w:rPr>
      <w:t>Для подготовки документа именно под вашу ситуацию рекомендую заказать профессиональную помощь</w:t>
    </w:r>
    <w:r w:rsidRPr="0083247E">
      <w:rPr>
        <w:rFonts w:ascii="Times New Roman" w:hAnsi="Times New Roman" w:cs="Times New Roman"/>
        <w:color w:val="3B3838" w:themeColor="background2" w:themeShade="40"/>
        <w:sz w:val="18"/>
        <w:szCs w:val="18"/>
      </w:rPr>
      <w:t xml:space="preserve"> </w:t>
    </w:r>
    <w:r w:rsidRPr="0083247E">
      <w:rPr>
        <w:rFonts w:ascii="Times New Roman" w:hAnsi="Times New Roman" w:cs="Times New Roman"/>
        <w:color w:val="0070C0"/>
        <w:sz w:val="18"/>
        <w:szCs w:val="18"/>
      </w:rPr>
      <w:t>[</w:t>
    </w:r>
    <w:hyperlink r:id="rId1" w:history="1">
      <w:r w:rsidRPr="0083247E">
        <w:rPr>
          <w:rStyle w:val="af1"/>
          <w:rFonts w:ascii="Times New Roman" w:hAnsi="Times New Roman" w:cs="Times New Roman"/>
          <w:color w:val="0070C0"/>
          <w:sz w:val="18"/>
          <w:szCs w:val="18"/>
        </w:rPr>
        <w:t>по этой ссылке]</w:t>
      </w:r>
    </w:hyperlink>
    <w:r w:rsidRPr="0083247E">
      <w:rPr>
        <w:rFonts w:ascii="Times New Roman" w:hAnsi="Times New Roman" w:cs="Times New Roman"/>
        <w:color w:val="3B3838" w:themeColor="background2" w:themeShade="40"/>
        <w:sz w:val="18"/>
        <w:szCs w:val="18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35DF5E" w14:textId="77777777" w:rsidR="002E719B" w:rsidRDefault="002E719B" w:rsidP="00AA1082">
      <w:pPr>
        <w:spacing w:after="0" w:line="240" w:lineRule="auto"/>
      </w:pPr>
      <w:r>
        <w:separator/>
      </w:r>
    </w:p>
  </w:footnote>
  <w:footnote w:type="continuationSeparator" w:id="0">
    <w:p w14:paraId="29DEBC3B" w14:textId="77777777" w:rsidR="002E719B" w:rsidRDefault="002E719B" w:rsidP="00AA108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af0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88"/>
      <w:gridCol w:w="7229"/>
      <w:gridCol w:w="1980"/>
    </w:tblGrid>
    <w:tr w:rsidR="000E186D" w:rsidRPr="008057E1" w14:paraId="5A796DC9" w14:textId="77777777" w:rsidTr="004F2C3F">
      <w:tc>
        <w:tcPr>
          <w:tcW w:w="988" w:type="dxa"/>
        </w:tcPr>
        <w:p w14:paraId="6A3C4E4D" w14:textId="77777777" w:rsidR="000E186D" w:rsidRPr="000E186D" w:rsidRDefault="000E186D">
          <w:pPr>
            <w:pStyle w:val="ac"/>
          </w:pPr>
        </w:p>
      </w:tc>
      <w:tc>
        <w:tcPr>
          <w:tcW w:w="7229" w:type="dxa"/>
        </w:tcPr>
        <w:p w14:paraId="2694DDB4" w14:textId="77777777" w:rsidR="000E186D" w:rsidRPr="000C285E" w:rsidRDefault="000E186D" w:rsidP="00A95EF3">
          <w:pPr>
            <w:pStyle w:val="ac"/>
            <w:jc w:val="left"/>
            <w:rPr>
              <w:rFonts w:ascii="Arial" w:hAnsi="Arial" w:cs="Arial"/>
              <w:sz w:val="20"/>
              <w:szCs w:val="20"/>
            </w:rPr>
          </w:pPr>
        </w:p>
      </w:tc>
      <w:tc>
        <w:tcPr>
          <w:tcW w:w="1980" w:type="dxa"/>
        </w:tcPr>
        <w:p w14:paraId="380A144A" w14:textId="77777777" w:rsidR="000E186D" w:rsidRPr="008057E1" w:rsidRDefault="008057E1" w:rsidP="008057E1">
          <w:pPr>
            <w:pStyle w:val="ae"/>
            <w:jc w:val="center"/>
            <w:rPr>
              <w:sz w:val="16"/>
              <w:szCs w:val="16"/>
            </w:rPr>
          </w:pPr>
          <w:r w:rsidRPr="008057E1">
            <w:rPr>
              <w:sz w:val="16"/>
              <w:szCs w:val="16"/>
            </w:rPr>
            <w:t xml:space="preserve">Образец </w:t>
          </w:r>
          <w:proofErr w:type="gramStart"/>
          <w:r w:rsidRPr="008057E1">
            <w:rPr>
              <w:sz w:val="16"/>
              <w:szCs w:val="16"/>
            </w:rPr>
            <w:t>документа  загружен</w:t>
          </w:r>
          <w:proofErr w:type="gramEnd"/>
          <w:r w:rsidR="000E186D" w:rsidRPr="008057E1">
            <w:rPr>
              <w:sz w:val="16"/>
              <w:szCs w:val="16"/>
            </w:rPr>
            <w:t xml:space="preserve"> </w:t>
          </w:r>
          <w:r w:rsidRPr="008057E1">
            <w:rPr>
              <w:sz w:val="16"/>
              <w:szCs w:val="16"/>
            </w:rPr>
            <w:t xml:space="preserve">с сайта </w:t>
          </w:r>
          <w:hyperlink r:id="rId1" w:history="1">
            <w:r w:rsidRPr="00AE5AFE">
              <w:rPr>
                <w:rStyle w:val="af1"/>
                <w:sz w:val="16"/>
                <w:szCs w:val="16"/>
                <w:lang w:val="en-US"/>
              </w:rPr>
              <w:t>https</w:t>
            </w:r>
            <w:r w:rsidRPr="00AE5AFE">
              <w:rPr>
                <w:rStyle w:val="af1"/>
                <w:sz w:val="16"/>
                <w:szCs w:val="16"/>
              </w:rPr>
              <w:t>://</w:t>
            </w:r>
            <w:proofErr w:type="spellStart"/>
            <w:r w:rsidRPr="00AE5AFE">
              <w:rPr>
                <w:rStyle w:val="af1"/>
                <w:sz w:val="16"/>
                <w:szCs w:val="16"/>
                <w:lang w:val="en-US"/>
              </w:rPr>
              <w:t>evgeniyvolkov</w:t>
            </w:r>
            <w:proofErr w:type="spellEnd"/>
            <w:r w:rsidRPr="00AE5AFE">
              <w:rPr>
                <w:rStyle w:val="af1"/>
                <w:sz w:val="16"/>
                <w:szCs w:val="16"/>
              </w:rPr>
              <w:t>.</w:t>
            </w:r>
            <w:proofErr w:type="spellStart"/>
            <w:r w:rsidRPr="00AE5AFE">
              <w:rPr>
                <w:rStyle w:val="af1"/>
                <w:sz w:val="16"/>
                <w:szCs w:val="16"/>
                <w:lang w:val="en-US"/>
              </w:rPr>
              <w:t>ru</w:t>
            </w:r>
            <w:proofErr w:type="spellEnd"/>
          </w:hyperlink>
          <w:r w:rsidRPr="008057E1">
            <w:rPr>
              <w:noProof/>
              <w:sz w:val="16"/>
              <w:szCs w:val="16"/>
            </w:rPr>
            <w:t xml:space="preserve"> </w:t>
          </w:r>
        </w:p>
        <w:p w14:paraId="75B922D0" w14:textId="77777777" w:rsidR="000E186D" w:rsidRPr="008057E1" w:rsidRDefault="000E186D" w:rsidP="008057E1">
          <w:pPr>
            <w:pStyle w:val="ac"/>
            <w:jc w:val="center"/>
            <w:rPr>
              <w:sz w:val="16"/>
              <w:szCs w:val="16"/>
            </w:rPr>
          </w:pPr>
        </w:p>
      </w:tc>
    </w:tr>
  </w:tbl>
  <w:p w14:paraId="7F75AB55" w14:textId="77777777" w:rsidR="00AA1082" w:rsidRDefault="00AA1082" w:rsidP="004F2C3F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BB181A"/>
    <w:multiLevelType w:val="multilevel"/>
    <w:tmpl w:val="C53C2B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3267F53"/>
    <w:multiLevelType w:val="multilevel"/>
    <w:tmpl w:val="E488C9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50659B8"/>
    <w:multiLevelType w:val="multilevel"/>
    <w:tmpl w:val="55A2B7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0071206"/>
    <w:multiLevelType w:val="multilevel"/>
    <w:tmpl w:val="4F4A26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1F234C1"/>
    <w:multiLevelType w:val="multilevel"/>
    <w:tmpl w:val="01B6DC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3D76638"/>
    <w:multiLevelType w:val="multilevel"/>
    <w:tmpl w:val="597438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0B874D6"/>
    <w:multiLevelType w:val="multilevel"/>
    <w:tmpl w:val="04B4C4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1EF758B"/>
    <w:multiLevelType w:val="multilevel"/>
    <w:tmpl w:val="347249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4CD00DC"/>
    <w:multiLevelType w:val="multilevel"/>
    <w:tmpl w:val="59D6BA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B3C69FD"/>
    <w:multiLevelType w:val="multilevel"/>
    <w:tmpl w:val="A71C55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0E62361"/>
    <w:multiLevelType w:val="hybridMultilevel"/>
    <w:tmpl w:val="0D5836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42C3498"/>
    <w:multiLevelType w:val="multilevel"/>
    <w:tmpl w:val="EBE0A2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7543D46"/>
    <w:multiLevelType w:val="multilevel"/>
    <w:tmpl w:val="B14899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76D0511"/>
    <w:multiLevelType w:val="multilevel"/>
    <w:tmpl w:val="086A32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B992028"/>
    <w:multiLevelType w:val="multilevel"/>
    <w:tmpl w:val="B2749F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DE6718B"/>
    <w:multiLevelType w:val="multilevel"/>
    <w:tmpl w:val="75D03A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F637B28"/>
    <w:multiLevelType w:val="multilevel"/>
    <w:tmpl w:val="09A08C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3A25A91"/>
    <w:multiLevelType w:val="hybridMultilevel"/>
    <w:tmpl w:val="AB74F5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5713182"/>
    <w:multiLevelType w:val="multilevel"/>
    <w:tmpl w:val="28EAF2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4FBF1E0E"/>
    <w:multiLevelType w:val="multilevel"/>
    <w:tmpl w:val="8D4296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EF239C0"/>
    <w:multiLevelType w:val="multilevel"/>
    <w:tmpl w:val="62C6D8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F312598"/>
    <w:multiLevelType w:val="multilevel"/>
    <w:tmpl w:val="EC1A62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633E0A25"/>
    <w:multiLevelType w:val="multilevel"/>
    <w:tmpl w:val="E1EE16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5536A2C"/>
    <w:multiLevelType w:val="multilevel"/>
    <w:tmpl w:val="BBCC2B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B586A78"/>
    <w:multiLevelType w:val="multilevel"/>
    <w:tmpl w:val="82240C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B8800B8"/>
    <w:multiLevelType w:val="multilevel"/>
    <w:tmpl w:val="A51482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D0C38B0"/>
    <w:multiLevelType w:val="multilevel"/>
    <w:tmpl w:val="F00A51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74B46303"/>
    <w:multiLevelType w:val="multilevel"/>
    <w:tmpl w:val="89284E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77345FAE"/>
    <w:multiLevelType w:val="multilevel"/>
    <w:tmpl w:val="A9AC9F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34183138">
    <w:abstractNumId w:val="17"/>
  </w:num>
  <w:num w:numId="2" w16cid:durableId="1452941838">
    <w:abstractNumId w:val="10"/>
  </w:num>
  <w:num w:numId="3" w16cid:durableId="1996958423">
    <w:abstractNumId w:val="8"/>
  </w:num>
  <w:num w:numId="4" w16cid:durableId="1612474000">
    <w:abstractNumId w:val="13"/>
  </w:num>
  <w:num w:numId="5" w16cid:durableId="1267614942">
    <w:abstractNumId w:val="22"/>
  </w:num>
  <w:num w:numId="6" w16cid:durableId="80032759">
    <w:abstractNumId w:val="16"/>
  </w:num>
  <w:num w:numId="7" w16cid:durableId="1584333580">
    <w:abstractNumId w:val="15"/>
  </w:num>
  <w:num w:numId="8" w16cid:durableId="853614933">
    <w:abstractNumId w:val="2"/>
  </w:num>
  <w:num w:numId="9" w16cid:durableId="1919049586">
    <w:abstractNumId w:val="19"/>
  </w:num>
  <w:num w:numId="10" w16cid:durableId="1216772059">
    <w:abstractNumId w:val="14"/>
  </w:num>
  <w:num w:numId="11" w16cid:durableId="1143233363">
    <w:abstractNumId w:val="25"/>
  </w:num>
  <w:num w:numId="12" w16cid:durableId="331107870">
    <w:abstractNumId w:val="5"/>
  </w:num>
  <w:num w:numId="13" w16cid:durableId="1287926806">
    <w:abstractNumId w:val="4"/>
  </w:num>
  <w:num w:numId="14" w16cid:durableId="274215042">
    <w:abstractNumId w:val="7"/>
  </w:num>
  <w:num w:numId="15" w16cid:durableId="355009040">
    <w:abstractNumId w:val="6"/>
  </w:num>
  <w:num w:numId="16" w16cid:durableId="361827263">
    <w:abstractNumId w:val="20"/>
  </w:num>
  <w:num w:numId="17" w16cid:durableId="427433384">
    <w:abstractNumId w:val="23"/>
  </w:num>
  <w:num w:numId="18" w16cid:durableId="154735552">
    <w:abstractNumId w:val="21"/>
  </w:num>
  <w:num w:numId="19" w16cid:durableId="507334925">
    <w:abstractNumId w:val="26"/>
  </w:num>
  <w:num w:numId="20" w16cid:durableId="1553268951">
    <w:abstractNumId w:val="3"/>
  </w:num>
  <w:num w:numId="21" w16cid:durableId="1205950485">
    <w:abstractNumId w:val="1"/>
  </w:num>
  <w:num w:numId="22" w16cid:durableId="341662575">
    <w:abstractNumId w:val="24"/>
  </w:num>
  <w:num w:numId="23" w16cid:durableId="1924560181">
    <w:abstractNumId w:val="28"/>
  </w:num>
  <w:num w:numId="24" w16cid:durableId="1010109994">
    <w:abstractNumId w:val="12"/>
  </w:num>
  <w:num w:numId="25" w16cid:durableId="70737876">
    <w:abstractNumId w:val="0"/>
  </w:num>
  <w:num w:numId="26" w16cid:durableId="577520433">
    <w:abstractNumId w:val="9"/>
  </w:num>
  <w:num w:numId="27" w16cid:durableId="1924952092">
    <w:abstractNumId w:val="27"/>
  </w:num>
  <w:num w:numId="28" w16cid:durableId="1126000067">
    <w:abstractNumId w:val="11"/>
  </w:num>
  <w:num w:numId="29" w16cid:durableId="862787255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08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6BFE"/>
    <w:rsid w:val="000010A2"/>
    <w:rsid w:val="00050C30"/>
    <w:rsid w:val="000C285E"/>
    <w:rsid w:val="000C36F1"/>
    <w:rsid w:val="000D675F"/>
    <w:rsid w:val="000E186D"/>
    <w:rsid w:val="00124C52"/>
    <w:rsid w:val="00136CBC"/>
    <w:rsid w:val="00172753"/>
    <w:rsid w:val="001D2096"/>
    <w:rsid w:val="002246DE"/>
    <w:rsid w:val="00227EAA"/>
    <w:rsid w:val="00276B7C"/>
    <w:rsid w:val="0029453C"/>
    <w:rsid w:val="002C68AB"/>
    <w:rsid w:val="002E719B"/>
    <w:rsid w:val="00313859"/>
    <w:rsid w:val="00394A13"/>
    <w:rsid w:val="003C090B"/>
    <w:rsid w:val="003D025F"/>
    <w:rsid w:val="003D1AE5"/>
    <w:rsid w:val="00456FEF"/>
    <w:rsid w:val="00461B7D"/>
    <w:rsid w:val="00472E2F"/>
    <w:rsid w:val="004F2C3F"/>
    <w:rsid w:val="004F7F89"/>
    <w:rsid w:val="005B23DD"/>
    <w:rsid w:val="005F2F1C"/>
    <w:rsid w:val="0060767C"/>
    <w:rsid w:val="00657808"/>
    <w:rsid w:val="006648ED"/>
    <w:rsid w:val="00675063"/>
    <w:rsid w:val="006846BA"/>
    <w:rsid w:val="006867AB"/>
    <w:rsid w:val="006E1398"/>
    <w:rsid w:val="007E1463"/>
    <w:rsid w:val="008057E1"/>
    <w:rsid w:val="0083238E"/>
    <w:rsid w:val="0083247E"/>
    <w:rsid w:val="008D439D"/>
    <w:rsid w:val="009067F8"/>
    <w:rsid w:val="00935486"/>
    <w:rsid w:val="009A3F2E"/>
    <w:rsid w:val="009A74A8"/>
    <w:rsid w:val="00A93DA0"/>
    <w:rsid w:val="00A95EF3"/>
    <w:rsid w:val="00A9773E"/>
    <w:rsid w:val="00AA1082"/>
    <w:rsid w:val="00AE25A4"/>
    <w:rsid w:val="00B10717"/>
    <w:rsid w:val="00B43B35"/>
    <w:rsid w:val="00B66532"/>
    <w:rsid w:val="00B66C54"/>
    <w:rsid w:val="00B90F31"/>
    <w:rsid w:val="00BE1BCA"/>
    <w:rsid w:val="00C26BFE"/>
    <w:rsid w:val="00C65A25"/>
    <w:rsid w:val="00C669A3"/>
    <w:rsid w:val="00CA3E33"/>
    <w:rsid w:val="00D12722"/>
    <w:rsid w:val="00D139FF"/>
    <w:rsid w:val="00D15699"/>
    <w:rsid w:val="00DC29EF"/>
    <w:rsid w:val="00DF6F94"/>
    <w:rsid w:val="00E11403"/>
    <w:rsid w:val="00E91859"/>
    <w:rsid w:val="00F56DD7"/>
    <w:rsid w:val="00F803C9"/>
    <w:rsid w:val="00FC725F"/>
    <w:rsid w:val="00FF21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363820"/>
  <w15:chartTrackingRefBased/>
  <w15:docId w15:val="{DAB2FE7A-210D-4424-AA24-8B8C1084AC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2C3F"/>
    <w:pPr>
      <w:spacing w:line="276" w:lineRule="auto"/>
      <w:jc w:val="both"/>
    </w:pPr>
    <w:rPr>
      <w:rFonts w:ascii="Georgia" w:hAnsi="Georgia"/>
    </w:rPr>
  </w:style>
  <w:style w:type="paragraph" w:styleId="1">
    <w:name w:val="heading 1"/>
    <w:basedOn w:val="a"/>
    <w:next w:val="a"/>
    <w:link w:val="10"/>
    <w:uiPriority w:val="9"/>
    <w:qFormat/>
    <w:rsid w:val="00AA108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A108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A108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A108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A108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A108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A108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A108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A108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A108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A108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A108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A1082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A1082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A108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A108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A108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A108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A108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AA108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A108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AA108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AA108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AA1082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AA1082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AA1082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AA108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AA1082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AA1082"/>
    <w:rPr>
      <w:b/>
      <w:bCs/>
      <w:smallCaps/>
      <w:color w:val="2F5496" w:themeColor="accent1" w:themeShade="BF"/>
      <w:spacing w:val="5"/>
    </w:rPr>
  </w:style>
  <w:style w:type="paragraph" w:styleId="ac">
    <w:name w:val="header"/>
    <w:basedOn w:val="a"/>
    <w:link w:val="ad"/>
    <w:uiPriority w:val="99"/>
    <w:unhideWhenUsed/>
    <w:rsid w:val="00AA108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AA1082"/>
  </w:style>
  <w:style w:type="paragraph" w:styleId="ae">
    <w:name w:val="footer"/>
    <w:basedOn w:val="a"/>
    <w:link w:val="af"/>
    <w:uiPriority w:val="99"/>
    <w:unhideWhenUsed/>
    <w:rsid w:val="00AA108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AA1082"/>
  </w:style>
  <w:style w:type="table" w:styleId="af0">
    <w:name w:val="Table Grid"/>
    <w:basedOn w:val="a1"/>
    <w:uiPriority w:val="39"/>
    <w:rsid w:val="000E18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1">
    <w:name w:val="Hyperlink"/>
    <w:basedOn w:val="a0"/>
    <w:uiPriority w:val="99"/>
    <w:unhideWhenUsed/>
    <w:rsid w:val="0083247E"/>
    <w:rPr>
      <w:color w:val="0563C1" w:themeColor="hyperlink"/>
      <w:u w:val="single"/>
    </w:rPr>
  </w:style>
  <w:style w:type="character" w:styleId="af2">
    <w:name w:val="Unresolved Mention"/>
    <w:basedOn w:val="a0"/>
    <w:uiPriority w:val="99"/>
    <w:semiHidden/>
    <w:unhideWhenUsed/>
    <w:rsid w:val="0083247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evgeniyvolkov.ru/moi-uslugi/yuridicheskie-uslugi-dlya-fizicheskih-lits/podgotovka-i-ekspertiza-yuridicheskih-dokumentov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s://evgeniyvolkov.ru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vgeniy\Documents\&#1053;&#1072;&#1089;&#1090;&#1088;&#1072;&#1080;&#1074;&#1072;&#1077;&#1084;&#1099;&#1077;%20&#1096;&#1072;&#1073;&#1083;&#1086;&#1085;&#1099;%20Office\&#1064;&#1040;&#1041;&#1051;&#1054;&#1053;%20&#1044;&#1051;&#1071;%20&#1070;&#1056;&#1044;&#1054;&#1050;&#1059;&#1052;&#1045;&#1053;&#1058;&#1054;&#1042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ШАБЛОН ДЛЯ ЮРДОКУМЕНТОВ.dotx</Template>
  <TotalTime>1</TotalTime>
  <Pages>1</Pages>
  <Words>271</Words>
  <Characters>1547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Manager>Волков Евгений Дмитриевич</Manager>
  <Company>https://evgeniyvolkov.ru</Company>
  <LinksUpToDate>false</LinksUpToDate>
  <CharactersWithSpaces>1815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Типовой образец</dc:subject>
  <dc:creator>Evgeniy</dc:creator>
  <cp:keywords>Типовой шаблон (образец) документа</cp:keywords>
  <dc:description/>
  <cp:lastModifiedBy>Evgeniy Mister</cp:lastModifiedBy>
  <cp:revision>2</cp:revision>
  <dcterms:created xsi:type="dcterms:W3CDTF">2026-07-22T10:56:00Z</dcterms:created>
  <dcterms:modified xsi:type="dcterms:W3CDTF">2026-07-22T10:56:00Z</dcterms:modified>
</cp:coreProperties>
</file>