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7E1F0" w14:textId="77777777" w:rsidR="00FE407F" w:rsidRPr="00FE407F" w:rsidRDefault="00FE407F" w:rsidP="00FE407F">
      <w:pPr>
        <w:jc w:val="left"/>
      </w:pPr>
      <w:r w:rsidRPr="00FE407F">
        <w:t>В [наименование арбитражного суда или суда общей юрисдикции]</w:t>
      </w:r>
      <w:r w:rsidRPr="00FE407F">
        <w:br/>
        <w:t>Адрес: [индекс, город, улица, дом]</w:t>
      </w:r>
    </w:p>
    <w:p w14:paraId="2DF3753A" w14:textId="77777777" w:rsidR="00FE407F" w:rsidRPr="00FE407F" w:rsidRDefault="00FE407F" w:rsidP="00FE407F">
      <w:pPr>
        <w:jc w:val="left"/>
      </w:pPr>
      <w:r w:rsidRPr="00FE407F">
        <w:rPr>
          <w:b/>
          <w:bCs/>
        </w:rPr>
        <w:t>Заявитель:</w:t>
      </w:r>
      <w:r w:rsidRPr="00FE407F">
        <w:t xml:space="preserve"> [ФИО гражданина или наименование организации]</w:t>
      </w:r>
      <w:r w:rsidRPr="00FE407F">
        <w:br/>
        <w:t>Адрес: [адрес регистрации или места нахождения]</w:t>
      </w:r>
      <w:r w:rsidRPr="00FE407F">
        <w:br/>
        <w:t>ИНН: [номер] / ОГРН: [номер для юридических лиц]</w:t>
      </w:r>
      <w:r w:rsidRPr="00FE407F">
        <w:br/>
        <w:t>Телефон: [номер телефона]</w:t>
      </w:r>
      <w:r w:rsidRPr="00FE407F">
        <w:br/>
        <w:t>Электронная почта: [адрес электронной почты]</w:t>
      </w:r>
    </w:p>
    <w:p w14:paraId="6FE4FF05" w14:textId="77777777" w:rsidR="00FE407F" w:rsidRPr="00FE407F" w:rsidRDefault="00FE407F" w:rsidP="00FE407F">
      <w:pPr>
        <w:jc w:val="left"/>
      </w:pPr>
      <w:r w:rsidRPr="00FE407F">
        <w:rPr>
          <w:b/>
          <w:bCs/>
        </w:rPr>
        <w:t>Дело №:</w:t>
      </w:r>
      <w:r w:rsidRPr="00FE407F">
        <w:t xml:space="preserve"> [указать номер дела, если иск уже подавали]</w:t>
      </w:r>
    </w:p>
    <w:p w14:paraId="3F185190" w14:textId="77777777" w:rsidR="00FE407F" w:rsidRPr="00FE407F" w:rsidRDefault="00FE407F" w:rsidP="00FE407F">
      <w:pPr>
        <w:jc w:val="center"/>
      </w:pPr>
      <w:r w:rsidRPr="00FE407F">
        <w:rPr>
          <w:b/>
          <w:bCs/>
        </w:rPr>
        <w:t>Заявление о возврате государственной пошлины</w:t>
      </w:r>
    </w:p>
    <w:p w14:paraId="22FDC6C6" w14:textId="77777777" w:rsidR="00FE407F" w:rsidRPr="00FE407F" w:rsidRDefault="00FE407F" w:rsidP="00FE407F">
      <w:r w:rsidRPr="00FE407F">
        <w:t>«__» ________ 20__ г. заявитель уплатил государственную пошлину в размере [СУММА] рублей для подачи [указать вид обращения: искового заявления, заявления, апелляционной жалобы] к [наименование ответчика или должника] о [указать предмет спора].</w:t>
      </w:r>
    </w:p>
    <w:p w14:paraId="7CBF5C03" w14:textId="77777777" w:rsidR="00FE407F" w:rsidRPr="00FE407F" w:rsidRDefault="00FE407F" w:rsidP="00FE407F">
      <w:r w:rsidRPr="00FE407F">
        <w:t>Факт внесения платежа подтверждает [указать реквизиты платежного документа: платежное поручение № от даты / чек-ордер / квитанция]. Указанный платеж поступил на счет Федерального казначейства для администрирования судебной пошлины.</w:t>
      </w:r>
    </w:p>
    <w:p w14:paraId="5439E73C" w14:textId="77777777" w:rsidR="00FE407F" w:rsidRPr="00FE407F" w:rsidRDefault="00FE407F" w:rsidP="00FE407F">
      <w:r w:rsidRPr="00FE407F">
        <w:t>В соответствии с [выбрать основание: определением суда от даты исковое заявление возвращено заявителю / производство по делу прекращено / заявитель отказался от подачи иска в суд / сумма пошлины оплачена в размере, превышающем установленный законом размер].</w:t>
      </w:r>
    </w:p>
    <w:p w14:paraId="4C68C449" w14:textId="77777777" w:rsidR="00FE407F" w:rsidRPr="00FE407F" w:rsidRDefault="00FE407F" w:rsidP="00FE407F">
      <w:r w:rsidRPr="00FE407F">
        <w:t>Согласно подпункту [указать нужный пункт: 1, 2 или 3] пункта 1 статьи 333.40 Налогового кодекса Российской Федерации уплаченная государственная пошлина подлежит возврату частично или в полном объеме в случаях уплаты в большем размере, возвращения заявления или отказа от совершения юридически значимого действия до обращения в уполномоченный орган.</w:t>
      </w:r>
    </w:p>
    <w:p w14:paraId="6A3EF60A" w14:textId="77777777" w:rsidR="00FE407F" w:rsidRPr="00FE407F" w:rsidRDefault="00FE407F" w:rsidP="00FE407F">
      <w:r w:rsidRPr="00FE407F">
        <w:t>На основании изложенного, руководствуясь статьей 333.40 Налогового кодекса Российской Федерации, [для арбитражного процесса: статьей 104 Арбитражного процессуального кодекса РФ / для гражданского процесса: статьей 93 Гражданского процессуального кодекса РФ],</w:t>
      </w:r>
    </w:p>
    <w:p w14:paraId="0C71CF74" w14:textId="77777777" w:rsidR="00FE407F" w:rsidRPr="00FE407F" w:rsidRDefault="00FE407F" w:rsidP="00FE407F">
      <w:pPr>
        <w:jc w:val="center"/>
      </w:pPr>
      <w:r w:rsidRPr="00FE407F">
        <w:rPr>
          <w:b/>
          <w:bCs/>
        </w:rPr>
        <w:t>ПРОШУ:</w:t>
      </w:r>
    </w:p>
    <w:p w14:paraId="05304540" w14:textId="77777777" w:rsidR="00FE407F" w:rsidRPr="00FE407F" w:rsidRDefault="00FE407F" w:rsidP="00FE407F">
      <w:r w:rsidRPr="00FE407F">
        <w:t>1. Произвести возврат государственной пошлины в сумме [СУММА] рублей, уплаченной по [указать платежный документ: платежное поручение / квитанция] от «__» ________ 20__ г.;</w:t>
      </w:r>
      <w:r w:rsidRPr="00FE407F">
        <w:br/>
        <w:t>2. Выдать [определение о возврате государственной пошлины / справку суда на возврат государственной пошлины] для направления в налоговый орган.</w:t>
      </w:r>
    </w:p>
    <w:p w14:paraId="27DD4CE4" w14:textId="77777777" w:rsidR="00FE407F" w:rsidRPr="00FE407F" w:rsidRDefault="00FE407F" w:rsidP="00FE407F">
      <w:r w:rsidRPr="00FE407F">
        <w:t>Приложения:</w:t>
      </w:r>
    </w:p>
    <w:p w14:paraId="6FDB99D9" w14:textId="77777777" w:rsidR="00FE407F" w:rsidRPr="00FE407F" w:rsidRDefault="00FE407F" w:rsidP="00FE407F">
      <w:pPr>
        <w:numPr>
          <w:ilvl w:val="0"/>
          <w:numId w:val="15"/>
        </w:numPr>
      </w:pPr>
      <w:r w:rsidRPr="00FE407F">
        <w:t>копия платежного поручения (квитанции) об уплате государственной пошлины;</w:t>
      </w:r>
    </w:p>
    <w:p w14:paraId="56A9FD8F" w14:textId="77777777" w:rsidR="00FE407F" w:rsidRPr="00FE407F" w:rsidRDefault="00FE407F" w:rsidP="00FE407F">
      <w:pPr>
        <w:numPr>
          <w:ilvl w:val="0"/>
          <w:numId w:val="15"/>
        </w:numPr>
      </w:pPr>
      <w:r w:rsidRPr="00FE407F">
        <w:t>копия судебного акта (определения о возврате иска, прекращении производства), если акт выносился;</w:t>
      </w:r>
    </w:p>
    <w:p w14:paraId="52714E29" w14:textId="77777777" w:rsidR="00FE407F" w:rsidRPr="00FE407F" w:rsidRDefault="00FE407F" w:rsidP="00FE407F">
      <w:pPr>
        <w:numPr>
          <w:ilvl w:val="0"/>
          <w:numId w:val="15"/>
        </w:numPr>
      </w:pPr>
      <w:r w:rsidRPr="00FE407F">
        <w:t>доверенность представителя или копия документа о полномочиях руководителя;</w:t>
      </w:r>
    </w:p>
    <w:p w14:paraId="5FD0545B" w14:textId="77777777" w:rsidR="00FE407F" w:rsidRPr="00FE407F" w:rsidRDefault="00FE407F" w:rsidP="00FE407F">
      <w:pPr>
        <w:numPr>
          <w:ilvl w:val="0"/>
          <w:numId w:val="15"/>
        </w:numPr>
      </w:pPr>
      <w:r w:rsidRPr="00FE407F">
        <w:t>выписка из ЕГРЮЛ или ЕГРИП (для юридических лиц и предпринимателей).</w:t>
      </w:r>
    </w:p>
    <w:p w14:paraId="5641229D" w14:textId="77777777" w:rsidR="00FE407F" w:rsidRPr="00FE407F" w:rsidRDefault="00FE407F" w:rsidP="00FE407F">
      <w:r w:rsidRPr="00FE407F">
        <w:lastRenderedPageBreak/>
        <w:t>«__» ________ 20__ г.</w:t>
      </w:r>
    </w:p>
    <w:p w14:paraId="1BD9CF08" w14:textId="77777777" w:rsidR="00FE407F" w:rsidRPr="00FE407F" w:rsidRDefault="00FE407F" w:rsidP="00FE407F">
      <w:r w:rsidRPr="00FE407F">
        <w:t>________________ / [Фамилия И.О.]</w:t>
      </w:r>
    </w:p>
    <w:p w14:paraId="040E965B" w14:textId="77777777" w:rsidR="0083247E" w:rsidRPr="00FE407F" w:rsidRDefault="0083247E" w:rsidP="00FE407F"/>
    <w:sectPr w:rsidR="0083247E" w:rsidRPr="00FE407F" w:rsidSect="004F2C3F">
      <w:headerReference w:type="default" r:id="rId7"/>
      <w:footerReference w:type="default" r:id="rId8"/>
      <w:pgSz w:w="11906" w:h="16838"/>
      <w:pgMar w:top="1134" w:right="851" w:bottom="1701" w:left="851" w:header="340" w:footer="1531" w:gutter="0"/>
      <w:pgBorders>
        <w:top w:val="single" w:sz="6" w:space="1" w:color="1A3B5C"/>
        <w:left w:val="single" w:sz="6" w:space="4" w:color="1A3B5C"/>
        <w:bottom w:val="single" w:sz="6" w:space="1" w:color="1A3B5C"/>
        <w:right w:val="single" w:sz="6" w:space="4" w:color="1A3B5C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79B723" w14:textId="77777777" w:rsidR="008D5181" w:rsidRDefault="008D5181" w:rsidP="00AA1082">
      <w:pPr>
        <w:spacing w:after="0" w:line="240" w:lineRule="auto"/>
      </w:pPr>
      <w:r>
        <w:separator/>
      </w:r>
    </w:p>
  </w:endnote>
  <w:endnote w:type="continuationSeparator" w:id="0">
    <w:p w14:paraId="487D856E" w14:textId="77777777" w:rsidR="008D5181" w:rsidRDefault="008D5181" w:rsidP="00AA10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8CE97" w14:textId="77777777" w:rsidR="00BE1BCA" w:rsidRPr="00BE1BCA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b/>
        <w:bCs/>
        <w:color w:val="505E6B"/>
        <w:sz w:val="18"/>
        <w:szCs w:val="18"/>
      </w:rPr>
      <w:t>ВАЖНО:</w:t>
    </w:r>
    <w:r w:rsidRPr="00D139FF">
      <w:rPr>
        <w:rFonts w:ascii="Times New Roman" w:hAnsi="Times New Roman" w:cs="Times New Roman"/>
        <w:color w:val="505E6B"/>
        <w:sz w:val="18"/>
        <w:szCs w:val="18"/>
      </w:rPr>
      <w:t xml:space="preserve"> Данный образец подготовлен исключительно в ознакомительных целях и является типовым. Каждая правовая ситуация уникальна, и данный шаблон не может учитывать индивидуальные особенности вашего дела. Используя данный документ, вы подтверждаете, что делаете это на свой страх и риск, а юрист не несет ответственности за результаты его применения. </w:t>
    </w:r>
  </w:p>
  <w:p w14:paraId="3EAA6B25" w14:textId="77777777" w:rsidR="00BE1BCA" w:rsidRPr="00DF6F94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color w:val="505E6B"/>
        <w:sz w:val="18"/>
        <w:szCs w:val="18"/>
      </w:rPr>
      <w:t>Для подготовки документа именно под вашу ситуацию рекомендую заказать профессиональную помощь</w:t>
    </w:r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 xml:space="preserve"> </w:t>
    </w:r>
    <w:r w:rsidRPr="0083247E">
      <w:rPr>
        <w:rFonts w:ascii="Times New Roman" w:hAnsi="Times New Roman" w:cs="Times New Roman"/>
        <w:color w:val="0070C0"/>
        <w:sz w:val="18"/>
        <w:szCs w:val="18"/>
      </w:rPr>
      <w:t>[</w:t>
    </w:r>
    <w:hyperlink r:id="rId1" w:history="1">
      <w:r w:rsidRPr="0083247E">
        <w:rPr>
          <w:rStyle w:val="af1"/>
          <w:rFonts w:ascii="Times New Roman" w:hAnsi="Times New Roman" w:cs="Times New Roman"/>
          <w:color w:val="0070C0"/>
          <w:sz w:val="18"/>
          <w:szCs w:val="18"/>
        </w:rPr>
        <w:t>по этой ссылке]</w:t>
      </w:r>
    </w:hyperlink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4CDA9E" w14:textId="77777777" w:rsidR="008D5181" w:rsidRDefault="008D5181" w:rsidP="00AA1082">
      <w:pPr>
        <w:spacing w:after="0" w:line="240" w:lineRule="auto"/>
      </w:pPr>
      <w:r>
        <w:separator/>
      </w:r>
    </w:p>
  </w:footnote>
  <w:footnote w:type="continuationSeparator" w:id="0">
    <w:p w14:paraId="32C62EDC" w14:textId="77777777" w:rsidR="008D5181" w:rsidRDefault="008D5181" w:rsidP="00AA10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0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88"/>
      <w:gridCol w:w="7229"/>
      <w:gridCol w:w="1980"/>
    </w:tblGrid>
    <w:tr w:rsidR="000E186D" w:rsidRPr="008057E1" w14:paraId="6596E70B" w14:textId="77777777" w:rsidTr="004F2C3F">
      <w:tc>
        <w:tcPr>
          <w:tcW w:w="988" w:type="dxa"/>
        </w:tcPr>
        <w:p w14:paraId="54400607" w14:textId="77777777" w:rsidR="000E186D" w:rsidRPr="000E186D" w:rsidRDefault="000E186D">
          <w:pPr>
            <w:pStyle w:val="ac"/>
          </w:pPr>
        </w:p>
      </w:tc>
      <w:tc>
        <w:tcPr>
          <w:tcW w:w="7229" w:type="dxa"/>
        </w:tcPr>
        <w:p w14:paraId="3734282A" w14:textId="77777777" w:rsidR="000E186D" w:rsidRPr="000C285E" w:rsidRDefault="000E186D" w:rsidP="00A95EF3">
          <w:pPr>
            <w:pStyle w:val="ac"/>
            <w:jc w:val="left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1980" w:type="dxa"/>
        </w:tcPr>
        <w:p w14:paraId="66F5A321" w14:textId="77777777" w:rsidR="000E186D" w:rsidRPr="008057E1" w:rsidRDefault="008057E1" w:rsidP="008057E1">
          <w:pPr>
            <w:pStyle w:val="ae"/>
            <w:jc w:val="center"/>
            <w:rPr>
              <w:sz w:val="16"/>
              <w:szCs w:val="16"/>
            </w:rPr>
          </w:pPr>
          <w:r w:rsidRPr="008057E1">
            <w:rPr>
              <w:sz w:val="16"/>
              <w:szCs w:val="16"/>
            </w:rPr>
            <w:t xml:space="preserve">Образец </w:t>
          </w:r>
          <w:proofErr w:type="gramStart"/>
          <w:r w:rsidRPr="008057E1">
            <w:rPr>
              <w:sz w:val="16"/>
              <w:szCs w:val="16"/>
            </w:rPr>
            <w:t>документа  загружен</w:t>
          </w:r>
          <w:proofErr w:type="gramEnd"/>
          <w:r w:rsidR="000E186D" w:rsidRPr="008057E1">
            <w:rPr>
              <w:sz w:val="16"/>
              <w:szCs w:val="16"/>
            </w:rPr>
            <w:t xml:space="preserve"> </w:t>
          </w:r>
          <w:r w:rsidRPr="008057E1">
            <w:rPr>
              <w:sz w:val="16"/>
              <w:szCs w:val="16"/>
            </w:rPr>
            <w:t xml:space="preserve">с сайта </w:t>
          </w:r>
          <w:hyperlink r:id="rId1" w:history="1">
            <w:r w:rsidRPr="00AE5AFE">
              <w:rPr>
                <w:rStyle w:val="af1"/>
                <w:sz w:val="16"/>
                <w:szCs w:val="16"/>
                <w:lang w:val="en-US"/>
              </w:rPr>
              <w:t>https</w:t>
            </w:r>
            <w:r w:rsidRPr="00AE5AFE">
              <w:rPr>
                <w:rStyle w:val="af1"/>
                <w:sz w:val="16"/>
                <w:szCs w:val="16"/>
              </w:rPr>
              <w:t>://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evgeniyvolkov</w:t>
            </w:r>
            <w:proofErr w:type="spellEnd"/>
            <w:r w:rsidRPr="00AE5AFE">
              <w:rPr>
                <w:rStyle w:val="af1"/>
                <w:sz w:val="16"/>
                <w:szCs w:val="16"/>
              </w:rPr>
              <w:t>.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ru</w:t>
            </w:r>
            <w:proofErr w:type="spellEnd"/>
          </w:hyperlink>
          <w:r w:rsidRPr="008057E1">
            <w:rPr>
              <w:noProof/>
              <w:sz w:val="16"/>
              <w:szCs w:val="16"/>
            </w:rPr>
            <w:t xml:space="preserve"> </w:t>
          </w:r>
        </w:p>
        <w:p w14:paraId="78801AF3" w14:textId="77777777" w:rsidR="000E186D" w:rsidRPr="008057E1" w:rsidRDefault="000E186D" w:rsidP="008057E1">
          <w:pPr>
            <w:pStyle w:val="ac"/>
            <w:jc w:val="center"/>
            <w:rPr>
              <w:sz w:val="16"/>
              <w:szCs w:val="16"/>
            </w:rPr>
          </w:pPr>
        </w:p>
      </w:tc>
    </w:tr>
  </w:tbl>
  <w:p w14:paraId="692A7A1E" w14:textId="77777777" w:rsidR="00AA1082" w:rsidRDefault="00AA1082" w:rsidP="004F2C3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E739A"/>
    <w:multiLevelType w:val="multilevel"/>
    <w:tmpl w:val="7A42D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101A29"/>
    <w:multiLevelType w:val="multilevel"/>
    <w:tmpl w:val="A1E41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121395"/>
    <w:multiLevelType w:val="multilevel"/>
    <w:tmpl w:val="DDF6E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396EE3"/>
    <w:multiLevelType w:val="multilevel"/>
    <w:tmpl w:val="7E701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37023B"/>
    <w:multiLevelType w:val="multilevel"/>
    <w:tmpl w:val="9C864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7F3FD8"/>
    <w:multiLevelType w:val="multilevel"/>
    <w:tmpl w:val="1248A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D5D4DD2"/>
    <w:multiLevelType w:val="multilevel"/>
    <w:tmpl w:val="803A9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6440D1"/>
    <w:multiLevelType w:val="multilevel"/>
    <w:tmpl w:val="B1221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C854D13"/>
    <w:multiLevelType w:val="multilevel"/>
    <w:tmpl w:val="3CF03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917622"/>
    <w:multiLevelType w:val="multilevel"/>
    <w:tmpl w:val="AE1A8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2463D5"/>
    <w:multiLevelType w:val="multilevel"/>
    <w:tmpl w:val="68329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B3F4750"/>
    <w:multiLevelType w:val="multilevel"/>
    <w:tmpl w:val="F9A27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D517A00"/>
    <w:multiLevelType w:val="multilevel"/>
    <w:tmpl w:val="608A1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14700A0"/>
    <w:multiLevelType w:val="multilevel"/>
    <w:tmpl w:val="34C28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D81033F"/>
    <w:multiLevelType w:val="multilevel"/>
    <w:tmpl w:val="614E5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3481197">
    <w:abstractNumId w:val="4"/>
  </w:num>
  <w:num w:numId="2" w16cid:durableId="240985651">
    <w:abstractNumId w:val="8"/>
  </w:num>
  <w:num w:numId="3" w16cid:durableId="605964312">
    <w:abstractNumId w:val="0"/>
  </w:num>
  <w:num w:numId="4" w16cid:durableId="1033266515">
    <w:abstractNumId w:val="9"/>
  </w:num>
  <w:num w:numId="5" w16cid:durableId="1411729518">
    <w:abstractNumId w:val="1"/>
  </w:num>
  <w:num w:numId="6" w16cid:durableId="1846362493">
    <w:abstractNumId w:val="5"/>
  </w:num>
  <w:num w:numId="7" w16cid:durableId="129792228">
    <w:abstractNumId w:val="2"/>
  </w:num>
  <w:num w:numId="8" w16cid:durableId="1884511469">
    <w:abstractNumId w:val="12"/>
  </w:num>
  <w:num w:numId="9" w16cid:durableId="1406104138">
    <w:abstractNumId w:val="3"/>
  </w:num>
  <w:num w:numId="10" w16cid:durableId="436945115">
    <w:abstractNumId w:val="11"/>
  </w:num>
  <w:num w:numId="11" w16cid:durableId="1705016807">
    <w:abstractNumId w:val="10"/>
  </w:num>
  <w:num w:numId="12" w16cid:durableId="472796920">
    <w:abstractNumId w:val="14"/>
  </w:num>
  <w:num w:numId="13" w16cid:durableId="1589533648">
    <w:abstractNumId w:val="6"/>
  </w:num>
  <w:num w:numId="14" w16cid:durableId="1322150557">
    <w:abstractNumId w:val="13"/>
  </w:num>
  <w:num w:numId="15" w16cid:durableId="178981335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6D0"/>
    <w:rsid w:val="000175B2"/>
    <w:rsid w:val="00032788"/>
    <w:rsid w:val="00036031"/>
    <w:rsid w:val="00050A28"/>
    <w:rsid w:val="00050C30"/>
    <w:rsid w:val="000A043C"/>
    <w:rsid w:val="000C285E"/>
    <w:rsid w:val="000D675F"/>
    <w:rsid w:val="000E186D"/>
    <w:rsid w:val="001170F7"/>
    <w:rsid w:val="00120DE9"/>
    <w:rsid w:val="00124C52"/>
    <w:rsid w:val="0013343E"/>
    <w:rsid w:val="00136CBC"/>
    <w:rsid w:val="001473CE"/>
    <w:rsid w:val="00155F96"/>
    <w:rsid w:val="00182611"/>
    <w:rsid w:val="001907DB"/>
    <w:rsid w:val="00190C20"/>
    <w:rsid w:val="002240D4"/>
    <w:rsid w:val="002246DE"/>
    <w:rsid w:val="00227EAA"/>
    <w:rsid w:val="00237FA4"/>
    <w:rsid w:val="00270715"/>
    <w:rsid w:val="002766D0"/>
    <w:rsid w:val="0029453C"/>
    <w:rsid w:val="002F5CED"/>
    <w:rsid w:val="00313859"/>
    <w:rsid w:val="0034007F"/>
    <w:rsid w:val="00353A0B"/>
    <w:rsid w:val="00367103"/>
    <w:rsid w:val="003756C8"/>
    <w:rsid w:val="0039714D"/>
    <w:rsid w:val="003B0986"/>
    <w:rsid w:val="003C6F69"/>
    <w:rsid w:val="003D025F"/>
    <w:rsid w:val="003E6878"/>
    <w:rsid w:val="0044556A"/>
    <w:rsid w:val="00445A3A"/>
    <w:rsid w:val="00456FEF"/>
    <w:rsid w:val="004603BF"/>
    <w:rsid w:val="00461B7D"/>
    <w:rsid w:val="00472E2F"/>
    <w:rsid w:val="0049039F"/>
    <w:rsid w:val="004C5E1A"/>
    <w:rsid w:val="004F2C3F"/>
    <w:rsid w:val="00504D90"/>
    <w:rsid w:val="00526F99"/>
    <w:rsid w:val="00536156"/>
    <w:rsid w:val="005B5F41"/>
    <w:rsid w:val="005D2098"/>
    <w:rsid w:val="00635318"/>
    <w:rsid w:val="00657808"/>
    <w:rsid w:val="00663857"/>
    <w:rsid w:val="00675063"/>
    <w:rsid w:val="006A1CAA"/>
    <w:rsid w:val="006C5935"/>
    <w:rsid w:val="006F310C"/>
    <w:rsid w:val="00774785"/>
    <w:rsid w:val="00790DDC"/>
    <w:rsid w:val="00793E2C"/>
    <w:rsid w:val="007E1463"/>
    <w:rsid w:val="007F2289"/>
    <w:rsid w:val="008057E1"/>
    <w:rsid w:val="00816162"/>
    <w:rsid w:val="0083238E"/>
    <w:rsid w:val="0083247E"/>
    <w:rsid w:val="00856E57"/>
    <w:rsid w:val="00876BE3"/>
    <w:rsid w:val="008D040A"/>
    <w:rsid w:val="008D439D"/>
    <w:rsid w:val="008D5181"/>
    <w:rsid w:val="008D6FA0"/>
    <w:rsid w:val="008E1D79"/>
    <w:rsid w:val="008E5828"/>
    <w:rsid w:val="008F5BDE"/>
    <w:rsid w:val="00912571"/>
    <w:rsid w:val="00952E14"/>
    <w:rsid w:val="009703D4"/>
    <w:rsid w:val="00971545"/>
    <w:rsid w:val="0097795C"/>
    <w:rsid w:val="00A61C85"/>
    <w:rsid w:val="00A93DA0"/>
    <w:rsid w:val="00A95EF3"/>
    <w:rsid w:val="00A9773E"/>
    <w:rsid w:val="00AA1082"/>
    <w:rsid w:val="00AA335F"/>
    <w:rsid w:val="00AF26E5"/>
    <w:rsid w:val="00B10717"/>
    <w:rsid w:val="00B66532"/>
    <w:rsid w:val="00B67FCA"/>
    <w:rsid w:val="00B85BF0"/>
    <w:rsid w:val="00B90F31"/>
    <w:rsid w:val="00B97E35"/>
    <w:rsid w:val="00BA5E65"/>
    <w:rsid w:val="00BC02B9"/>
    <w:rsid w:val="00BE1BCA"/>
    <w:rsid w:val="00BF4602"/>
    <w:rsid w:val="00C04A7A"/>
    <w:rsid w:val="00C56C38"/>
    <w:rsid w:val="00C65A25"/>
    <w:rsid w:val="00C669A3"/>
    <w:rsid w:val="00CA0E6A"/>
    <w:rsid w:val="00CA3268"/>
    <w:rsid w:val="00CA3E33"/>
    <w:rsid w:val="00CC73D4"/>
    <w:rsid w:val="00D139FF"/>
    <w:rsid w:val="00D15699"/>
    <w:rsid w:val="00DC29EF"/>
    <w:rsid w:val="00DF6F94"/>
    <w:rsid w:val="00E0580E"/>
    <w:rsid w:val="00E05C29"/>
    <w:rsid w:val="00E11403"/>
    <w:rsid w:val="00E177D0"/>
    <w:rsid w:val="00E43C51"/>
    <w:rsid w:val="00E91859"/>
    <w:rsid w:val="00E97C68"/>
    <w:rsid w:val="00EA54C0"/>
    <w:rsid w:val="00EB518F"/>
    <w:rsid w:val="00F43595"/>
    <w:rsid w:val="00F56DD7"/>
    <w:rsid w:val="00F667EA"/>
    <w:rsid w:val="00F803C9"/>
    <w:rsid w:val="00F859F1"/>
    <w:rsid w:val="00F85CD5"/>
    <w:rsid w:val="00F94EAD"/>
    <w:rsid w:val="00FC725F"/>
    <w:rsid w:val="00FE407F"/>
    <w:rsid w:val="00FF1432"/>
    <w:rsid w:val="00FF2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E0C747"/>
  <w15:chartTrackingRefBased/>
  <w15:docId w15:val="{22373651-4803-4C80-B856-0F56E013C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C3F"/>
    <w:pPr>
      <w:spacing w:line="276" w:lineRule="auto"/>
      <w:jc w:val="both"/>
    </w:pPr>
    <w:rPr>
      <w:rFonts w:ascii="Georgia" w:hAnsi="Georgia"/>
    </w:rPr>
  </w:style>
  <w:style w:type="paragraph" w:styleId="1">
    <w:name w:val="heading 1"/>
    <w:basedOn w:val="a"/>
    <w:next w:val="a"/>
    <w:link w:val="10"/>
    <w:uiPriority w:val="9"/>
    <w:qFormat/>
    <w:rsid w:val="00AA10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10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10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10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10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10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10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10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10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10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10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10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108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108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10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10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10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10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10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A10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10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A10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A10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A108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A108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A108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A10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A108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A1082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A1082"/>
  </w:style>
  <w:style w:type="paragraph" w:styleId="ae">
    <w:name w:val="footer"/>
    <w:basedOn w:val="a"/>
    <w:link w:val="af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1082"/>
  </w:style>
  <w:style w:type="table" w:styleId="af0">
    <w:name w:val="Table Grid"/>
    <w:basedOn w:val="a1"/>
    <w:uiPriority w:val="39"/>
    <w:rsid w:val="000E1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83247E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8324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/moi-uslugi/yuridicheskie-uslugi-dlya-fizicheskih-lits/podgotovka-i-ekspertiza-yuridicheskih-dokument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vgeniy\Documents\&#1053;&#1072;&#1089;&#1090;&#1088;&#1072;&#1080;&#1074;&#1072;&#1077;&#1084;&#1099;&#1077;%20&#1096;&#1072;&#1073;&#1083;&#1086;&#1085;&#1099;%20Office\&#1064;&#1040;&#1041;&#1051;&#1054;&#1053;%20&#1044;&#1051;&#1071;%20&#1070;&#1056;&#1044;&#1054;&#1050;&#1059;&#1052;&#1045;&#1053;&#1058;&#1054;&#104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ДЛЯ ЮРДОКУМЕНТОВ.dotx</Template>
  <TotalTime>1</TotalTime>
  <Pages>2</Pages>
  <Words>368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Волков Евгений Дмитриевич</Manager>
  <Company>https://evgeniyvolkov.ru</Company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Типовой образец</dc:subject>
  <dc:creator>Evgeniy</dc:creator>
  <cp:keywords>Типовой шаблон (образец) документа</cp:keywords>
  <dc:description/>
  <cp:lastModifiedBy>Evgeniy Mister</cp:lastModifiedBy>
  <cp:revision>2</cp:revision>
  <dcterms:created xsi:type="dcterms:W3CDTF">2026-09-08T05:27:00Z</dcterms:created>
  <dcterms:modified xsi:type="dcterms:W3CDTF">2026-09-08T05:27:00Z</dcterms:modified>
</cp:coreProperties>
</file>