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FA85" w14:textId="77777777" w:rsidR="002766D0" w:rsidRPr="002766D0" w:rsidRDefault="002766D0" w:rsidP="002766D0">
      <w:pPr>
        <w:jc w:val="left"/>
      </w:pPr>
      <w:r w:rsidRPr="002766D0">
        <w:t>В [Наименование отделения судебных приставов]</w:t>
      </w:r>
      <w:r w:rsidRPr="002766D0">
        <w:br/>
        <w:t>Адрес: [Адрес подразделения ФССП]</w:t>
      </w:r>
    </w:p>
    <w:p w14:paraId="60B3B354" w14:textId="77777777" w:rsidR="002766D0" w:rsidRPr="002766D0" w:rsidRDefault="002766D0" w:rsidP="002766D0">
      <w:pPr>
        <w:jc w:val="left"/>
      </w:pPr>
      <w:r w:rsidRPr="002766D0">
        <w:rPr>
          <w:b/>
          <w:bCs/>
        </w:rPr>
        <w:t>От взыскателя:</w:t>
      </w:r>
      <w:r w:rsidRPr="002766D0">
        <w:t xml:space="preserve"> [ФИО или наименование взыскателя]</w:t>
      </w:r>
      <w:r w:rsidRPr="002766D0">
        <w:br/>
        <w:t>Адрес: [Адрес регистрации/местонахождения]</w:t>
      </w:r>
      <w:r w:rsidRPr="002766D0">
        <w:br/>
        <w:t>Телефон: [Номер телефона]</w:t>
      </w:r>
      <w:r w:rsidRPr="002766D0">
        <w:br/>
        <w:t>Электронная почта: [Адрес электронной почты]</w:t>
      </w:r>
    </w:p>
    <w:p w14:paraId="68F396BF" w14:textId="77777777" w:rsidR="002766D0" w:rsidRPr="002766D0" w:rsidRDefault="002766D0" w:rsidP="002766D0">
      <w:pPr>
        <w:jc w:val="left"/>
      </w:pPr>
      <w:r w:rsidRPr="002766D0">
        <w:rPr>
          <w:b/>
          <w:bCs/>
        </w:rPr>
        <w:t>Должник:</w:t>
      </w:r>
      <w:r w:rsidRPr="002766D0">
        <w:t xml:space="preserve"> [ФИО или наименование должника]</w:t>
      </w:r>
      <w:r w:rsidRPr="002766D0">
        <w:br/>
        <w:t>Адрес: [Последний известный адрес должника]</w:t>
      </w:r>
      <w:r w:rsidRPr="002766D0">
        <w:br/>
        <w:t>Дата и место рождения: [Данные должника, если известны]</w:t>
      </w:r>
      <w:r w:rsidRPr="002766D0">
        <w:br/>
        <w:t>ИНН/СНИЛС: [Идентификаторы должника при наличии]</w:t>
      </w:r>
    </w:p>
    <w:p w14:paraId="63EB198B" w14:textId="77777777" w:rsidR="002766D0" w:rsidRPr="002766D0" w:rsidRDefault="002766D0" w:rsidP="002766D0">
      <w:pPr>
        <w:jc w:val="left"/>
      </w:pPr>
      <w:r w:rsidRPr="002766D0">
        <w:rPr>
          <w:b/>
          <w:bCs/>
        </w:rPr>
        <w:t>Исполнительное производство №:</w:t>
      </w:r>
      <w:r w:rsidRPr="002766D0">
        <w:t xml:space="preserve"> [Номер ИП]</w:t>
      </w:r>
    </w:p>
    <w:p w14:paraId="4D3FC283" w14:textId="77777777" w:rsidR="002766D0" w:rsidRPr="002766D0" w:rsidRDefault="002766D0" w:rsidP="002766D0">
      <w:pPr>
        <w:jc w:val="center"/>
        <w:rPr>
          <w:b/>
          <w:bCs/>
        </w:rPr>
      </w:pPr>
      <w:r w:rsidRPr="002766D0">
        <w:rPr>
          <w:b/>
          <w:bCs/>
        </w:rPr>
        <w:t>Заявление</w:t>
      </w:r>
      <w:r w:rsidRPr="002766D0">
        <w:rPr>
          <w:b/>
          <w:bCs/>
        </w:rPr>
        <w:br/>
        <w:t>об объявлении розыска должника и (или) его имущества</w:t>
      </w:r>
    </w:p>
    <w:p w14:paraId="2215ED57" w14:textId="77777777" w:rsidR="002766D0" w:rsidRPr="002766D0" w:rsidRDefault="002766D0" w:rsidP="002766D0">
      <w:pPr>
        <w:jc w:val="left"/>
      </w:pPr>
      <w:r w:rsidRPr="002766D0">
        <w:t>В производстве [Наименование отделения судебных приставов] находится исполнительное производство № [Номер ИП], возбужденное «__» ________ 20__ г. на основании исполнительного документа [Наименование и реквизиты документа, например: исполнительный лист № ХХХ от DD.MM.YYYY], выданного [Наименование суда или органа].</w:t>
      </w:r>
    </w:p>
    <w:p w14:paraId="3E3EDC9A" w14:textId="77777777" w:rsidR="002766D0" w:rsidRPr="002766D0" w:rsidRDefault="002766D0" w:rsidP="002766D0">
      <w:pPr>
        <w:jc w:val="left"/>
      </w:pPr>
      <w:r w:rsidRPr="002766D0">
        <w:t>Предметом исполнения является требование к должнику [ФИО или наименование должника] о [суть требований, например: взыскании денежных средств в размере [СУММА] рублей].</w:t>
      </w:r>
    </w:p>
    <w:p w14:paraId="0CA1CA0E" w14:textId="77777777" w:rsidR="002766D0" w:rsidRPr="002766D0" w:rsidRDefault="002766D0" w:rsidP="002766D0">
      <w:pPr>
        <w:jc w:val="left"/>
      </w:pPr>
      <w:r w:rsidRPr="002766D0">
        <w:t>В ходе проведения исполнительных действий установить фактическое местонахождение должника, а также принадлежащего ему имущества, на которое может быть обращено взыскание, не представилось возможным. Запросы в кредитные организации, регистрирующие органы и контролирующие инстанции не принесли результата, либо полученная информация указывает на отсутствие имущества и денежных средств по известным реквизитам.</w:t>
      </w:r>
    </w:p>
    <w:p w14:paraId="35D120DA" w14:textId="77777777" w:rsidR="002766D0" w:rsidRPr="002766D0" w:rsidRDefault="002766D0" w:rsidP="002766D0">
      <w:pPr>
        <w:jc w:val="left"/>
      </w:pPr>
      <w:r w:rsidRPr="002766D0">
        <w:t>При этом у взыскателя имеются основания полагать, что должник умышленно скрывает свое местонахождение и принадлежащее ему имущество от принудительного взыскания [указать известные сведения, например: по имеющимся данным должник пользуется автомобилем, зарегистрированным на третье лицо, или фактически проживает по иному адресу].</w:t>
      </w:r>
    </w:p>
    <w:p w14:paraId="32E613A7" w14:textId="77777777" w:rsidR="002766D0" w:rsidRPr="002766D0" w:rsidRDefault="002766D0" w:rsidP="002766D0">
      <w:pPr>
        <w:jc w:val="left"/>
      </w:pPr>
      <w:r w:rsidRPr="002766D0">
        <w:t>На основании изложенного, руководствуясь статьей 65 Федерального закона от 02.10.2007 № 229-ФЗ «Об исполнительном производстве»,</w:t>
      </w:r>
    </w:p>
    <w:p w14:paraId="3F8CB9F2" w14:textId="77777777" w:rsidR="002766D0" w:rsidRPr="002766D0" w:rsidRDefault="002766D0" w:rsidP="002766D0">
      <w:pPr>
        <w:jc w:val="center"/>
        <w:rPr>
          <w:b/>
          <w:bCs/>
        </w:rPr>
      </w:pPr>
      <w:r w:rsidRPr="002766D0">
        <w:rPr>
          <w:b/>
          <w:bCs/>
        </w:rPr>
        <w:t>ПРОШУ:</w:t>
      </w:r>
    </w:p>
    <w:p w14:paraId="14C64F4F" w14:textId="77777777" w:rsidR="002766D0" w:rsidRPr="002766D0" w:rsidRDefault="002766D0" w:rsidP="002766D0">
      <w:pPr>
        <w:jc w:val="left"/>
      </w:pPr>
      <w:r w:rsidRPr="002766D0">
        <w:t>1. Объявить розыск должника [ФИО должника, дата и место рождения] и (или) принадлежащего ему имущества.</w:t>
      </w:r>
    </w:p>
    <w:p w14:paraId="16DD4DBD" w14:textId="77777777" w:rsidR="002766D0" w:rsidRPr="002766D0" w:rsidRDefault="002766D0" w:rsidP="002766D0">
      <w:pPr>
        <w:jc w:val="left"/>
      </w:pPr>
      <w:r w:rsidRPr="002766D0">
        <w:t>2. Поручить осуществление розыска судебному приставу-исполнителю, осуществляющему розыск, в соответствии с установленной компетенцией.</w:t>
      </w:r>
    </w:p>
    <w:p w14:paraId="42FBFC70" w14:textId="77777777" w:rsidR="002766D0" w:rsidRPr="002766D0" w:rsidRDefault="002766D0" w:rsidP="002766D0">
      <w:pPr>
        <w:jc w:val="left"/>
      </w:pPr>
      <w:r w:rsidRPr="002766D0">
        <w:t>3. Копию постановления, вынесенного по результатам рассмотрения настоящего заявления, направить в адрес взыскателя в установленный законом срок.</w:t>
      </w:r>
    </w:p>
    <w:p w14:paraId="5810380B" w14:textId="77777777" w:rsidR="002766D0" w:rsidRPr="002766D0" w:rsidRDefault="002766D0" w:rsidP="002766D0">
      <w:pPr>
        <w:jc w:val="left"/>
      </w:pPr>
      <w:r w:rsidRPr="002766D0">
        <w:lastRenderedPageBreak/>
        <w:t>Приложение:</w:t>
      </w:r>
    </w:p>
    <w:p w14:paraId="0142D24B" w14:textId="77777777" w:rsidR="002766D0" w:rsidRPr="002766D0" w:rsidRDefault="002766D0" w:rsidP="002766D0">
      <w:pPr>
        <w:jc w:val="left"/>
      </w:pPr>
      <w:r w:rsidRPr="002766D0">
        <w:t>1. Копия доверенности представителя (если заявление подается представителем);</w:t>
      </w:r>
    </w:p>
    <w:p w14:paraId="7B8A47FB" w14:textId="77777777" w:rsidR="002766D0" w:rsidRPr="002766D0" w:rsidRDefault="002766D0" w:rsidP="002766D0">
      <w:pPr>
        <w:jc w:val="left"/>
      </w:pPr>
      <w:r w:rsidRPr="002766D0">
        <w:t>2. Документы, подтверждающие дополнительные сведения о должнике или его имуществе (при наличии).</w:t>
      </w:r>
    </w:p>
    <w:p w14:paraId="02F865FE" w14:textId="77777777" w:rsidR="002766D0" w:rsidRPr="002766D0" w:rsidRDefault="002766D0" w:rsidP="002766D0">
      <w:pPr>
        <w:jc w:val="left"/>
      </w:pPr>
      <w:r w:rsidRPr="002766D0">
        <w:t>«__» ________ 20__ г.</w:t>
      </w:r>
    </w:p>
    <w:p w14:paraId="0E6D7F64" w14:textId="77777777" w:rsidR="002766D0" w:rsidRPr="002766D0" w:rsidRDefault="002766D0" w:rsidP="002766D0">
      <w:pPr>
        <w:jc w:val="left"/>
      </w:pPr>
      <w:r w:rsidRPr="002766D0">
        <w:t>________________ / [Фамилия И.О.]</w:t>
      </w:r>
    </w:p>
    <w:p w14:paraId="040E965B" w14:textId="77777777" w:rsidR="0083247E" w:rsidRPr="002766D0" w:rsidRDefault="0083247E" w:rsidP="002766D0">
      <w:pPr>
        <w:jc w:val="left"/>
      </w:pPr>
    </w:p>
    <w:sectPr w:rsidR="0083247E" w:rsidRPr="002766D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0572" w14:textId="77777777" w:rsidR="00353A0B" w:rsidRDefault="00353A0B" w:rsidP="00AA1082">
      <w:pPr>
        <w:spacing w:after="0" w:line="240" w:lineRule="auto"/>
      </w:pPr>
      <w:r>
        <w:separator/>
      </w:r>
    </w:p>
  </w:endnote>
  <w:endnote w:type="continuationSeparator" w:id="0">
    <w:p w14:paraId="367EC143" w14:textId="77777777" w:rsidR="00353A0B" w:rsidRDefault="00353A0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5B5D9" w14:textId="77777777" w:rsidR="00353A0B" w:rsidRDefault="00353A0B" w:rsidP="00AA1082">
      <w:pPr>
        <w:spacing w:after="0" w:line="240" w:lineRule="auto"/>
      </w:pPr>
      <w:r>
        <w:separator/>
      </w:r>
    </w:p>
  </w:footnote>
  <w:footnote w:type="continuationSeparator" w:id="0">
    <w:p w14:paraId="1C586C66" w14:textId="77777777" w:rsidR="00353A0B" w:rsidRDefault="00353A0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1"/>
  </w:num>
  <w:num w:numId="2" w16cid:durableId="145294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C30"/>
    <w:rsid w:val="000C285E"/>
    <w:rsid w:val="000D675F"/>
    <w:rsid w:val="000E186D"/>
    <w:rsid w:val="00124C52"/>
    <w:rsid w:val="00136CBC"/>
    <w:rsid w:val="002246DE"/>
    <w:rsid w:val="00227EAA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657808"/>
    <w:rsid w:val="00675063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1</cp:revision>
  <dcterms:created xsi:type="dcterms:W3CDTF">2026-08-03T07:46:00Z</dcterms:created>
  <dcterms:modified xsi:type="dcterms:W3CDTF">2026-08-03T07:46:00Z</dcterms:modified>
</cp:coreProperties>
</file>