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70B8" w14:textId="77777777" w:rsidR="00D670B5" w:rsidRPr="00D670B5" w:rsidRDefault="00D670B5" w:rsidP="00D670B5">
      <w:pPr>
        <w:jc w:val="left"/>
      </w:pPr>
      <w:r w:rsidRPr="00D670B5">
        <w:t>Руководителю [Наименование организации-оператора]</w:t>
      </w:r>
      <w:r w:rsidRPr="00D670B5">
        <w:br/>
        <w:t>Адрес: [Индекс, адрес организации]</w:t>
      </w:r>
    </w:p>
    <w:p w14:paraId="405622C1" w14:textId="77777777" w:rsidR="00D670B5" w:rsidRPr="00D670B5" w:rsidRDefault="00D670B5" w:rsidP="00D670B5">
      <w:pPr>
        <w:jc w:val="left"/>
      </w:pPr>
      <w:r w:rsidRPr="00D670B5">
        <w:rPr>
          <w:b/>
          <w:bCs/>
        </w:rPr>
        <w:t>От кого:</w:t>
      </w:r>
      <w:r w:rsidRPr="00D670B5">
        <w:t xml:space="preserve"> [Фамилия, Имя, Отчество]</w:t>
      </w:r>
      <w:r w:rsidRPr="00D670B5">
        <w:br/>
        <w:t>Паспортные данные: [Серия, номер, кем и когда выдан]</w:t>
      </w:r>
      <w:r w:rsidRPr="00D670B5">
        <w:br/>
        <w:t>Адрес регистрации: [Индекс, адрес проживания/регистрации]</w:t>
      </w:r>
      <w:r w:rsidRPr="00D670B5">
        <w:br/>
        <w:t>Телефон: [Номер телефона]</w:t>
      </w:r>
      <w:r w:rsidRPr="00D670B5">
        <w:br/>
        <w:t xml:space="preserve">Электронная почта: [Адрес </w:t>
      </w:r>
      <w:proofErr w:type="spellStart"/>
      <w:r w:rsidRPr="00D670B5">
        <w:t>e-mail</w:t>
      </w:r>
      <w:proofErr w:type="spellEnd"/>
      <w:r w:rsidRPr="00D670B5">
        <w:t>]</w:t>
      </w:r>
    </w:p>
    <w:p w14:paraId="43800CC5" w14:textId="77777777" w:rsidR="00D670B5" w:rsidRPr="00D670B5" w:rsidRDefault="00D670B5" w:rsidP="00D670B5">
      <w:pPr>
        <w:jc w:val="center"/>
        <w:rPr>
          <w:b/>
          <w:bCs/>
        </w:rPr>
      </w:pPr>
      <w:r w:rsidRPr="00D670B5">
        <w:rPr>
          <w:b/>
          <w:bCs/>
        </w:rPr>
        <w:t>ЗАЯВЛЕНИЕ</w:t>
      </w:r>
      <w:r w:rsidRPr="00D670B5">
        <w:rPr>
          <w:b/>
          <w:bCs/>
        </w:rPr>
        <w:br/>
        <w:t>об отзыве согласия на обработку персональных данных</w:t>
      </w:r>
    </w:p>
    <w:p w14:paraId="2276C66C" w14:textId="77777777" w:rsidR="00D670B5" w:rsidRPr="00D670B5" w:rsidRDefault="00D670B5" w:rsidP="00D670B5">
      <w:r w:rsidRPr="00D670B5">
        <w:t>Ранее, «__» ________ 20__ г., мной, [Фамилия, Имя, Отчество], в адрес [Наименование организации-оператора] было предоставлено согласие на обработку моих персональных данных.</w:t>
      </w:r>
    </w:p>
    <w:p w14:paraId="41A6E371" w14:textId="77777777" w:rsidR="00D670B5" w:rsidRPr="00D670B5" w:rsidRDefault="00D670B5" w:rsidP="00D670B5">
      <w:r w:rsidRPr="00D670B5">
        <w:t>В соответствии со статьей 9 Федерального закона от 27.07.2006 № 152-ФЗ «О персональных данных», согласие на обработку персональных данных может быть отозвано субъектом персональных данных.</w:t>
      </w:r>
    </w:p>
    <w:p w14:paraId="3A704775" w14:textId="77777777" w:rsidR="00D670B5" w:rsidRPr="00D670B5" w:rsidRDefault="00D670B5" w:rsidP="00D670B5">
      <w:r w:rsidRPr="00D670B5">
        <w:t>На основании изложенного, руководствуясь частью 2 статьи 9 Федерального закона от 27.07.2006 № 152-ФЗ «О персональных данных»,</w:t>
      </w:r>
    </w:p>
    <w:p w14:paraId="00723271" w14:textId="77777777" w:rsidR="00D670B5" w:rsidRPr="00D670B5" w:rsidRDefault="00D670B5" w:rsidP="00D670B5">
      <w:pPr>
        <w:jc w:val="center"/>
        <w:rPr>
          <w:b/>
          <w:bCs/>
        </w:rPr>
      </w:pPr>
      <w:r w:rsidRPr="00D670B5">
        <w:rPr>
          <w:b/>
          <w:bCs/>
        </w:rPr>
        <w:t>ЗАЯВЛЯЮ:</w:t>
      </w:r>
    </w:p>
    <w:p w14:paraId="3805D1D9" w14:textId="77777777" w:rsidR="00D670B5" w:rsidRPr="00D670B5" w:rsidRDefault="00D670B5" w:rsidP="00D670B5">
      <w:r w:rsidRPr="00D670B5">
        <w:t>1. Отозвать с «__» ________ 20__ г. ранее предоставленное согласие на обработку моих персональных данных в адрес [Наименование организации-оператора].</w:t>
      </w:r>
    </w:p>
    <w:p w14:paraId="52503F88" w14:textId="77777777" w:rsidR="00D670B5" w:rsidRPr="00D670B5" w:rsidRDefault="00D670B5" w:rsidP="00D670B5">
      <w:r w:rsidRPr="00D670B5">
        <w:t>2. Прекратить обработку моих персональных данных, включая сбор, запись, систематизацию, накопление, хранение, уточнение, извлечение, использование, передачу (распространение, предоставление, доступ), обезличивание, блокирование, удаление и уничтожение.</w:t>
      </w:r>
    </w:p>
    <w:p w14:paraId="6BA23792" w14:textId="77777777" w:rsidR="00D670B5" w:rsidRPr="00D670B5" w:rsidRDefault="00D670B5" w:rsidP="00D670B5">
      <w:r w:rsidRPr="00D670B5">
        <w:t>3. Уничтожить мои персональные данные в срок, не превышающий 10 (десяти) рабочих дней с даты получения настоящего заявления, и предоставить мне письменное подтверждение уничтожения персональных данных.</w:t>
      </w:r>
    </w:p>
    <w:p w14:paraId="493ABCD9" w14:textId="77777777" w:rsidR="00D670B5" w:rsidRPr="00D670B5" w:rsidRDefault="00D670B5" w:rsidP="00D670B5">
      <w:r w:rsidRPr="00D670B5">
        <w:t>4. Прекратить направление в мой адрес каких-либо рекламных, информационных и иных рассылок, а также осуществление звонков на принадлежащий мне номер телефона: [Номер телефона].</w:t>
      </w:r>
    </w:p>
    <w:p w14:paraId="6D6B9E61" w14:textId="77777777" w:rsidR="00D670B5" w:rsidRPr="00D670B5" w:rsidRDefault="00D670B5" w:rsidP="00D670B5">
      <w:r w:rsidRPr="00D670B5">
        <w:t>В случае продолжения обработки моих персональных данных без законных оснований я буду вынужден(а) обратиться с жалобой в Федеральную службу по надзору в сфере связи, информационных технологий и массовых коммуникаций (Роскомнадзор) и прокуратуру, а также с исковым заявлением в суд.</w:t>
      </w:r>
    </w:p>
    <w:p w14:paraId="54A7EF5D" w14:textId="77777777" w:rsidR="00D670B5" w:rsidRPr="00D670B5" w:rsidRDefault="00D670B5" w:rsidP="00D670B5">
      <w:r w:rsidRPr="00D670B5">
        <w:t>«__» ________ 20__ г.</w:t>
      </w:r>
    </w:p>
    <w:p w14:paraId="4996B400" w14:textId="77777777" w:rsidR="00D670B5" w:rsidRPr="00D670B5" w:rsidRDefault="00D670B5" w:rsidP="00D670B5">
      <w:r w:rsidRPr="00D670B5">
        <w:t>________________ / [Фамилия И.О.]</w:t>
      </w:r>
    </w:p>
    <w:p w14:paraId="0C96273E" w14:textId="5B885FE2" w:rsidR="0083247E" w:rsidRPr="00D670B5" w:rsidRDefault="0083247E" w:rsidP="00D670B5"/>
    <w:sectPr w:rsidR="0083247E" w:rsidRPr="00D670B5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7B21F" w14:textId="77777777" w:rsidR="007602F8" w:rsidRDefault="007602F8" w:rsidP="00AA1082">
      <w:pPr>
        <w:spacing w:after="0" w:line="240" w:lineRule="auto"/>
      </w:pPr>
      <w:r>
        <w:separator/>
      </w:r>
    </w:p>
  </w:endnote>
  <w:endnote w:type="continuationSeparator" w:id="0">
    <w:p w14:paraId="5AB202A8" w14:textId="77777777" w:rsidR="007602F8" w:rsidRDefault="007602F8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49CD5" w14:textId="77777777" w:rsidR="007602F8" w:rsidRDefault="007602F8" w:rsidP="00AA1082">
      <w:pPr>
        <w:spacing w:after="0" w:line="240" w:lineRule="auto"/>
      </w:pPr>
      <w:r>
        <w:separator/>
      </w:r>
    </w:p>
  </w:footnote>
  <w:footnote w:type="continuationSeparator" w:id="0">
    <w:p w14:paraId="4B9CA9BB" w14:textId="77777777" w:rsidR="007602F8" w:rsidRDefault="007602F8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453C"/>
    <w:rsid w:val="002C49A2"/>
    <w:rsid w:val="002E72FD"/>
    <w:rsid w:val="00313859"/>
    <w:rsid w:val="00325FDD"/>
    <w:rsid w:val="003C1E0A"/>
    <w:rsid w:val="003D025F"/>
    <w:rsid w:val="00415D01"/>
    <w:rsid w:val="00456FEF"/>
    <w:rsid w:val="00461B7D"/>
    <w:rsid w:val="00472E2F"/>
    <w:rsid w:val="00496319"/>
    <w:rsid w:val="004F2C3F"/>
    <w:rsid w:val="005A0FD9"/>
    <w:rsid w:val="005C4260"/>
    <w:rsid w:val="005D164E"/>
    <w:rsid w:val="005E5BD6"/>
    <w:rsid w:val="00614014"/>
    <w:rsid w:val="00657808"/>
    <w:rsid w:val="00675063"/>
    <w:rsid w:val="006B4B8D"/>
    <w:rsid w:val="007129F9"/>
    <w:rsid w:val="007602F8"/>
    <w:rsid w:val="00763038"/>
    <w:rsid w:val="00796357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02D2C"/>
    <w:rsid w:val="00911C81"/>
    <w:rsid w:val="00981876"/>
    <w:rsid w:val="00A50AB7"/>
    <w:rsid w:val="00A65771"/>
    <w:rsid w:val="00A665AD"/>
    <w:rsid w:val="00A95EF3"/>
    <w:rsid w:val="00A9773E"/>
    <w:rsid w:val="00AA026D"/>
    <w:rsid w:val="00AA1082"/>
    <w:rsid w:val="00AD0422"/>
    <w:rsid w:val="00AF633A"/>
    <w:rsid w:val="00B10717"/>
    <w:rsid w:val="00B35316"/>
    <w:rsid w:val="00B44567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D35ED"/>
    <w:rsid w:val="00D0255E"/>
    <w:rsid w:val="00D03191"/>
    <w:rsid w:val="00D139FF"/>
    <w:rsid w:val="00D15699"/>
    <w:rsid w:val="00D670B5"/>
    <w:rsid w:val="00D76008"/>
    <w:rsid w:val="00D91AF0"/>
    <w:rsid w:val="00DB547F"/>
    <w:rsid w:val="00DC29EF"/>
    <w:rsid w:val="00DF693F"/>
    <w:rsid w:val="00DF6F94"/>
    <w:rsid w:val="00E11403"/>
    <w:rsid w:val="00E27EE6"/>
    <w:rsid w:val="00E6623A"/>
    <w:rsid w:val="00E91859"/>
    <w:rsid w:val="00EB1B82"/>
    <w:rsid w:val="00EE6436"/>
    <w:rsid w:val="00EF50E6"/>
    <w:rsid w:val="00F33670"/>
    <w:rsid w:val="00F47759"/>
    <w:rsid w:val="00F56DD7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2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2026-08-23T18:57:00Z</dcterms:created>
  <dcterms:modified xsi:type="dcterms:W3CDTF">2026-08-23T18:57:00Z</dcterms:modified>
</cp:coreProperties>
</file>