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B47EB" w14:textId="77777777" w:rsidR="004C5E1A" w:rsidRPr="004C5E1A" w:rsidRDefault="004C5E1A" w:rsidP="004C5E1A">
      <w:pPr>
        <w:jc w:val="left"/>
      </w:pPr>
      <w:r w:rsidRPr="004C5E1A">
        <w:t>В [Наименование районного или городского суда]</w:t>
      </w:r>
      <w:r w:rsidRPr="004C5E1A">
        <w:br/>
        <w:t>Адрес: [Индекс, адрес суда]</w:t>
      </w:r>
    </w:p>
    <w:p w14:paraId="64D304E5" w14:textId="77777777" w:rsidR="004C5E1A" w:rsidRPr="004C5E1A" w:rsidRDefault="004C5E1A" w:rsidP="004C5E1A">
      <w:pPr>
        <w:jc w:val="left"/>
      </w:pPr>
      <w:r w:rsidRPr="004C5E1A">
        <w:rPr>
          <w:b/>
          <w:bCs/>
        </w:rPr>
        <w:t>Административный истец (взыскатель):</w:t>
      </w:r>
      <w:r w:rsidRPr="004C5E1A">
        <w:t xml:space="preserve"> [ФИО гражданина или наименование органа/организации]</w:t>
      </w:r>
      <w:r w:rsidRPr="004C5E1A">
        <w:br/>
        <w:t>Адрес: [Индекс, адрес взыскателя]</w:t>
      </w:r>
      <w:r w:rsidRPr="004C5E1A">
        <w:br/>
        <w:t>Телефон: [Номер телефона]</w:t>
      </w:r>
      <w:r w:rsidRPr="004C5E1A">
        <w:br/>
        <w:t>Электронная почта: [Адрес электронной почты]</w:t>
      </w:r>
    </w:p>
    <w:p w14:paraId="0E6FAF38" w14:textId="77777777" w:rsidR="004C5E1A" w:rsidRPr="004C5E1A" w:rsidRDefault="004C5E1A" w:rsidP="004C5E1A">
      <w:pPr>
        <w:jc w:val="left"/>
      </w:pPr>
      <w:r w:rsidRPr="004C5E1A">
        <w:rPr>
          <w:b/>
          <w:bCs/>
        </w:rPr>
        <w:t>Административный ответчик (заявитель):</w:t>
      </w:r>
      <w:r w:rsidRPr="004C5E1A">
        <w:t xml:space="preserve"> [ФИО гражданина или наименование организации]</w:t>
      </w:r>
      <w:r w:rsidRPr="004C5E1A">
        <w:br/>
        <w:t>Адрес: [Индекс, адрес заявителя]</w:t>
      </w:r>
      <w:r w:rsidRPr="004C5E1A">
        <w:br/>
        <w:t>Идентификатор (СНИЛС/ИНН/паспорт): [Указать реквизиты]</w:t>
      </w:r>
      <w:r w:rsidRPr="004C5E1A">
        <w:br/>
        <w:t>Телефон: [Номер телефона]</w:t>
      </w:r>
      <w:r w:rsidRPr="004C5E1A">
        <w:br/>
        <w:t>Электронная почта: [Адрес электронной почты]</w:t>
      </w:r>
    </w:p>
    <w:p w14:paraId="6DA1ABA4" w14:textId="77777777" w:rsidR="004C5E1A" w:rsidRPr="004C5E1A" w:rsidRDefault="004C5E1A" w:rsidP="004C5E1A">
      <w:pPr>
        <w:jc w:val="left"/>
      </w:pPr>
      <w:r w:rsidRPr="004C5E1A">
        <w:rPr>
          <w:b/>
          <w:bCs/>
        </w:rPr>
        <w:t>Заинтересованное лицо:</w:t>
      </w:r>
      <w:r w:rsidRPr="004C5E1A">
        <w:t xml:space="preserve"> [Наименование отдела судебных приставов, ФИО пристава]</w:t>
      </w:r>
      <w:r w:rsidRPr="004C5E1A">
        <w:br/>
        <w:t>Адрес: [Индекс, адрес подразделения ФССП]</w:t>
      </w:r>
    </w:p>
    <w:p w14:paraId="6E42AA89" w14:textId="77777777" w:rsidR="004C5E1A" w:rsidRPr="004C5E1A" w:rsidRDefault="004C5E1A" w:rsidP="004C5E1A">
      <w:pPr>
        <w:jc w:val="left"/>
      </w:pPr>
      <w:r w:rsidRPr="004C5E1A">
        <w:rPr>
          <w:b/>
          <w:bCs/>
        </w:rPr>
        <w:t>Дело №:</w:t>
      </w:r>
      <w:r w:rsidRPr="004C5E1A">
        <w:t xml:space="preserve"> [Номер административного дела]</w:t>
      </w:r>
    </w:p>
    <w:p w14:paraId="0E9542A2" w14:textId="77777777" w:rsidR="004C5E1A" w:rsidRPr="004C5E1A" w:rsidRDefault="004C5E1A" w:rsidP="004C5E1A">
      <w:pPr>
        <w:jc w:val="center"/>
        <w:rPr>
          <w:b/>
          <w:bCs/>
        </w:rPr>
      </w:pPr>
      <w:r w:rsidRPr="004C5E1A">
        <w:rPr>
          <w:b/>
          <w:bCs/>
        </w:rPr>
        <w:t>Заявление</w:t>
      </w:r>
      <w:r w:rsidRPr="004C5E1A">
        <w:rPr>
          <w:b/>
          <w:bCs/>
        </w:rPr>
        <w:br/>
        <w:t>об отсрочке исполнения решения суда по административному делу</w:t>
      </w:r>
    </w:p>
    <w:p w14:paraId="0F29F3E2" w14:textId="77777777" w:rsidR="004C5E1A" w:rsidRPr="004C5E1A" w:rsidRDefault="004C5E1A" w:rsidP="004C5E1A">
      <w:r w:rsidRPr="004C5E1A">
        <w:t>Решением [Наименование суда] от «__» ________ 20__ г. по административному делу № [Номер дела] частично (или полностью) удовлетворены требования [Административного истца] к [Административному ответчику] о [Суть принятого решения, например, о взыскании обязательных платежей либо совершении определенных действий].</w:t>
      </w:r>
    </w:p>
    <w:p w14:paraId="577DCCF6" w14:textId="77777777" w:rsidR="004C5E1A" w:rsidRPr="004C5E1A" w:rsidRDefault="004C5E1A" w:rsidP="004C5E1A">
      <w:r w:rsidRPr="004C5E1A">
        <w:t>Указанный судебный акт вступил в законную силу «__» ________ 20__ г. Суд выдал исполнительный лист серии [Серия] № [Номер], на основании которого судебный пристав-исполнитель [Наименование подразделения ФССП] «__» ________ 20__ г. возбудил исполнительное производство № [Номер производства].</w:t>
      </w:r>
    </w:p>
    <w:p w14:paraId="102CEB7C" w14:textId="77777777" w:rsidR="004C5E1A" w:rsidRPr="004C5E1A" w:rsidRDefault="004C5E1A" w:rsidP="004C5E1A">
      <w:r w:rsidRPr="004C5E1A">
        <w:t>В настоящее время заявитель объективно лишен возможности исполнить судебное решение в установленный срок по причине [Указать конкретные уважительные обстоятельства, например: временное тяжелое заболевание и нахождение на стационарном лечении; задержка целевого бюджетного финансирования; проведение конкурсных процедур; иные объективные препятствия].</w:t>
      </w:r>
    </w:p>
    <w:p w14:paraId="2652C007" w14:textId="77777777" w:rsidR="004C5E1A" w:rsidRPr="004C5E1A" w:rsidRDefault="004C5E1A" w:rsidP="004C5E1A">
      <w:r w:rsidRPr="004C5E1A">
        <w:t>Названные обстоятельства носят временный характер и подтверждаются следующими документами: [Перечислить медицинские документы, справки, банковские выписки, выписки из бюджета, государственные контракты].</w:t>
      </w:r>
    </w:p>
    <w:p w14:paraId="4F9D8710" w14:textId="77777777" w:rsidR="004C5E1A" w:rsidRPr="004C5E1A" w:rsidRDefault="004C5E1A" w:rsidP="004C5E1A">
      <w:r w:rsidRPr="004C5E1A">
        <w:t>Заявитель ожидает отпадения препятствий к исполнению судебного акта к «__» ________ 20__ г. В частности, к этому сроку [Указать источник исполнения: планируется завершение курса лечения и восстановление трудоспособности; поступление денежных средств по контракту № от даты; утверждение лимитов бюджетных обязательств].</w:t>
      </w:r>
    </w:p>
    <w:p w14:paraId="69534554" w14:textId="77777777" w:rsidR="004C5E1A" w:rsidRPr="004C5E1A" w:rsidRDefault="004C5E1A" w:rsidP="004C5E1A">
      <w:r w:rsidRPr="004C5E1A">
        <w:lastRenderedPageBreak/>
        <w:t>Предоставление отсрочки исполнения решения суда на срок до «__» ________ 20__ г. не нарушит фундаментальные права взыскателя и позволит обеспечить баланс публичных и частных интересов, гарантируя реальное исполнение вступившего в силу решения.</w:t>
      </w:r>
    </w:p>
    <w:p w14:paraId="3A97A386" w14:textId="77777777" w:rsidR="004C5E1A" w:rsidRPr="004C5E1A" w:rsidRDefault="004C5E1A" w:rsidP="004C5E1A">
      <w:r w:rsidRPr="004C5E1A">
        <w:t>В соответствии со статьей 358 Кодекса административного судопроизводства Российской Федерации суд, рассмотревший административное дело, по заявлению лиц, участвующих в деле, судебного пристава-исполнителя вправе отсрочить или рассрочить исполнение судебного акта, изменить способ и порядок его исполнения исходя из имущественного положения сторон или других обстоятельств.</w:t>
      </w:r>
    </w:p>
    <w:p w14:paraId="666916C1" w14:textId="77777777" w:rsidR="004C5E1A" w:rsidRPr="004C5E1A" w:rsidRDefault="004C5E1A" w:rsidP="004C5E1A">
      <w:r w:rsidRPr="004C5E1A">
        <w:t>На основании изложенного, руководствуясь статьями 189, 358 Кодекса административного судопроизводства Российской Федерации,</w:t>
      </w:r>
    </w:p>
    <w:p w14:paraId="689AEA77" w14:textId="77777777" w:rsidR="004C5E1A" w:rsidRPr="004C5E1A" w:rsidRDefault="004C5E1A" w:rsidP="004C5E1A">
      <w:pPr>
        <w:jc w:val="center"/>
      </w:pPr>
      <w:r w:rsidRPr="004C5E1A">
        <w:rPr>
          <w:b/>
          <w:bCs/>
        </w:rPr>
        <w:t>прошу:</w:t>
      </w:r>
    </w:p>
    <w:p w14:paraId="1A21B6D7" w14:textId="77777777" w:rsidR="004C5E1A" w:rsidRPr="004C5E1A" w:rsidRDefault="004C5E1A" w:rsidP="004C5E1A">
      <w:r w:rsidRPr="004C5E1A">
        <w:t>Отсрочить исполнение решения [Наименование суда] от «__» ________ 20__ г. по административному делу № [Номер дела] на срок до «__» ________ 20__ г.</w:t>
      </w:r>
    </w:p>
    <w:p w14:paraId="1A702741" w14:textId="77777777" w:rsidR="004C5E1A" w:rsidRPr="004C5E1A" w:rsidRDefault="004C5E1A" w:rsidP="004C5E1A">
      <w:r w:rsidRPr="004C5E1A">
        <w:rPr>
          <w:b/>
          <w:bCs/>
        </w:rPr>
        <w:t>Приложения:</w:t>
      </w:r>
    </w:p>
    <w:p w14:paraId="5B9EB796" w14:textId="77777777" w:rsidR="004C5E1A" w:rsidRPr="004C5E1A" w:rsidRDefault="004C5E1A" w:rsidP="004C5E1A">
      <w:pPr>
        <w:numPr>
          <w:ilvl w:val="0"/>
          <w:numId w:val="5"/>
        </w:numPr>
      </w:pPr>
      <w:r w:rsidRPr="004C5E1A">
        <w:t>копия заявления с копиями приложенных документов для направления лицам, участвующим в деле (либо уведомление о направлении);</w:t>
      </w:r>
    </w:p>
    <w:p w14:paraId="72F5E090" w14:textId="77777777" w:rsidR="004C5E1A" w:rsidRPr="004C5E1A" w:rsidRDefault="004C5E1A" w:rsidP="004C5E1A">
      <w:pPr>
        <w:numPr>
          <w:ilvl w:val="0"/>
          <w:numId w:val="5"/>
        </w:numPr>
      </w:pPr>
      <w:r w:rsidRPr="004C5E1A">
        <w:t>копия постановления о возбуждении исполнительного производства;</w:t>
      </w:r>
    </w:p>
    <w:p w14:paraId="5DB4E3CE" w14:textId="77777777" w:rsidR="004C5E1A" w:rsidRPr="004C5E1A" w:rsidRDefault="004C5E1A" w:rsidP="004C5E1A">
      <w:pPr>
        <w:numPr>
          <w:ilvl w:val="0"/>
          <w:numId w:val="5"/>
        </w:numPr>
      </w:pPr>
      <w:r w:rsidRPr="004C5E1A">
        <w:t>документы, подтверждающие наличие уважительных причин временной невозможности исполнения (медицинские справки, выписки, финансовые документы);</w:t>
      </w:r>
    </w:p>
    <w:p w14:paraId="7F943A76" w14:textId="77777777" w:rsidR="004C5E1A" w:rsidRPr="004C5E1A" w:rsidRDefault="004C5E1A" w:rsidP="004C5E1A">
      <w:pPr>
        <w:numPr>
          <w:ilvl w:val="0"/>
          <w:numId w:val="5"/>
        </w:numPr>
      </w:pPr>
      <w:r w:rsidRPr="004C5E1A">
        <w:t>документы, подтверждающие реальную перспективу исполнения судебного акта к запрашиваемому сроку;</w:t>
      </w:r>
    </w:p>
    <w:p w14:paraId="7493BEE5" w14:textId="77777777" w:rsidR="004C5E1A" w:rsidRPr="004C5E1A" w:rsidRDefault="004C5E1A" w:rsidP="004C5E1A">
      <w:pPr>
        <w:numPr>
          <w:ilvl w:val="0"/>
          <w:numId w:val="5"/>
        </w:numPr>
      </w:pPr>
      <w:r w:rsidRPr="004C5E1A">
        <w:t>документ, подтверждающий полномочия представителя (доверенность, диплом о высшем юридическом образовании).</w:t>
      </w:r>
    </w:p>
    <w:p w14:paraId="630F451C" w14:textId="77777777" w:rsidR="004C5E1A" w:rsidRPr="004C5E1A" w:rsidRDefault="004C5E1A" w:rsidP="004C5E1A">
      <w:r w:rsidRPr="004C5E1A">
        <w:t>«__» ________ 20__ г.</w:t>
      </w:r>
    </w:p>
    <w:p w14:paraId="5BDB2EFE" w14:textId="77777777" w:rsidR="004C5E1A" w:rsidRPr="004C5E1A" w:rsidRDefault="004C5E1A" w:rsidP="004C5E1A">
      <w:r w:rsidRPr="004C5E1A">
        <w:t>________________ / [Фамилия И.О.]</w:t>
      </w:r>
    </w:p>
    <w:p w14:paraId="040E965B" w14:textId="77777777" w:rsidR="0083247E" w:rsidRPr="004C5E1A" w:rsidRDefault="0083247E" w:rsidP="004C5E1A"/>
    <w:sectPr w:rsidR="0083247E" w:rsidRPr="004C5E1A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DC5A3" w14:textId="77777777" w:rsidR="00594250" w:rsidRDefault="00594250" w:rsidP="00AA1082">
      <w:pPr>
        <w:spacing w:after="0" w:line="240" w:lineRule="auto"/>
      </w:pPr>
      <w:r>
        <w:separator/>
      </w:r>
    </w:p>
  </w:endnote>
  <w:endnote w:type="continuationSeparator" w:id="0">
    <w:p w14:paraId="2BFAA948" w14:textId="77777777" w:rsidR="00594250" w:rsidRDefault="00594250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32D84" w14:textId="77777777" w:rsidR="00594250" w:rsidRDefault="00594250" w:rsidP="00AA1082">
      <w:pPr>
        <w:spacing w:after="0" w:line="240" w:lineRule="auto"/>
      </w:pPr>
      <w:r>
        <w:separator/>
      </w:r>
    </w:p>
  </w:footnote>
  <w:footnote w:type="continuationSeparator" w:id="0">
    <w:p w14:paraId="32701ABE" w14:textId="77777777" w:rsidR="00594250" w:rsidRDefault="00594250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39A"/>
    <w:multiLevelType w:val="multilevel"/>
    <w:tmpl w:val="7A42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01A29"/>
    <w:multiLevelType w:val="multilevel"/>
    <w:tmpl w:val="A1E4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37023B"/>
    <w:multiLevelType w:val="multilevel"/>
    <w:tmpl w:val="9C86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854D13"/>
    <w:multiLevelType w:val="multilevel"/>
    <w:tmpl w:val="3CF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917622"/>
    <w:multiLevelType w:val="multilevel"/>
    <w:tmpl w:val="AE1A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481197">
    <w:abstractNumId w:val="2"/>
  </w:num>
  <w:num w:numId="2" w16cid:durableId="240985651">
    <w:abstractNumId w:val="3"/>
  </w:num>
  <w:num w:numId="3" w16cid:durableId="605964312">
    <w:abstractNumId w:val="0"/>
  </w:num>
  <w:num w:numId="4" w16cid:durableId="1033266515">
    <w:abstractNumId w:val="4"/>
  </w:num>
  <w:num w:numId="5" w16cid:durableId="1411729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C20"/>
    <w:rsid w:val="002240D4"/>
    <w:rsid w:val="002246DE"/>
    <w:rsid w:val="00227EAA"/>
    <w:rsid w:val="00237FA4"/>
    <w:rsid w:val="00270715"/>
    <w:rsid w:val="002766D0"/>
    <w:rsid w:val="0029453C"/>
    <w:rsid w:val="002F5CED"/>
    <w:rsid w:val="00313859"/>
    <w:rsid w:val="0034007F"/>
    <w:rsid w:val="00353A0B"/>
    <w:rsid w:val="00367103"/>
    <w:rsid w:val="003756C8"/>
    <w:rsid w:val="0039714D"/>
    <w:rsid w:val="003B0986"/>
    <w:rsid w:val="003D025F"/>
    <w:rsid w:val="003E6878"/>
    <w:rsid w:val="0044556A"/>
    <w:rsid w:val="00445A3A"/>
    <w:rsid w:val="00456FEF"/>
    <w:rsid w:val="004603BF"/>
    <w:rsid w:val="00461B7D"/>
    <w:rsid w:val="00472E2F"/>
    <w:rsid w:val="0049039F"/>
    <w:rsid w:val="004C5E1A"/>
    <w:rsid w:val="004F2C3F"/>
    <w:rsid w:val="00504D90"/>
    <w:rsid w:val="00526F99"/>
    <w:rsid w:val="00536156"/>
    <w:rsid w:val="00594250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7F2289"/>
    <w:rsid w:val="008057E1"/>
    <w:rsid w:val="00816162"/>
    <w:rsid w:val="0083238E"/>
    <w:rsid w:val="0083247E"/>
    <w:rsid w:val="008D040A"/>
    <w:rsid w:val="008D439D"/>
    <w:rsid w:val="008D6FA0"/>
    <w:rsid w:val="008E1D79"/>
    <w:rsid w:val="008E5828"/>
    <w:rsid w:val="008F5BDE"/>
    <w:rsid w:val="00912571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85BF0"/>
    <w:rsid w:val="00B90F31"/>
    <w:rsid w:val="00B97E35"/>
    <w:rsid w:val="00BA5E65"/>
    <w:rsid w:val="00BC02B9"/>
    <w:rsid w:val="00BE1BCA"/>
    <w:rsid w:val="00BF4602"/>
    <w:rsid w:val="00C04A7A"/>
    <w:rsid w:val="00C56C38"/>
    <w:rsid w:val="00C65A25"/>
    <w:rsid w:val="00C669A3"/>
    <w:rsid w:val="00CA0E6A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97C68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143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2026-09-08T04:07:00Z</dcterms:created>
  <dcterms:modified xsi:type="dcterms:W3CDTF">2026-09-08T04:07:00Z</dcterms:modified>
</cp:coreProperties>
</file>