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3B014" w14:textId="77777777" w:rsidR="00526F99" w:rsidRPr="00526F99" w:rsidRDefault="00526F99" w:rsidP="00526F99">
      <w:pPr>
        <w:jc w:val="left"/>
      </w:pPr>
      <w:r w:rsidRPr="00526F99">
        <w:t>В [наименование суда, например: Кировский районный суд г. Екатеринбурга]</w:t>
      </w:r>
      <w:r w:rsidRPr="00526F99">
        <w:br/>
        <w:t>Адрес: [адрес суда]</w:t>
      </w:r>
    </w:p>
    <w:p w14:paraId="7686BCAA" w14:textId="77777777" w:rsidR="00526F99" w:rsidRPr="00526F99" w:rsidRDefault="00526F99" w:rsidP="00526F99">
      <w:pPr>
        <w:jc w:val="left"/>
      </w:pPr>
      <w:r w:rsidRPr="00526F99">
        <w:rPr>
          <w:b/>
          <w:bCs/>
        </w:rPr>
        <w:t>Истец:</w:t>
      </w:r>
      <w:r w:rsidRPr="00526F99">
        <w:t xml:space="preserve"> [ФИО истца]</w:t>
      </w:r>
      <w:r w:rsidRPr="00526F99">
        <w:br/>
        <w:t>Адрес: [индекс, адрес проживания]</w:t>
      </w:r>
      <w:r w:rsidRPr="00526F99">
        <w:br/>
        <w:t>Телефон: [номер телефона]</w:t>
      </w:r>
      <w:r w:rsidRPr="00526F99">
        <w:br/>
        <w:t>Электронная почта: [адрес электронной почты]</w:t>
      </w:r>
    </w:p>
    <w:p w14:paraId="2A00B7F3" w14:textId="77777777" w:rsidR="00526F99" w:rsidRPr="00526F99" w:rsidRDefault="00526F99" w:rsidP="00526F99">
      <w:pPr>
        <w:jc w:val="left"/>
      </w:pPr>
      <w:r w:rsidRPr="00526F99">
        <w:rPr>
          <w:b/>
          <w:bCs/>
        </w:rPr>
        <w:t>Ответчик:</w:t>
      </w:r>
      <w:r w:rsidRPr="00526F99">
        <w:t xml:space="preserve"> [ФИО или наименование ответчика]</w:t>
      </w:r>
      <w:r w:rsidRPr="00526F99">
        <w:br/>
        <w:t>Адрес: [адрес ответчика]</w:t>
      </w:r>
      <w:r w:rsidRPr="00526F99">
        <w:br/>
        <w:t>Телефон: [номер телефона]</w:t>
      </w:r>
    </w:p>
    <w:p w14:paraId="789DB838" w14:textId="77777777" w:rsidR="00526F99" w:rsidRPr="00526F99" w:rsidRDefault="00526F99" w:rsidP="00526F99">
      <w:pPr>
        <w:jc w:val="left"/>
      </w:pPr>
      <w:r w:rsidRPr="00526F99">
        <w:rPr>
          <w:b/>
          <w:bCs/>
        </w:rPr>
        <w:t>Дело №:</w:t>
      </w:r>
      <w:r w:rsidRPr="00526F99">
        <w:t xml:space="preserve"> [номер гражданского дела]</w:t>
      </w:r>
    </w:p>
    <w:p w14:paraId="55B13F78" w14:textId="77777777" w:rsidR="00526F99" w:rsidRPr="00526F99" w:rsidRDefault="00526F99" w:rsidP="00526F99">
      <w:pPr>
        <w:jc w:val="center"/>
        <w:rPr>
          <w:b/>
          <w:bCs/>
        </w:rPr>
      </w:pPr>
      <w:r w:rsidRPr="00526F99">
        <w:rPr>
          <w:b/>
          <w:bCs/>
        </w:rPr>
        <w:t>Заявление</w:t>
      </w:r>
      <w:r w:rsidRPr="00526F99">
        <w:rPr>
          <w:b/>
          <w:bCs/>
        </w:rPr>
        <w:br/>
        <w:t>об уточнении исковых требований</w:t>
      </w:r>
    </w:p>
    <w:p w14:paraId="0BDCB3A4" w14:textId="77777777" w:rsidR="00526F99" w:rsidRPr="00526F99" w:rsidRDefault="00526F99" w:rsidP="00526F99">
      <w:r w:rsidRPr="00526F99">
        <w:t>В производстве [наименование суда] находится гражданское дело № [номер дела] по иску [ФИО истца] к [ФИО или наименование ответчика] о [предмет первоначального иска, например: взыскании суммы долга по договору займа и неустойки].</w:t>
      </w:r>
    </w:p>
    <w:p w14:paraId="2CE45446" w14:textId="77777777" w:rsidR="00526F99" w:rsidRPr="00526F99" w:rsidRDefault="00526F99" w:rsidP="00526F99">
      <w:r w:rsidRPr="00526F99">
        <w:t>В процессе рассмотрения дела возникла необходимость уточнить заявленные исковые требования. Названная необходимость обусловлена [указать причины, например: получением результатов судебной экспертизы / частичным погашением долга ответчиком в ходе процесса / выведением нового периода просрочки исполнении обязательства].</w:t>
      </w:r>
    </w:p>
    <w:p w14:paraId="4E81D606" w14:textId="77777777" w:rsidR="00526F99" w:rsidRPr="00526F99" w:rsidRDefault="00526F99" w:rsidP="00526F99">
      <w:r w:rsidRPr="00526F99">
        <w:t>В связи с изложенным, окончательный расчет исковых требований выглядит следующим образом:</w:t>
      </w:r>
    </w:p>
    <w:p w14:paraId="65FC80CA" w14:textId="77777777" w:rsidR="00526F99" w:rsidRPr="00526F99" w:rsidRDefault="00526F99" w:rsidP="00526F99">
      <w:r w:rsidRPr="00526F99">
        <w:t>1. Основной долг по договору составлял [СУММА] рублей. Ответчик погасил [СУММА] рублей по платежному поручению № [номер] от «__» ________ 20__ г. Остаток задолженности равен [СУММА] рублей.</w:t>
      </w:r>
    </w:p>
    <w:p w14:paraId="22E5B2B5" w14:textId="77777777" w:rsidR="00526F99" w:rsidRPr="00526F99" w:rsidRDefault="00526F99" w:rsidP="00526F99">
      <w:r w:rsidRPr="00526F99">
        <w:t>2. Неустойка за период с «__» ________ 20__ г. по «__» ________ 20__ г. составляет [СУММА] рублей согласно приложенному расчету.</w:t>
      </w:r>
    </w:p>
    <w:p w14:paraId="61057DC1" w14:textId="77777777" w:rsidR="00526F99" w:rsidRPr="00526F99" w:rsidRDefault="00526F99" w:rsidP="00526F99">
      <w:r w:rsidRPr="00526F99">
        <w:t>На основании изложенного, руководствуясь статьей 39 Гражданского процессуального кодекса Российской Федерации,</w:t>
      </w:r>
    </w:p>
    <w:p w14:paraId="2AB63134" w14:textId="77777777" w:rsidR="00526F99" w:rsidRPr="00526F99" w:rsidRDefault="00526F99" w:rsidP="00526F99">
      <w:pPr>
        <w:jc w:val="center"/>
      </w:pPr>
      <w:r w:rsidRPr="00526F99">
        <w:rPr>
          <w:b/>
          <w:bCs/>
        </w:rPr>
        <w:t>ПРОШУ:</w:t>
      </w:r>
    </w:p>
    <w:p w14:paraId="2A8A546F" w14:textId="77777777" w:rsidR="00526F99" w:rsidRPr="00526F99" w:rsidRDefault="00526F99" w:rsidP="00526F99">
      <w:r w:rsidRPr="00526F99">
        <w:t>1. Принять к рассмотрению уточненные исковые требования по гражданскому делу № [номер дела].</w:t>
      </w:r>
    </w:p>
    <w:p w14:paraId="17D5F72D" w14:textId="77777777" w:rsidR="00526F99" w:rsidRPr="00526F99" w:rsidRDefault="00526F99" w:rsidP="00526F99">
      <w:r w:rsidRPr="00526F99">
        <w:t>2. Взыскать с [ФИО или наименование ответчика] в пользу [ФИО истца] основную задолженность в размере [СУММА] рублей.</w:t>
      </w:r>
    </w:p>
    <w:p w14:paraId="06782C74" w14:textId="77777777" w:rsidR="00526F99" w:rsidRPr="00526F99" w:rsidRDefault="00526F99" w:rsidP="00526F99">
      <w:r w:rsidRPr="00526F99">
        <w:t>3. Взыскать с [ФИО или наименование ответчика] в пользу [ФИО истца] неустойку в размере [СУММА] рублей за период с «__» ________ 20__ г. по «__» ________ 20__ г.</w:t>
      </w:r>
    </w:p>
    <w:p w14:paraId="4B4E0CF8" w14:textId="77777777" w:rsidR="00526F99" w:rsidRPr="00526F99" w:rsidRDefault="00526F99" w:rsidP="00526F99">
      <w:r w:rsidRPr="00526F99">
        <w:t>4. Взыскать с [ФИО или наименование ответчика] расходы по оплате государственной пошлины в размере [СУММА] рублей.</w:t>
      </w:r>
    </w:p>
    <w:p w14:paraId="0C547418" w14:textId="77777777" w:rsidR="00526F99" w:rsidRPr="00526F99" w:rsidRDefault="00526F99" w:rsidP="00526F99">
      <w:r w:rsidRPr="00526F99">
        <w:lastRenderedPageBreak/>
        <w:t>Приложения:</w:t>
      </w:r>
    </w:p>
    <w:p w14:paraId="1EF662B6" w14:textId="77777777" w:rsidR="00526F99" w:rsidRPr="00526F99" w:rsidRDefault="00526F99" w:rsidP="00526F99">
      <w:r w:rsidRPr="00526F99">
        <w:t>1. Доказательство направления (вручения) копии настоящего заявления и приложенных к нему документов другим лицам, участвующим в деле;</w:t>
      </w:r>
    </w:p>
    <w:p w14:paraId="6D35971D" w14:textId="77777777" w:rsidR="00526F99" w:rsidRPr="00526F99" w:rsidRDefault="00526F99" w:rsidP="00526F99">
      <w:r w:rsidRPr="00526F99">
        <w:t>2. Документ, подтверждающий доплату государственной пошлины (в случае увеличения исковых требований);</w:t>
      </w:r>
    </w:p>
    <w:p w14:paraId="3BF319D0" w14:textId="77777777" w:rsidR="00526F99" w:rsidRPr="00526F99" w:rsidRDefault="00526F99" w:rsidP="00526F99">
      <w:r w:rsidRPr="00526F99">
        <w:t>3. Подробный расчет уточненных исковых требований;</w:t>
      </w:r>
    </w:p>
    <w:p w14:paraId="78321827" w14:textId="77777777" w:rsidR="00526F99" w:rsidRPr="00526F99" w:rsidRDefault="00526F99" w:rsidP="00526F99">
      <w:r w:rsidRPr="00526F99">
        <w:t>4. Документы, подтверждающие новые обстоятельства (при наличии).</w:t>
      </w:r>
    </w:p>
    <w:p w14:paraId="34D576F8" w14:textId="77777777" w:rsidR="00526F99" w:rsidRPr="00526F99" w:rsidRDefault="00526F99" w:rsidP="00526F99">
      <w:r w:rsidRPr="00526F99">
        <w:t>«__» ________ 20__ г.</w:t>
      </w:r>
    </w:p>
    <w:p w14:paraId="7C41EA06" w14:textId="77777777" w:rsidR="00526F99" w:rsidRPr="00526F99" w:rsidRDefault="00526F99" w:rsidP="00526F99">
      <w:r w:rsidRPr="00526F99">
        <w:t>________________ / [Фамилия И.О.]</w:t>
      </w:r>
    </w:p>
    <w:p w14:paraId="040E965B" w14:textId="77777777" w:rsidR="0083247E" w:rsidRPr="00526F99" w:rsidRDefault="0083247E" w:rsidP="00526F99"/>
    <w:sectPr w:rsidR="0083247E" w:rsidRPr="00526F99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72D0E" w14:textId="77777777" w:rsidR="00782006" w:rsidRDefault="00782006" w:rsidP="00AA1082">
      <w:pPr>
        <w:spacing w:after="0" w:line="240" w:lineRule="auto"/>
      </w:pPr>
      <w:r>
        <w:separator/>
      </w:r>
    </w:p>
  </w:endnote>
  <w:endnote w:type="continuationSeparator" w:id="0">
    <w:p w14:paraId="1B8392B4" w14:textId="77777777" w:rsidR="00782006" w:rsidRDefault="00782006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DA622" w14:textId="77777777" w:rsidR="00782006" w:rsidRDefault="00782006" w:rsidP="00AA1082">
      <w:pPr>
        <w:spacing w:after="0" w:line="240" w:lineRule="auto"/>
      </w:pPr>
      <w:r>
        <w:separator/>
      </w:r>
    </w:p>
  </w:footnote>
  <w:footnote w:type="continuationSeparator" w:id="0">
    <w:p w14:paraId="22500E43" w14:textId="77777777" w:rsidR="00782006" w:rsidRDefault="00782006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55F96"/>
    <w:rsid w:val="00182611"/>
    <w:rsid w:val="00190C20"/>
    <w:rsid w:val="002240D4"/>
    <w:rsid w:val="002246DE"/>
    <w:rsid w:val="00227EAA"/>
    <w:rsid w:val="00237FA4"/>
    <w:rsid w:val="002766D0"/>
    <w:rsid w:val="0029453C"/>
    <w:rsid w:val="002F5CED"/>
    <w:rsid w:val="00313859"/>
    <w:rsid w:val="00353A0B"/>
    <w:rsid w:val="00367103"/>
    <w:rsid w:val="003756C8"/>
    <w:rsid w:val="0039714D"/>
    <w:rsid w:val="003B0986"/>
    <w:rsid w:val="003D025F"/>
    <w:rsid w:val="003E6878"/>
    <w:rsid w:val="0044556A"/>
    <w:rsid w:val="00445A3A"/>
    <w:rsid w:val="00456FEF"/>
    <w:rsid w:val="00461B7D"/>
    <w:rsid w:val="00472E2F"/>
    <w:rsid w:val="0049039F"/>
    <w:rsid w:val="004F2C3F"/>
    <w:rsid w:val="00504D90"/>
    <w:rsid w:val="00526F99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82006"/>
    <w:rsid w:val="00790DDC"/>
    <w:rsid w:val="00793E2C"/>
    <w:rsid w:val="007E1463"/>
    <w:rsid w:val="008057E1"/>
    <w:rsid w:val="00816162"/>
    <w:rsid w:val="0083238E"/>
    <w:rsid w:val="0083247E"/>
    <w:rsid w:val="008D040A"/>
    <w:rsid w:val="008D439D"/>
    <w:rsid w:val="008D6FA0"/>
    <w:rsid w:val="008E1D79"/>
    <w:rsid w:val="008E5828"/>
    <w:rsid w:val="008F5BDE"/>
    <w:rsid w:val="00912571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85BF0"/>
    <w:rsid w:val="00B90F31"/>
    <w:rsid w:val="00B97E35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2026-08-25T05:20:00Z</dcterms:created>
  <dcterms:modified xsi:type="dcterms:W3CDTF">2026-08-25T05:20:00Z</dcterms:modified>
</cp:coreProperties>
</file>