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DBF39" w14:textId="77777777" w:rsidR="00CA0E6A" w:rsidRPr="00CA0E6A" w:rsidRDefault="00CA0E6A" w:rsidP="00CA0E6A">
      <w:pPr>
        <w:jc w:val="left"/>
      </w:pPr>
      <w:r w:rsidRPr="00CA0E6A">
        <w:t>В [Наименование суда или административного органа]</w:t>
      </w:r>
      <w:r w:rsidRPr="00CA0E6A">
        <w:br/>
        <w:t>Адрес: [Индекс, город, улица, дом]</w:t>
      </w:r>
    </w:p>
    <w:p w14:paraId="3E7DA9E0" w14:textId="77777777" w:rsidR="00CA0E6A" w:rsidRPr="00CA0E6A" w:rsidRDefault="00CA0E6A" w:rsidP="00CA0E6A">
      <w:pPr>
        <w:jc w:val="left"/>
      </w:pPr>
      <w:r w:rsidRPr="00CA0E6A">
        <w:rPr>
          <w:b/>
          <w:bCs/>
        </w:rPr>
        <w:t>Административный истец (заявитель):</w:t>
      </w:r>
      <w:r w:rsidRPr="00CA0E6A">
        <w:t xml:space="preserve"> [ФИО или наименование организации]</w:t>
      </w:r>
      <w:r w:rsidRPr="00CA0E6A">
        <w:br/>
        <w:t>Адрес: [Индекс, адрес места жительства или нахождения]</w:t>
      </w:r>
      <w:r w:rsidRPr="00CA0E6A">
        <w:br/>
        <w:t>Телефон: [Номер телефона]</w:t>
      </w:r>
      <w:r w:rsidRPr="00CA0E6A">
        <w:br/>
        <w:t>Электронная почта: [Адрес электронной почты]</w:t>
      </w:r>
    </w:p>
    <w:p w14:paraId="75EACABE" w14:textId="77777777" w:rsidR="00CA0E6A" w:rsidRPr="00CA0E6A" w:rsidRDefault="00CA0E6A" w:rsidP="00CA0E6A">
      <w:pPr>
        <w:jc w:val="left"/>
      </w:pPr>
      <w:r w:rsidRPr="00CA0E6A">
        <w:rPr>
          <w:b/>
          <w:bCs/>
        </w:rPr>
        <w:t>Административный ответчик:</w:t>
      </w:r>
      <w:r w:rsidRPr="00CA0E6A">
        <w:t xml:space="preserve"> [Наименование органа или лица]</w:t>
      </w:r>
      <w:r w:rsidRPr="00CA0E6A">
        <w:br/>
        <w:t>Адрес: [Индекс, адрес места нахождения]</w:t>
      </w:r>
    </w:p>
    <w:p w14:paraId="4B70C918" w14:textId="77777777" w:rsidR="00CA0E6A" w:rsidRPr="00CA0E6A" w:rsidRDefault="00CA0E6A" w:rsidP="00CA0E6A">
      <w:pPr>
        <w:jc w:val="left"/>
      </w:pPr>
      <w:r w:rsidRPr="00CA0E6A">
        <w:rPr>
          <w:b/>
          <w:bCs/>
        </w:rPr>
        <w:t>Дело №:</w:t>
      </w:r>
      <w:r w:rsidRPr="00CA0E6A">
        <w:t xml:space="preserve"> [Номер дела в производстве органа или суда]</w:t>
      </w:r>
    </w:p>
    <w:p w14:paraId="40DF711D" w14:textId="77777777" w:rsidR="00CA0E6A" w:rsidRPr="00CA0E6A" w:rsidRDefault="00CA0E6A" w:rsidP="00CA0E6A">
      <w:pPr>
        <w:jc w:val="center"/>
        <w:rPr>
          <w:b/>
          <w:bCs/>
        </w:rPr>
      </w:pPr>
      <w:r w:rsidRPr="00CA0E6A">
        <w:rPr>
          <w:b/>
          <w:bCs/>
        </w:rPr>
        <w:t>Заявление об ознакомлении с материалами административного дела</w:t>
      </w:r>
    </w:p>
    <w:p w14:paraId="570345BE" w14:textId="77777777" w:rsidR="00CA0E6A" w:rsidRPr="00CA0E6A" w:rsidRDefault="00CA0E6A" w:rsidP="00CA0E6A">
      <w:r w:rsidRPr="00CA0E6A">
        <w:t>В производстве [наименование суда или должностного лица] находится административное дело № [номер дела] по иску [заявлению] [ФИО или наименование истца] к [наименование ответчика] о [кратко указать предмет спора, например: признании незаконным решения государственного органа].</w:t>
      </w:r>
    </w:p>
    <w:p w14:paraId="33976C8E" w14:textId="77777777" w:rsidR="00CA0E6A" w:rsidRPr="00CA0E6A" w:rsidRDefault="00CA0E6A" w:rsidP="00CA0E6A">
      <w:r w:rsidRPr="00CA0E6A">
        <w:t>Для подготовки правовой позиции, квалифицированных возражений и предоставления дополнительных доказательств заявителю необходимо ознакомиться со всеми материалами указанного административного дела в полном объеме.</w:t>
      </w:r>
    </w:p>
    <w:p w14:paraId="532C57F4" w14:textId="77777777" w:rsidR="00CA0E6A" w:rsidRPr="00CA0E6A" w:rsidRDefault="00CA0E6A" w:rsidP="00CA0E6A">
      <w:r w:rsidRPr="00CA0E6A">
        <w:t>В соответствии со статьей 45 Кодекса административного судопроизводства Российской Федерации лица, участвующие в деле, имеют право знакомиться с материалами дела, делать выписки из них, снимать копии с использованием собственных технических средств.</w:t>
      </w:r>
    </w:p>
    <w:p w14:paraId="673719B5" w14:textId="77777777" w:rsidR="00CA0E6A" w:rsidRPr="00CA0E6A" w:rsidRDefault="00CA0E6A" w:rsidP="00CA0E6A">
      <w:r w:rsidRPr="00CA0E6A">
        <w:t>На основании изложенного, руководствуясь статьей 45 КАС РФ (или статьей 25.1, 25.5 КоАП РФ при производстве об административных правонарушениях),</w:t>
      </w:r>
    </w:p>
    <w:p w14:paraId="47E22E70" w14:textId="77777777" w:rsidR="00CA0E6A" w:rsidRPr="00CA0E6A" w:rsidRDefault="00CA0E6A" w:rsidP="00CA0E6A">
      <w:pPr>
        <w:jc w:val="center"/>
      </w:pPr>
      <w:r w:rsidRPr="00CA0E6A">
        <w:rPr>
          <w:b/>
          <w:bCs/>
        </w:rPr>
        <w:t>ПРОШУ:</w:t>
      </w:r>
    </w:p>
    <w:p w14:paraId="4B1C57ED" w14:textId="77777777" w:rsidR="00CA0E6A" w:rsidRPr="00CA0E6A" w:rsidRDefault="00CA0E6A" w:rsidP="00CA0E6A">
      <w:r w:rsidRPr="00CA0E6A">
        <w:t>1. Предоставить [ФИО заявителя или представителя] возможность ознакомиться со всеми материалами административного дела № [номер дела], включая поступившие приложения, процессуальные отзывы и протоколы заседаний.</w:t>
      </w:r>
    </w:p>
    <w:p w14:paraId="196605C1" w14:textId="77777777" w:rsidR="00CA0E6A" w:rsidRPr="00CA0E6A" w:rsidRDefault="00CA0E6A" w:rsidP="00CA0E6A">
      <w:r w:rsidRPr="00CA0E6A">
        <w:t>2. Разрешить снятие копий с материалов административного дела с использованием собственных технических средств (фотосъемка).</w:t>
      </w:r>
    </w:p>
    <w:p w14:paraId="79F76ABE" w14:textId="77777777" w:rsidR="00CA0E6A" w:rsidRPr="00CA0E6A" w:rsidRDefault="00CA0E6A" w:rsidP="00CA0E6A">
      <w:r w:rsidRPr="00CA0E6A">
        <w:t>3. Назначить дату и время для проведения ознакомления с материалами дела либо уведомить заявителя о готовности дела к ознакомлению по телефону [номер] или адресу электронной почты [адрес].</w:t>
      </w:r>
    </w:p>
    <w:p w14:paraId="23C6EC9E" w14:textId="77777777" w:rsidR="00CA0E6A" w:rsidRPr="00CA0E6A" w:rsidRDefault="00CA0E6A" w:rsidP="00CA0E6A">
      <w:r w:rsidRPr="00CA0E6A">
        <w:t>Приложения:</w:t>
      </w:r>
    </w:p>
    <w:p w14:paraId="21702AF6" w14:textId="77777777" w:rsidR="00CA0E6A" w:rsidRPr="00CA0E6A" w:rsidRDefault="00CA0E6A" w:rsidP="00CA0E6A">
      <w:pPr>
        <w:numPr>
          <w:ilvl w:val="0"/>
          <w:numId w:val="3"/>
        </w:numPr>
      </w:pPr>
      <w:r w:rsidRPr="00CA0E6A">
        <w:t>копия доверенности представителя (если заявление подписывает представитель);</w:t>
      </w:r>
    </w:p>
    <w:p w14:paraId="672CF6BB" w14:textId="77777777" w:rsidR="00CA0E6A" w:rsidRPr="00CA0E6A" w:rsidRDefault="00CA0E6A" w:rsidP="00CA0E6A">
      <w:pPr>
        <w:numPr>
          <w:ilvl w:val="0"/>
          <w:numId w:val="3"/>
        </w:numPr>
      </w:pPr>
      <w:r w:rsidRPr="00CA0E6A">
        <w:t>копия документа о высшем юридическом образовании представителя (при подаче в порядке КАС РФ).</w:t>
      </w:r>
    </w:p>
    <w:p w14:paraId="43025C32" w14:textId="77777777" w:rsidR="00CA0E6A" w:rsidRPr="00CA0E6A" w:rsidRDefault="00CA0E6A" w:rsidP="00CA0E6A">
      <w:r w:rsidRPr="00CA0E6A">
        <w:lastRenderedPageBreak/>
        <w:t>«__» ________ 20__ г.</w:t>
      </w:r>
    </w:p>
    <w:p w14:paraId="4C97B218" w14:textId="77777777" w:rsidR="00CA0E6A" w:rsidRPr="00CA0E6A" w:rsidRDefault="00CA0E6A" w:rsidP="00CA0E6A">
      <w:r w:rsidRPr="00CA0E6A">
        <w:t>________________ / [Фамилия И.О.]</w:t>
      </w:r>
    </w:p>
    <w:p w14:paraId="040E965B" w14:textId="77777777" w:rsidR="0083247E" w:rsidRPr="00CA0E6A" w:rsidRDefault="0083247E" w:rsidP="00CA0E6A"/>
    <w:sectPr w:rsidR="0083247E" w:rsidRPr="00CA0E6A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03EC8" w14:textId="77777777" w:rsidR="00CD3FC0" w:rsidRDefault="00CD3FC0" w:rsidP="00AA1082">
      <w:pPr>
        <w:spacing w:after="0" w:line="240" w:lineRule="auto"/>
      </w:pPr>
      <w:r>
        <w:separator/>
      </w:r>
    </w:p>
  </w:endnote>
  <w:endnote w:type="continuationSeparator" w:id="0">
    <w:p w14:paraId="64B025AB" w14:textId="77777777" w:rsidR="00CD3FC0" w:rsidRDefault="00CD3FC0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132C4" w14:textId="77777777" w:rsidR="00CD3FC0" w:rsidRDefault="00CD3FC0" w:rsidP="00AA1082">
      <w:pPr>
        <w:spacing w:after="0" w:line="240" w:lineRule="auto"/>
      </w:pPr>
      <w:r>
        <w:separator/>
      </w:r>
    </w:p>
  </w:footnote>
  <w:footnote w:type="continuationSeparator" w:id="0">
    <w:p w14:paraId="06EF070B" w14:textId="77777777" w:rsidR="00CD3FC0" w:rsidRDefault="00CD3FC0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1"/>
  </w:num>
  <w:num w:numId="2" w16cid:durableId="240985651">
    <w:abstractNumId w:val="2"/>
  </w:num>
  <w:num w:numId="3" w16cid:durableId="605964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CD3FC0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2026-09-08T03:54:00Z</dcterms:created>
  <dcterms:modified xsi:type="dcterms:W3CDTF">2026-09-08T03:54:00Z</dcterms:modified>
</cp:coreProperties>
</file>