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7189D" w14:textId="77777777" w:rsidR="008E3509" w:rsidRPr="008E3509" w:rsidRDefault="008E3509" w:rsidP="008E3509">
      <w:pPr>
        <w:jc w:val="left"/>
      </w:pPr>
      <w:r w:rsidRPr="008E3509">
        <w:t>В [наименование суда]</w:t>
      </w:r>
      <w:r w:rsidRPr="008E3509">
        <w:br/>
        <w:t>Адрес: [адрес суда]</w:t>
      </w:r>
    </w:p>
    <w:p w14:paraId="1F07FA61" w14:textId="77777777" w:rsidR="008E3509" w:rsidRPr="008E3509" w:rsidRDefault="008E3509" w:rsidP="008E3509">
      <w:pPr>
        <w:jc w:val="left"/>
      </w:pPr>
      <w:r w:rsidRPr="008E3509">
        <w:rPr>
          <w:b/>
          <w:bCs/>
        </w:rPr>
        <w:t>Заявитель:</w:t>
      </w:r>
      <w:r w:rsidRPr="008E3509">
        <w:t xml:space="preserve"> [ФИО или наименование лица, подающего отвод]</w:t>
      </w:r>
      <w:r w:rsidRPr="008E3509">
        <w:br/>
        <w:t>Процессуальный статус: [истец / ответчик / третье лицо]</w:t>
      </w:r>
      <w:r w:rsidRPr="008E3509">
        <w:br/>
        <w:t>Адрес: [адрес проживания или места нахождения]</w:t>
      </w:r>
      <w:r w:rsidRPr="008E3509">
        <w:br/>
        <w:t>Телефон: [номер телефона]</w:t>
      </w:r>
      <w:r w:rsidRPr="008E3509">
        <w:br/>
        <w:t>Электронная почта: [адрес электронной почты]</w:t>
      </w:r>
    </w:p>
    <w:p w14:paraId="101D2FB0" w14:textId="77777777" w:rsidR="008E3509" w:rsidRPr="008E3509" w:rsidRDefault="008E3509" w:rsidP="008E3509">
      <w:pPr>
        <w:jc w:val="left"/>
      </w:pPr>
      <w:r w:rsidRPr="008E3509">
        <w:rPr>
          <w:b/>
          <w:bCs/>
        </w:rPr>
        <w:t>Дело №:</w:t>
      </w:r>
      <w:r w:rsidRPr="008E3509">
        <w:t xml:space="preserve"> [номер дела]</w:t>
      </w:r>
      <w:r w:rsidRPr="008E3509">
        <w:br/>
      </w:r>
      <w:r w:rsidRPr="008E3509">
        <w:rPr>
          <w:b/>
          <w:bCs/>
        </w:rPr>
        <w:t>Судья:</w:t>
      </w:r>
      <w:r w:rsidRPr="008E3509">
        <w:t xml:space="preserve"> [Фамилия, инициалы судьи]</w:t>
      </w:r>
    </w:p>
    <w:p w14:paraId="4ABB1B40" w14:textId="77777777" w:rsidR="008E3509" w:rsidRPr="008E3509" w:rsidRDefault="008E3509" w:rsidP="008E3509">
      <w:pPr>
        <w:jc w:val="center"/>
      </w:pPr>
      <w:r w:rsidRPr="008E3509">
        <w:rPr>
          <w:b/>
          <w:bCs/>
        </w:rPr>
        <w:t>Заявление об отводе судьи</w:t>
      </w:r>
    </w:p>
    <w:p w14:paraId="07113574" w14:textId="77777777" w:rsidR="008E3509" w:rsidRPr="008E3509" w:rsidRDefault="008E3509" w:rsidP="008E3509">
      <w:r w:rsidRPr="008E3509">
        <w:t>В производстве [наименование суда] находится гражданское дело № [номер дела] по иску [ФИО или наименование истца] к [ФИО или наименование ответчика] о [предмет исковых требований]. Рассмотрение указанного дела поручено судье [Фамилия, инициалы судьи].</w:t>
      </w:r>
    </w:p>
    <w:p w14:paraId="3A3C5664" w14:textId="77777777" w:rsidR="008E3509" w:rsidRPr="008E3509" w:rsidRDefault="008E3509" w:rsidP="008E3509">
      <w:r w:rsidRPr="008E3509">
        <w:t>В соответствии с положениями процессуального законодательства судья не может рассматривать дело и подлежит отводу, если он лично, прямо или косвенно заинтересован в исходе дела либо имеются иные обстоятельства, вызывающие обоснованное сомнение в его объективности и беспристрастности.</w:t>
      </w:r>
    </w:p>
    <w:p w14:paraId="37CB1D76" w14:textId="77777777" w:rsidR="008E3509" w:rsidRPr="008E3509" w:rsidRDefault="008E3509" w:rsidP="008E3509">
      <w:r w:rsidRPr="008E3509">
        <w:t>В ходе подготовки дела к судебному разбирательству заявителю стали известны обстоятельства, исключающие возможность участия судьи [Фамилия, инициалы судьи] в рассмотрении настоящего спора. В частности, [подробно изложить конкретные факты: наличие родственных связей с участником процесса, служебная зависимость, внепроцессуальное общение, публично высказанная позиция по делу до вынесения решения или иные проверяемые данные].</w:t>
      </w:r>
    </w:p>
    <w:p w14:paraId="0635F743" w14:textId="77777777" w:rsidR="008E3509" w:rsidRPr="008E3509" w:rsidRDefault="008E3509" w:rsidP="008E3509">
      <w:r w:rsidRPr="008E3509">
        <w:t>Указанные факты подтверждаются следующими доказательствами: [перечислить документы, аудиозаписи, публикации, переписку, ответы на адвокатские запросы или выписки].</w:t>
      </w:r>
    </w:p>
    <w:p w14:paraId="5F5B6C14" w14:textId="77777777" w:rsidR="008E3509" w:rsidRPr="008E3509" w:rsidRDefault="008E3509" w:rsidP="008E3509">
      <w:r w:rsidRPr="008E3509">
        <w:t>Поскольку приведенные обстоятельства дают объективные основания сомневаться в беспристрастности судьи, дальнейшее рассмотрение дела данным судьей нарушает право сторон на справедливое и независимое судебное разбирательство.</w:t>
      </w:r>
    </w:p>
    <w:p w14:paraId="514E1195" w14:textId="77777777" w:rsidR="008E3509" w:rsidRPr="008E3509" w:rsidRDefault="008E3509" w:rsidP="008E3509">
      <w:r w:rsidRPr="008E3509">
        <w:t>На основании изложенного, руководствуясь статьями 16, 17, 19 Гражданского процессуального кодекса Российской Федерации (или статьями 21, 24, 25 Арбитражного процессуального кодекса Российской Федерации),</w:t>
      </w:r>
    </w:p>
    <w:p w14:paraId="3B05648F" w14:textId="77777777" w:rsidR="008E3509" w:rsidRPr="008E3509" w:rsidRDefault="008E3509" w:rsidP="008E3509">
      <w:pPr>
        <w:jc w:val="center"/>
      </w:pPr>
      <w:r w:rsidRPr="008E3509">
        <w:rPr>
          <w:b/>
          <w:bCs/>
        </w:rPr>
        <w:t>ПРОШУ:</w:t>
      </w:r>
    </w:p>
    <w:p w14:paraId="58EF9D36" w14:textId="77777777" w:rsidR="008E3509" w:rsidRPr="008E3509" w:rsidRDefault="008E3509" w:rsidP="008E3509">
      <w:r w:rsidRPr="008E3509">
        <w:t>Удовлетворить самоотвод или заявить об отводе судьи [Фамилия, инициалы судьи] от участия в рассмотрении дела № [номер дела] и передать дело для распределения другому судье в установленном законом порядке.</w:t>
      </w:r>
    </w:p>
    <w:p w14:paraId="7B6F0398" w14:textId="77777777" w:rsidR="008E3509" w:rsidRPr="008E3509" w:rsidRDefault="008E3509" w:rsidP="008E3509">
      <w:r w:rsidRPr="008E3509">
        <w:t>Приложения:</w:t>
      </w:r>
    </w:p>
    <w:p w14:paraId="6CE9DC65" w14:textId="77777777" w:rsidR="008E3509" w:rsidRPr="008E3509" w:rsidRDefault="008E3509" w:rsidP="008E3509">
      <w:pPr>
        <w:numPr>
          <w:ilvl w:val="0"/>
          <w:numId w:val="18"/>
        </w:numPr>
      </w:pPr>
      <w:r w:rsidRPr="008E3509">
        <w:t>копии документов, подтверждающих обстоятельства заинтересованности судьи;</w:t>
      </w:r>
    </w:p>
    <w:p w14:paraId="62B90A65" w14:textId="77777777" w:rsidR="008E3509" w:rsidRPr="008E3509" w:rsidRDefault="008E3509" w:rsidP="008E3509">
      <w:pPr>
        <w:numPr>
          <w:ilvl w:val="0"/>
          <w:numId w:val="18"/>
        </w:numPr>
      </w:pPr>
      <w:r w:rsidRPr="008E3509">
        <w:lastRenderedPageBreak/>
        <w:t>доказательства направления копии заявления лицам, участвующим в деле (при подаче в арбитражном процессе);</w:t>
      </w:r>
    </w:p>
    <w:p w14:paraId="6FD0C0B2" w14:textId="77777777" w:rsidR="008E3509" w:rsidRPr="008E3509" w:rsidRDefault="008E3509" w:rsidP="008E3509">
      <w:pPr>
        <w:numPr>
          <w:ilvl w:val="0"/>
          <w:numId w:val="18"/>
        </w:numPr>
      </w:pPr>
      <w:r w:rsidRPr="008E3509">
        <w:t>копия доверенности представителя (если заявление подает представитель).</w:t>
      </w:r>
    </w:p>
    <w:p w14:paraId="367D5E1B" w14:textId="77777777" w:rsidR="008E3509" w:rsidRPr="008E3509" w:rsidRDefault="008E3509" w:rsidP="008E3509">
      <w:r w:rsidRPr="008E3509">
        <w:t>«__» ________ 20__ г.</w:t>
      </w:r>
    </w:p>
    <w:p w14:paraId="02900BF4" w14:textId="77777777" w:rsidR="008E3509" w:rsidRPr="008E3509" w:rsidRDefault="008E3509" w:rsidP="008E3509">
      <w:r w:rsidRPr="008E3509">
        <w:t>________________ / [Фамилия И.О.]</w:t>
      </w:r>
    </w:p>
    <w:p w14:paraId="040E965B" w14:textId="77777777" w:rsidR="0083247E" w:rsidRPr="008E3509" w:rsidRDefault="0083247E" w:rsidP="008E3509"/>
    <w:sectPr w:rsidR="0083247E" w:rsidRPr="008E350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6B8F6" w14:textId="77777777" w:rsidR="00862268" w:rsidRDefault="00862268" w:rsidP="00AA1082">
      <w:pPr>
        <w:spacing w:after="0" w:line="240" w:lineRule="auto"/>
      </w:pPr>
      <w:r>
        <w:separator/>
      </w:r>
    </w:p>
  </w:endnote>
  <w:endnote w:type="continuationSeparator" w:id="0">
    <w:p w14:paraId="0A7B3491" w14:textId="77777777" w:rsidR="00862268" w:rsidRDefault="00862268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8F671" w14:textId="77777777" w:rsidR="00862268" w:rsidRDefault="00862268" w:rsidP="00AA1082">
      <w:pPr>
        <w:spacing w:after="0" w:line="240" w:lineRule="auto"/>
      </w:pPr>
      <w:r>
        <w:separator/>
      </w:r>
    </w:p>
  </w:footnote>
  <w:footnote w:type="continuationSeparator" w:id="0">
    <w:p w14:paraId="560360B0" w14:textId="77777777" w:rsidR="00862268" w:rsidRDefault="00862268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355381"/>
    <w:multiLevelType w:val="multilevel"/>
    <w:tmpl w:val="A4F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202084"/>
    <w:multiLevelType w:val="multilevel"/>
    <w:tmpl w:val="2DD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4"/>
  </w:num>
  <w:num w:numId="2" w16cid:durableId="240985651">
    <w:abstractNumId w:val="10"/>
  </w:num>
  <w:num w:numId="3" w16cid:durableId="605964312">
    <w:abstractNumId w:val="0"/>
  </w:num>
  <w:num w:numId="4" w16cid:durableId="1033266515">
    <w:abstractNumId w:val="11"/>
  </w:num>
  <w:num w:numId="5" w16cid:durableId="1411729518">
    <w:abstractNumId w:val="1"/>
  </w:num>
  <w:num w:numId="6" w16cid:durableId="1846362493">
    <w:abstractNumId w:val="6"/>
  </w:num>
  <w:num w:numId="7" w16cid:durableId="129792228">
    <w:abstractNumId w:val="2"/>
  </w:num>
  <w:num w:numId="8" w16cid:durableId="1884511469">
    <w:abstractNumId w:val="15"/>
  </w:num>
  <w:num w:numId="9" w16cid:durableId="1406104138">
    <w:abstractNumId w:val="3"/>
  </w:num>
  <w:num w:numId="10" w16cid:durableId="436945115">
    <w:abstractNumId w:val="14"/>
  </w:num>
  <w:num w:numId="11" w16cid:durableId="1705016807">
    <w:abstractNumId w:val="13"/>
  </w:num>
  <w:num w:numId="12" w16cid:durableId="472796920">
    <w:abstractNumId w:val="17"/>
  </w:num>
  <w:num w:numId="13" w16cid:durableId="1589533648">
    <w:abstractNumId w:val="7"/>
  </w:num>
  <w:num w:numId="14" w16cid:durableId="1322150557">
    <w:abstractNumId w:val="16"/>
  </w:num>
  <w:num w:numId="15" w16cid:durableId="1789813359">
    <w:abstractNumId w:val="9"/>
  </w:num>
  <w:num w:numId="16" w16cid:durableId="1309742647">
    <w:abstractNumId w:val="8"/>
  </w:num>
  <w:num w:numId="17" w16cid:durableId="436952514">
    <w:abstractNumId w:val="12"/>
  </w:num>
  <w:num w:numId="18" w16cid:durableId="17103034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329B6"/>
    <w:rsid w:val="00856E57"/>
    <w:rsid w:val="00862268"/>
    <w:rsid w:val="00876BE3"/>
    <w:rsid w:val="008D040A"/>
    <w:rsid w:val="008D439D"/>
    <w:rsid w:val="008D6FA0"/>
    <w:rsid w:val="008E1D79"/>
    <w:rsid w:val="008E350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2026-09-08T06:10:00Z</dcterms:created>
  <dcterms:modified xsi:type="dcterms:W3CDTF">2026-09-08T06:10:00Z</dcterms:modified>
</cp:coreProperties>
</file>