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ADF47" w14:textId="77777777" w:rsidR="000A043C" w:rsidRPr="000A043C" w:rsidRDefault="000A043C" w:rsidP="000A043C">
      <w:pPr>
        <w:jc w:val="left"/>
      </w:pPr>
      <w:r w:rsidRPr="000A043C">
        <w:t>В [наименование районного (городского) суда / судебного участка]</w:t>
      </w:r>
      <w:r w:rsidRPr="000A043C">
        <w:br/>
        <w:t>Адрес: [индекс, адрес суда]</w:t>
      </w:r>
    </w:p>
    <w:p w14:paraId="55146043" w14:textId="77777777" w:rsidR="000A043C" w:rsidRPr="000A043C" w:rsidRDefault="000A043C" w:rsidP="000A043C">
      <w:pPr>
        <w:jc w:val="left"/>
      </w:pPr>
      <w:r w:rsidRPr="000A043C">
        <w:rPr>
          <w:b/>
          <w:bCs/>
        </w:rPr>
        <w:t>Заявитель (должник):</w:t>
      </w:r>
      <w:r w:rsidRPr="000A043C">
        <w:t xml:space="preserve"> [ФИО гражданина]</w:t>
      </w:r>
      <w:r w:rsidRPr="000A043C">
        <w:br/>
        <w:t>Адрес регистрации: [индекс, адрес]</w:t>
      </w:r>
      <w:r w:rsidRPr="000A043C">
        <w:br/>
        <w:t>Адрес фактического проживания: [индекс, адрес]</w:t>
      </w:r>
      <w:r w:rsidRPr="000A043C">
        <w:br/>
        <w:t>Телефон: [номер телефона]</w:t>
      </w:r>
      <w:r w:rsidRPr="000A043C">
        <w:br/>
        <w:t>Электронная почта: [адрес электронной почты]</w:t>
      </w:r>
    </w:p>
    <w:p w14:paraId="09BDD065" w14:textId="77777777" w:rsidR="000A043C" w:rsidRPr="000A043C" w:rsidRDefault="000A043C" w:rsidP="000A043C">
      <w:pPr>
        <w:jc w:val="left"/>
      </w:pPr>
      <w:r w:rsidRPr="000A043C">
        <w:rPr>
          <w:b/>
          <w:bCs/>
        </w:rPr>
        <w:t>Взыскатель:</w:t>
      </w:r>
      <w:r w:rsidRPr="000A043C">
        <w:t xml:space="preserve"> [ФИО гражданина или наименование организации]</w:t>
      </w:r>
      <w:r w:rsidRPr="000A043C">
        <w:br/>
        <w:t>Адрес: [индекс, адрес места жительства или нахождения]</w:t>
      </w:r>
      <w:r w:rsidRPr="000A043C">
        <w:br/>
        <w:t>Телефон: [номер телефона, если известен]</w:t>
      </w:r>
      <w:r w:rsidRPr="000A043C">
        <w:br/>
        <w:t>Электронная почта: [адрес почты, если известен]</w:t>
      </w:r>
    </w:p>
    <w:p w14:paraId="51F0754D" w14:textId="77777777" w:rsidR="000A043C" w:rsidRPr="000A043C" w:rsidRDefault="000A043C" w:rsidP="000A043C">
      <w:pPr>
        <w:jc w:val="left"/>
      </w:pPr>
      <w:r w:rsidRPr="000A043C">
        <w:rPr>
          <w:b/>
          <w:bCs/>
        </w:rPr>
        <w:t>Заинтересованное лицо:</w:t>
      </w:r>
      <w:r w:rsidRPr="000A043C">
        <w:t xml:space="preserve"> [Наименование отдела судебных приставов]</w:t>
      </w:r>
      <w:r w:rsidRPr="000A043C">
        <w:br/>
        <w:t>Адрес: [индекс, адрес подразделения ФССП]</w:t>
      </w:r>
    </w:p>
    <w:p w14:paraId="10D0F72C" w14:textId="77777777" w:rsidR="000A043C" w:rsidRPr="000A043C" w:rsidRDefault="000A043C" w:rsidP="000A043C">
      <w:pPr>
        <w:jc w:val="left"/>
      </w:pPr>
      <w:r w:rsidRPr="000A043C">
        <w:t>Дело № [номер гражданского дела]</w:t>
      </w:r>
      <w:r w:rsidRPr="000A043C">
        <w:br/>
        <w:t>Исполнительное производство № [номер производства, если возбуждено]</w:t>
      </w:r>
    </w:p>
    <w:p w14:paraId="3BA7118D" w14:textId="77777777" w:rsidR="000A043C" w:rsidRPr="000A043C" w:rsidRDefault="000A043C" w:rsidP="000A043C">
      <w:pPr>
        <w:jc w:val="center"/>
      </w:pPr>
      <w:r w:rsidRPr="000A043C">
        <w:rPr>
          <w:b/>
          <w:bCs/>
        </w:rPr>
        <w:t>Заявление об отсрочке исполнения решения суда</w:t>
      </w:r>
    </w:p>
    <w:p w14:paraId="13591B67" w14:textId="77777777" w:rsidR="000A043C" w:rsidRPr="000A043C" w:rsidRDefault="000A043C" w:rsidP="000A043C">
      <w:r w:rsidRPr="000A043C">
        <w:t>Решением [наименование суда] от «__» ________ 20__ г. по гражданскому делу № [номер дела] с заявителя в пользу [ФИО или наименование взыскателя] взысканы денежные средства в размере [СУММА] рублей. Судебный акт вступил в законную силу «__» ________ 20__ г. На основании выданного исполнительного листа судебный пристав-исполнитель [наименование отдела ФССП] «__» ________ 20__ г. возбудил исполнительное производство № [номер производства].</w:t>
      </w:r>
    </w:p>
    <w:p w14:paraId="5C7CF557" w14:textId="77777777" w:rsidR="000A043C" w:rsidRPr="000A043C" w:rsidRDefault="000A043C" w:rsidP="000A043C">
      <w:r w:rsidRPr="000A043C">
        <w:t>Заявитель признает обязанность по погашению задолженности, однако в настоящее время не имеет объективной возможности единовременно исполнить требования исполнительного документа в связи с исключительными обстоятельствами. Трудная жизненная ситуация возникла по следующим независящим от заявителя причинам: [подробно указать обстоятельства: длительное стационарное лечение, потеря работы в связи с сокращением, задержка выплат, нахождение на иждивении нетрудоспособных членов семьи]. Названные факты подтверждаются [перечислить справки, выписки, приказы, свидетельства].</w:t>
      </w:r>
    </w:p>
    <w:p w14:paraId="40DCE9EA" w14:textId="77777777" w:rsidR="000A043C" w:rsidRPr="000A043C" w:rsidRDefault="000A043C" w:rsidP="000A043C">
      <w:r w:rsidRPr="000A043C">
        <w:t>Ежемесячный подтвержденный доход заявителя в настоящее время составляет [СУММА] рублей, что подтверждается справкой о доходах. Одновременно с этим постоянные обязательные расходы на оплату жилья, жизненно необходимых лекарственных препаратов и содержание несовершеннолетних детей составляют [СУММА] рублей в месяц. Таким образом, свободный остаток денежных средств исключает возможность немедленного расчета по обязательствам.</w:t>
      </w:r>
    </w:p>
    <w:p w14:paraId="760691A4" w14:textId="77777777" w:rsidR="000A043C" w:rsidRPr="000A043C" w:rsidRDefault="000A043C" w:rsidP="000A043C">
      <w:r w:rsidRPr="000A043C">
        <w:t>При этом финансовое положение заявителя носит временно затруднительный характер. Начиная с «__» ________ 20__ г. заявитель восстановит платежеспособность благодаря [указать конкретные обстоятельства: выход на работу по заключенному трудовому договору, продажа принадлежащего имущества, окончание курса лечения, получение выплат]. Указанные обстоятельства свидетельствуют о реальной возможности полностью погасить присужденную сумму по истечении запрашиваемого периода.</w:t>
      </w:r>
    </w:p>
    <w:p w14:paraId="750E4666" w14:textId="77777777" w:rsidR="000A043C" w:rsidRPr="000A043C" w:rsidRDefault="000A043C" w:rsidP="000A043C">
      <w:r w:rsidRPr="000A043C">
        <w:lastRenderedPageBreak/>
        <w:t>В соответствии со статьей 434 Гражданского процессуального кодекса Российской Федерации при наличии обстоятельств, затрудняющих исполнение судебного постановления, должник вправе поставить перед судом, рассмотревшим дело, вопрос об отсрочке исполнения. Согласно статье 203 Гражданского процессуального кодекса Российской Федерации суд, рассмотревший дело, по заявлениям лиц, участвующих в деле, исходя из имущественного положения сторон или других обстоятельств, вправе отсрочить исполнение решения суда. Аналогичные гарантии закреплены в статье 37 Федерального закона от 02.10.2007 № 229-ФЗ «Об исполнительном производстве».</w:t>
      </w:r>
    </w:p>
    <w:p w14:paraId="3FAFA0C7" w14:textId="77777777" w:rsidR="000A043C" w:rsidRPr="000A043C" w:rsidRDefault="000A043C" w:rsidP="000A043C">
      <w:r w:rsidRPr="000A043C">
        <w:t>Запрашиваемый срок отсрочки не нарушит баланс прав участников спора, поскольку взыскатель сохраняет право на начисление процентов за пользование чужими денежными средствами, а временная мера позволит исполнить судебное постановление без риска банкротства должника.</w:t>
      </w:r>
    </w:p>
    <w:p w14:paraId="4FB7D785" w14:textId="77777777" w:rsidR="000A043C" w:rsidRPr="000A043C" w:rsidRDefault="000A043C" w:rsidP="000A043C">
      <w:r w:rsidRPr="000A043C">
        <w:t>На основании изложенного, руководствуясь статьями 203, 434 Гражданского процессуального кодекса Российской Федерации, статьей 37 Федерального закона «Об исполнительном производстве»,</w:t>
      </w:r>
    </w:p>
    <w:p w14:paraId="5AD3F25D" w14:textId="77777777" w:rsidR="000A043C" w:rsidRPr="000A043C" w:rsidRDefault="000A043C" w:rsidP="000A043C">
      <w:pPr>
        <w:jc w:val="center"/>
      </w:pPr>
      <w:r w:rsidRPr="000A043C">
        <w:rPr>
          <w:b/>
          <w:bCs/>
        </w:rPr>
        <w:t>ПРОШУ:</w:t>
      </w:r>
    </w:p>
    <w:p w14:paraId="1005CCF4" w14:textId="77777777" w:rsidR="000A043C" w:rsidRPr="000A043C" w:rsidRDefault="000A043C" w:rsidP="000A043C">
      <w:r w:rsidRPr="000A043C">
        <w:t>Отсрочить исполнение решения [наименование суда] от «__» ________ 20__ г. по делу № [номер дела] о взыскании с [ФИО заявителя] в пользу [ФИО или наименование взыскателя] денежных средств в размере [СУММА] рублей на срок до «__» ________ 20__ г.</w:t>
      </w:r>
    </w:p>
    <w:p w14:paraId="49946716" w14:textId="77777777" w:rsidR="000A043C" w:rsidRPr="000A043C" w:rsidRDefault="000A043C" w:rsidP="000A043C">
      <w:r w:rsidRPr="000A043C">
        <w:t>Приложения:</w:t>
      </w:r>
    </w:p>
    <w:p w14:paraId="5D43848B" w14:textId="77777777" w:rsidR="000A043C" w:rsidRPr="000A043C" w:rsidRDefault="000A043C" w:rsidP="000A043C">
      <w:pPr>
        <w:numPr>
          <w:ilvl w:val="0"/>
          <w:numId w:val="6"/>
        </w:numPr>
      </w:pPr>
      <w:r w:rsidRPr="000A043C">
        <w:t>уведомление о вручении или иные документы, подтверждающие направление копий заявления и приложенных документов взыскателю и судебному приставу-исполнителю;</w:t>
      </w:r>
    </w:p>
    <w:p w14:paraId="0240A244" w14:textId="77777777" w:rsidR="000A043C" w:rsidRPr="000A043C" w:rsidRDefault="000A043C" w:rsidP="000A043C">
      <w:pPr>
        <w:numPr>
          <w:ilvl w:val="0"/>
          <w:numId w:val="6"/>
        </w:numPr>
      </w:pPr>
      <w:r w:rsidRPr="000A043C">
        <w:t>копия решения суда от «__» ________ 20__ г.;</w:t>
      </w:r>
    </w:p>
    <w:p w14:paraId="049DAF0C" w14:textId="77777777" w:rsidR="000A043C" w:rsidRPr="000A043C" w:rsidRDefault="000A043C" w:rsidP="000A043C">
      <w:pPr>
        <w:numPr>
          <w:ilvl w:val="0"/>
          <w:numId w:val="6"/>
        </w:numPr>
      </w:pPr>
      <w:r w:rsidRPr="000A043C">
        <w:t>копия постановления о возбуждении исполнительного производства;</w:t>
      </w:r>
    </w:p>
    <w:p w14:paraId="30511683" w14:textId="77777777" w:rsidR="000A043C" w:rsidRPr="000A043C" w:rsidRDefault="000A043C" w:rsidP="000A043C">
      <w:pPr>
        <w:numPr>
          <w:ilvl w:val="0"/>
          <w:numId w:val="6"/>
        </w:numPr>
      </w:pPr>
      <w:r w:rsidRPr="000A043C">
        <w:t>документы, подтверждающие уважительность причин задержки исполнения решения (медицинские справки, выписки из истории болезни, приказ об увольнении или сокращении, справка из центра занятости);</w:t>
      </w:r>
    </w:p>
    <w:p w14:paraId="31D95E12" w14:textId="77777777" w:rsidR="000A043C" w:rsidRPr="000A043C" w:rsidRDefault="000A043C" w:rsidP="000A043C">
      <w:pPr>
        <w:numPr>
          <w:ilvl w:val="0"/>
          <w:numId w:val="6"/>
        </w:numPr>
      </w:pPr>
      <w:r w:rsidRPr="000A043C">
        <w:t>документы, подтверждающие текущий имущественный уровень должника (справка о доходах и суммах налога физического лица, выписки по банковским счетам, квитанции об оплате коммунальных услуг, чеки на приобретение медикаментов);</w:t>
      </w:r>
    </w:p>
    <w:p w14:paraId="7AFAB5DC" w14:textId="77777777" w:rsidR="000A043C" w:rsidRPr="000A043C" w:rsidRDefault="000A043C" w:rsidP="000A043C">
      <w:pPr>
        <w:numPr>
          <w:ilvl w:val="0"/>
          <w:numId w:val="6"/>
        </w:numPr>
      </w:pPr>
      <w:r w:rsidRPr="000A043C">
        <w:t>документы, подтверждающие появление финансовых источников в будущем (предварительный договор купли-продажи имущества, гарантийное письмо работодателя о трудоустройстве, трудовой договор с отложенной датой начала работы);</w:t>
      </w:r>
    </w:p>
    <w:p w14:paraId="7F1FAEE5" w14:textId="77777777" w:rsidR="000A043C" w:rsidRPr="000A043C" w:rsidRDefault="000A043C" w:rsidP="000A043C">
      <w:pPr>
        <w:numPr>
          <w:ilvl w:val="0"/>
          <w:numId w:val="6"/>
        </w:numPr>
      </w:pPr>
      <w:r w:rsidRPr="000A043C">
        <w:t>доверенность или иной документ, удостоверяющий полномочия представителя (если заявление подает представитель).</w:t>
      </w:r>
    </w:p>
    <w:p w14:paraId="7D85740F" w14:textId="77777777" w:rsidR="000A043C" w:rsidRPr="000A043C" w:rsidRDefault="000A043C" w:rsidP="000A043C">
      <w:r w:rsidRPr="000A043C">
        <w:t>«__» ________ 20__ г.</w:t>
      </w:r>
    </w:p>
    <w:p w14:paraId="03C260CF" w14:textId="77777777" w:rsidR="000A043C" w:rsidRPr="000A043C" w:rsidRDefault="000A043C" w:rsidP="000A043C">
      <w:r w:rsidRPr="000A043C">
        <w:t>________________ / [Фамилия И.О.]</w:t>
      </w:r>
    </w:p>
    <w:p w14:paraId="040E965B" w14:textId="77777777" w:rsidR="0083247E" w:rsidRPr="000A043C" w:rsidRDefault="0083247E" w:rsidP="000A043C"/>
    <w:sectPr w:rsidR="0083247E" w:rsidRPr="000A043C" w:rsidSect="004F2C3F">
      <w:headerReference w:type="default" r:id="rId7"/>
      <w:footerReference w:type="default" r:id="rId8"/>
      <w:pgSz w:w="11906" w:h="16838"/>
      <w:pgMar w:top="1134" w:right="851" w:bottom="1701" w:left="851" w:header="340" w:footer="1531" w:gutter="0"/>
      <w:pgBorders>
        <w:top w:val="single" w:sz="6" w:space="1" w:color="1A3B5C"/>
        <w:left w:val="single" w:sz="6" w:space="4" w:color="1A3B5C"/>
        <w:bottom w:val="single" w:sz="6" w:space="1" w:color="1A3B5C"/>
        <w:right w:val="single" w:sz="6" w:space="4" w:color="1A3B5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B4BD8" w14:textId="77777777" w:rsidR="00A128C4" w:rsidRDefault="00A128C4" w:rsidP="00AA1082">
      <w:pPr>
        <w:spacing w:after="0" w:line="240" w:lineRule="auto"/>
      </w:pPr>
      <w:r>
        <w:separator/>
      </w:r>
    </w:p>
  </w:endnote>
  <w:endnote w:type="continuationSeparator" w:id="0">
    <w:p w14:paraId="0D2D599F" w14:textId="77777777" w:rsidR="00A128C4" w:rsidRDefault="00A128C4" w:rsidP="00AA1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CE97" w14:textId="77777777" w:rsidR="00BE1BCA" w:rsidRPr="00BE1BCA" w:rsidRDefault="00BE1BCA" w:rsidP="00BE1BCA">
    <w:pPr>
      <w:rPr>
        <w:rFonts w:ascii="Times New Roman" w:hAnsi="Times New Roman" w:cs="Times New Roman"/>
        <w:color w:val="505E6B"/>
        <w:sz w:val="18"/>
        <w:szCs w:val="18"/>
      </w:rPr>
    </w:pPr>
    <w:r w:rsidRPr="00D139FF">
      <w:rPr>
        <w:rFonts w:ascii="Times New Roman" w:hAnsi="Times New Roman" w:cs="Times New Roman"/>
        <w:b/>
        <w:bCs/>
        <w:color w:val="505E6B"/>
        <w:sz w:val="18"/>
        <w:szCs w:val="18"/>
      </w:rPr>
      <w:t>ВАЖНО:</w:t>
    </w:r>
    <w:r w:rsidRPr="00D139FF">
      <w:rPr>
        <w:rFonts w:ascii="Times New Roman" w:hAnsi="Times New Roman" w:cs="Times New Roman"/>
        <w:color w:val="505E6B"/>
        <w:sz w:val="18"/>
        <w:szCs w:val="18"/>
      </w:rPr>
      <w:t xml:space="preserve"> Данный образец подготовлен исключительно в ознакомительных целях и является типовым. Каждая правовая ситуация уникальна, и данный шаблон не может учитывать индивидуальные особенности вашего дела. Используя данный документ, вы подтверждаете, что делаете это на свой страх и риск, а юрист не несет ответственности за результаты его применения. </w:t>
    </w:r>
  </w:p>
  <w:p w14:paraId="3EAA6B25" w14:textId="77777777" w:rsidR="00BE1BCA" w:rsidRPr="00DF6F94" w:rsidRDefault="00BE1BCA" w:rsidP="00BE1BCA">
    <w:pPr>
      <w:rPr>
        <w:rFonts w:ascii="Times New Roman" w:hAnsi="Times New Roman" w:cs="Times New Roman"/>
        <w:color w:val="505E6B"/>
        <w:sz w:val="18"/>
        <w:szCs w:val="18"/>
      </w:rPr>
    </w:pPr>
    <w:r w:rsidRPr="00D139FF">
      <w:rPr>
        <w:rFonts w:ascii="Times New Roman" w:hAnsi="Times New Roman" w:cs="Times New Roman"/>
        <w:color w:val="505E6B"/>
        <w:sz w:val="18"/>
        <w:szCs w:val="18"/>
      </w:rPr>
      <w:t>Для подготовки документа именно под вашу ситуацию рекомендую заказать профессиональную помощь</w:t>
    </w:r>
    <w:r w:rsidRPr="0083247E">
      <w:rPr>
        <w:rFonts w:ascii="Times New Roman" w:hAnsi="Times New Roman" w:cs="Times New Roman"/>
        <w:color w:val="3B3838" w:themeColor="background2" w:themeShade="40"/>
        <w:sz w:val="18"/>
        <w:szCs w:val="18"/>
      </w:rPr>
      <w:t xml:space="preserve"> </w:t>
    </w:r>
    <w:r w:rsidRPr="0083247E">
      <w:rPr>
        <w:rFonts w:ascii="Times New Roman" w:hAnsi="Times New Roman" w:cs="Times New Roman"/>
        <w:color w:val="0070C0"/>
        <w:sz w:val="18"/>
        <w:szCs w:val="18"/>
      </w:rPr>
      <w:t>[</w:t>
    </w:r>
    <w:hyperlink r:id="rId1" w:history="1">
      <w:r w:rsidRPr="0083247E">
        <w:rPr>
          <w:rStyle w:val="af1"/>
          <w:rFonts w:ascii="Times New Roman" w:hAnsi="Times New Roman" w:cs="Times New Roman"/>
          <w:color w:val="0070C0"/>
          <w:sz w:val="18"/>
          <w:szCs w:val="18"/>
        </w:rPr>
        <w:t>по этой ссылке]</w:t>
      </w:r>
    </w:hyperlink>
    <w:r w:rsidRPr="0083247E">
      <w:rPr>
        <w:rFonts w:ascii="Times New Roman" w:hAnsi="Times New Roman" w:cs="Times New Roman"/>
        <w:color w:val="3B3838" w:themeColor="background2" w:themeShade="4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259F9" w14:textId="77777777" w:rsidR="00A128C4" w:rsidRDefault="00A128C4" w:rsidP="00AA1082">
      <w:pPr>
        <w:spacing w:after="0" w:line="240" w:lineRule="auto"/>
      </w:pPr>
      <w:r>
        <w:separator/>
      </w:r>
    </w:p>
  </w:footnote>
  <w:footnote w:type="continuationSeparator" w:id="0">
    <w:p w14:paraId="3E3188E8" w14:textId="77777777" w:rsidR="00A128C4" w:rsidRDefault="00A128C4" w:rsidP="00AA10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229"/>
      <w:gridCol w:w="1980"/>
    </w:tblGrid>
    <w:tr w:rsidR="000E186D" w:rsidRPr="008057E1" w14:paraId="6596E70B" w14:textId="77777777" w:rsidTr="004F2C3F">
      <w:tc>
        <w:tcPr>
          <w:tcW w:w="988" w:type="dxa"/>
        </w:tcPr>
        <w:p w14:paraId="54400607" w14:textId="77777777" w:rsidR="000E186D" w:rsidRPr="000E186D" w:rsidRDefault="000E186D">
          <w:pPr>
            <w:pStyle w:val="ac"/>
          </w:pPr>
        </w:p>
      </w:tc>
      <w:tc>
        <w:tcPr>
          <w:tcW w:w="7229" w:type="dxa"/>
        </w:tcPr>
        <w:p w14:paraId="3734282A" w14:textId="77777777" w:rsidR="000E186D" w:rsidRPr="000C285E" w:rsidRDefault="000E186D" w:rsidP="00A95EF3">
          <w:pPr>
            <w:pStyle w:val="ac"/>
            <w:jc w:val="left"/>
            <w:rPr>
              <w:rFonts w:ascii="Arial" w:hAnsi="Arial" w:cs="Arial"/>
              <w:sz w:val="20"/>
              <w:szCs w:val="20"/>
            </w:rPr>
          </w:pPr>
        </w:p>
      </w:tc>
      <w:tc>
        <w:tcPr>
          <w:tcW w:w="1980" w:type="dxa"/>
        </w:tcPr>
        <w:p w14:paraId="66F5A321" w14:textId="77777777" w:rsidR="000E186D" w:rsidRPr="008057E1" w:rsidRDefault="008057E1" w:rsidP="008057E1">
          <w:pPr>
            <w:pStyle w:val="ae"/>
            <w:jc w:val="center"/>
            <w:rPr>
              <w:sz w:val="16"/>
              <w:szCs w:val="16"/>
            </w:rPr>
          </w:pPr>
          <w:r w:rsidRPr="008057E1">
            <w:rPr>
              <w:sz w:val="16"/>
              <w:szCs w:val="16"/>
            </w:rPr>
            <w:t xml:space="preserve">Образец </w:t>
          </w:r>
          <w:proofErr w:type="gramStart"/>
          <w:r w:rsidRPr="008057E1">
            <w:rPr>
              <w:sz w:val="16"/>
              <w:szCs w:val="16"/>
            </w:rPr>
            <w:t>документа  загружен</w:t>
          </w:r>
          <w:proofErr w:type="gramEnd"/>
          <w:r w:rsidR="000E186D" w:rsidRPr="008057E1">
            <w:rPr>
              <w:sz w:val="16"/>
              <w:szCs w:val="16"/>
            </w:rPr>
            <w:t xml:space="preserve"> </w:t>
          </w:r>
          <w:r w:rsidRPr="008057E1">
            <w:rPr>
              <w:sz w:val="16"/>
              <w:szCs w:val="16"/>
            </w:rPr>
            <w:t xml:space="preserve">с сайта </w:t>
          </w:r>
          <w:hyperlink r:id="rId1" w:history="1">
            <w:r w:rsidRPr="00AE5AFE">
              <w:rPr>
                <w:rStyle w:val="af1"/>
                <w:sz w:val="16"/>
                <w:szCs w:val="16"/>
                <w:lang w:val="en-US"/>
              </w:rPr>
              <w:t>https</w:t>
            </w:r>
            <w:r w:rsidRPr="00AE5AFE">
              <w:rPr>
                <w:rStyle w:val="af1"/>
                <w:sz w:val="16"/>
                <w:szCs w:val="16"/>
              </w:rPr>
              <w:t>://</w:t>
            </w:r>
            <w:proofErr w:type="spellStart"/>
            <w:r w:rsidRPr="00AE5AFE">
              <w:rPr>
                <w:rStyle w:val="af1"/>
                <w:sz w:val="16"/>
                <w:szCs w:val="16"/>
                <w:lang w:val="en-US"/>
              </w:rPr>
              <w:t>evgeniyvolkov</w:t>
            </w:r>
            <w:proofErr w:type="spellEnd"/>
            <w:r w:rsidRPr="00AE5AFE">
              <w:rPr>
                <w:rStyle w:val="af1"/>
                <w:sz w:val="16"/>
                <w:szCs w:val="16"/>
              </w:rPr>
              <w:t>.</w:t>
            </w:r>
            <w:proofErr w:type="spellStart"/>
            <w:r w:rsidRPr="00AE5AFE">
              <w:rPr>
                <w:rStyle w:val="af1"/>
                <w:sz w:val="16"/>
                <w:szCs w:val="16"/>
                <w:lang w:val="en-US"/>
              </w:rPr>
              <w:t>ru</w:t>
            </w:r>
            <w:proofErr w:type="spellEnd"/>
          </w:hyperlink>
          <w:r w:rsidRPr="008057E1">
            <w:rPr>
              <w:noProof/>
              <w:sz w:val="16"/>
              <w:szCs w:val="16"/>
            </w:rPr>
            <w:t xml:space="preserve"> </w:t>
          </w:r>
        </w:p>
        <w:p w14:paraId="78801AF3" w14:textId="77777777" w:rsidR="000E186D" w:rsidRPr="008057E1" w:rsidRDefault="000E186D" w:rsidP="008057E1">
          <w:pPr>
            <w:pStyle w:val="ac"/>
            <w:jc w:val="center"/>
            <w:rPr>
              <w:sz w:val="16"/>
              <w:szCs w:val="16"/>
            </w:rPr>
          </w:pPr>
        </w:p>
      </w:tc>
    </w:tr>
  </w:tbl>
  <w:p w14:paraId="692A7A1E" w14:textId="77777777" w:rsidR="00AA1082" w:rsidRDefault="00AA1082" w:rsidP="004F2C3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739A"/>
    <w:multiLevelType w:val="multilevel"/>
    <w:tmpl w:val="7A42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01A29"/>
    <w:multiLevelType w:val="multilevel"/>
    <w:tmpl w:val="A1E41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37023B"/>
    <w:multiLevelType w:val="multilevel"/>
    <w:tmpl w:val="9C864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7F3FD8"/>
    <w:multiLevelType w:val="multilevel"/>
    <w:tmpl w:val="1248A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854D13"/>
    <w:multiLevelType w:val="multilevel"/>
    <w:tmpl w:val="3CF03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917622"/>
    <w:multiLevelType w:val="multilevel"/>
    <w:tmpl w:val="AE1A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3481197">
    <w:abstractNumId w:val="2"/>
  </w:num>
  <w:num w:numId="2" w16cid:durableId="240985651">
    <w:abstractNumId w:val="4"/>
  </w:num>
  <w:num w:numId="3" w16cid:durableId="605964312">
    <w:abstractNumId w:val="0"/>
  </w:num>
  <w:num w:numId="4" w16cid:durableId="1033266515">
    <w:abstractNumId w:val="5"/>
  </w:num>
  <w:num w:numId="5" w16cid:durableId="1411729518">
    <w:abstractNumId w:val="1"/>
  </w:num>
  <w:num w:numId="6" w16cid:durableId="18463624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6D0"/>
    <w:rsid w:val="000175B2"/>
    <w:rsid w:val="00032788"/>
    <w:rsid w:val="00036031"/>
    <w:rsid w:val="00050A28"/>
    <w:rsid w:val="00050C30"/>
    <w:rsid w:val="000A043C"/>
    <w:rsid w:val="000C285E"/>
    <w:rsid w:val="000D675F"/>
    <w:rsid w:val="000E186D"/>
    <w:rsid w:val="001170F7"/>
    <w:rsid w:val="00120DE9"/>
    <w:rsid w:val="00124C52"/>
    <w:rsid w:val="0013343E"/>
    <w:rsid w:val="00136CBC"/>
    <w:rsid w:val="001473CE"/>
    <w:rsid w:val="00155F96"/>
    <w:rsid w:val="00182611"/>
    <w:rsid w:val="00190C20"/>
    <w:rsid w:val="002240D4"/>
    <w:rsid w:val="002246DE"/>
    <w:rsid w:val="00227EAA"/>
    <w:rsid w:val="00237FA4"/>
    <w:rsid w:val="00270715"/>
    <w:rsid w:val="002766D0"/>
    <w:rsid w:val="0029453C"/>
    <w:rsid w:val="002F5CED"/>
    <w:rsid w:val="00313859"/>
    <w:rsid w:val="0034007F"/>
    <w:rsid w:val="00353A0B"/>
    <w:rsid w:val="00367103"/>
    <w:rsid w:val="003756C8"/>
    <w:rsid w:val="0039714D"/>
    <w:rsid w:val="003B0986"/>
    <w:rsid w:val="003D025F"/>
    <w:rsid w:val="003E6878"/>
    <w:rsid w:val="0044556A"/>
    <w:rsid w:val="00445A3A"/>
    <w:rsid w:val="00456FEF"/>
    <w:rsid w:val="004603BF"/>
    <w:rsid w:val="00461B7D"/>
    <w:rsid w:val="00472E2F"/>
    <w:rsid w:val="0049039F"/>
    <w:rsid w:val="004C5E1A"/>
    <w:rsid w:val="004F2C3F"/>
    <w:rsid w:val="00504D90"/>
    <w:rsid w:val="00526F99"/>
    <w:rsid w:val="00536156"/>
    <w:rsid w:val="005B5F41"/>
    <w:rsid w:val="005D2098"/>
    <w:rsid w:val="00635318"/>
    <w:rsid w:val="00657808"/>
    <w:rsid w:val="00663857"/>
    <w:rsid w:val="00675063"/>
    <w:rsid w:val="006A1CAA"/>
    <w:rsid w:val="006C5935"/>
    <w:rsid w:val="006F310C"/>
    <w:rsid w:val="00774785"/>
    <w:rsid w:val="00790DDC"/>
    <w:rsid w:val="00793E2C"/>
    <w:rsid w:val="007E1463"/>
    <w:rsid w:val="007F2289"/>
    <w:rsid w:val="008057E1"/>
    <w:rsid w:val="00816162"/>
    <w:rsid w:val="0083238E"/>
    <w:rsid w:val="0083247E"/>
    <w:rsid w:val="008D040A"/>
    <w:rsid w:val="008D439D"/>
    <w:rsid w:val="008D6FA0"/>
    <w:rsid w:val="008E1D79"/>
    <w:rsid w:val="008E5828"/>
    <w:rsid w:val="008F5BDE"/>
    <w:rsid w:val="00912571"/>
    <w:rsid w:val="009703D4"/>
    <w:rsid w:val="00971545"/>
    <w:rsid w:val="0097795C"/>
    <w:rsid w:val="00A128C4"/>
    <w:rsid w:val="00A61C85"/>
    <w:rsid w:val="00A93DA0"/>
    <w:rsid w:val="00A95EF3"/>
    <w:rsid w:val="00A9773E"/>
    <w:rsid w:val="00AA1082"/>
    <w:rsid w:val="00AA335F"/>
    <w:rsid w:val="00AF26E5"/>
    <w:rsid w:val="00B10717"/>
    <w:rsid w:val="00B66532"/>
    <w:rsid w:val="00B85BF0"/>
    <w:rsid w:val="00B90F31"/>
    <w:rsid w:val="00B97E35"/>
    <w:rsid w:val="00BA5E65"/>
    <w:rsid w:val="00BC02B9"/>
    <w:rsid w:val="00BE1BCA"/>
    <w:rsid w:val="00BF4602"/>
    <w:rsid w:val="00C04A7A"/>
    <w:rsid w:val="00C56C38"/>
    <w:rsid w:val="00C65A25"/>
    <w:rsid w:val="00C669A3"/>
    <w:rsid w:val="00CA0E6A"/>
    <w:rsid w:val="00CA3268"/>
    <w:rsid w:val="00CA3E33"/>
    <w:rsid w:val="00CC73D4"/>
    <w:rsid w:val="00D139FF"/>
    <w:rsid w:val="00D15699"/>
    <w:rsid w:val="00DC29EF"/>
    <w:rsid w:val="00DF6F94"/>
    <w:rsid w:val="00E0580E"/>
    <w:rsid w:val="00E05C29"/>
    <w:rsid w:val="00E11403"/>
    <w:rsid w:val="00E177D0"/>
    <w:rsid w:val="00E43C51"/>
    <w:rsid w:val="00E91859"/>
    <w:rsid w:val="00E97C68"/>
    <w:rsid w:val="00EA54C0"/>
    <w:rsid w:val="00EB518F"/>
    <w:rsid w:val="00F43595"/>
    <w:rsid w:val="00F56DD7"/>
    <w:rsid w:val="00F667EA"/>
    <w:rsid w:val="00F803C9"/>
    <w:rsid w:val="00F859F1"/>
    <w:rsid w:val="00F85CD5"/>
    <w:rsid w:val="00F94EAD"/>
    <w:rsid w:val="00FC725F"/>
    <w:rsid w:val="00FF1432"/>
    <w:rsid w:val="00FF2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E0C747"/>
  <w15:chartTrackingRefBased/>
  <w15:docId w15:val="{22373651-4803-4C80-B856-0F56E013C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2C3F"/>
    <w:pPr>
      <w:spacing w:line="276" w:lineRule="auto"/>
      <w:jc w:val="both"/>
    </w:pPr>
    <w:rPr>
      <w:rFonts w:ascii="Georgia" w:hAnsi="Georgia"/>
    </w:rPr>
  </w:style>
  <w:style w:type="paragraph" w:styleId="1">
    <w:name w:val="heading 1"/>
    <w:basedOn w:val="a"/>
    <w:next w:val="a"/>
    <w:link w:val="10"/>
    <w:uiPriority w:val="9"/>
    <w:qFormat/>
    <w:rsid w:val="00AA10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A10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A108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A108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A108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A108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108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108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108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108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A108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A108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A108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A108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A108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1082"/>
    <w:rPr>
      <w:rFonts w:eastAsiaTheme="majorEastAsia" w:cstheme="majorBidi"/>
      <w:color w:val="595959" w:themeColor="text1" w:themeTint="A6"/>
    </w:rPr>
  </w:style>
  <w:style w:type="character" w:customStyle="1" w:styleId="80">
    <w:name w:val="Заголовок 8 Знак"/>
    <w:basedOn w:val="a0"/>
    <w:link w:val="8"/>
    <w:uiPriority w:val="9"/>
    <w:semiHidden/>
    <w:rsid w:val="00AA108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1082"/>
    <w:rPr>
      <w:rFonts w:eastAsiaTheme="majorEastAsia" w:cstheme="majorBidi"/>
      <w:color w:val="272727" w:themeColor="text1" w:themeTint="D8"/>
    </w:rPr>
  </w:style>
  <w:style w:type="paragraph" w:styleId="a3">
    <w:name w:val="Title"/>
    <w:basedOn w:val="a"/>
    <w:next w:val="a"/>
    <w:link w:val="a4"/>
    <w:uiPriority w:val="10"/>
    <w:qFormat/>
    <w:rsid w:val="00AA1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A108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108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A108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A1082"/>
    <w:pPr>
      <w:spacing w:before="160"/>
      <w:jc w:val="center"/>
    </w:pPr>
    <w:rPr>
      <w:i/>
      <w:iCs/>
      <w:color w:val="404040" w:themeColor="text1" w:themeTint="BF"/>
    </w:rPr>
  </w:style>
  <w:style w:type="character" w:customStyle="1" w:styleId="22">
    <w:name w:val="Цитата 2 Знак"/>
    <w:basedOn w:val="a0"/>
    <w:link w:val="21"/>
    <w:uiPriority w:val="29"/>
    <w:rsid w:val="00AA1082"/>
    <w:rPr>
      <w:i/>
      <w:iCs/>
      <w:color w:val="404040" w:themeColor="text1" w:themeTint="BF"/>
    </w:rPr>
  </w:style>
  <w:style w:type="paragraph" w:styleId="a7">
    <w:name w:val="List Paragraph"/>
    <w:basedOn w:val="a"/>
    <w:uiPriority w:val="34"/>
    <w:qFormat/>
    <w:rsid w:val="00AA1082"/>
    <w:pPr>
      <w:ind w:left="720"/>
      <w:contextualSpacing/>
    </w:pPr>
  </w:style>
  <w:style w:type="character" w:styleId="a8">
    <w:name w:val="Intense Emphasis"/>
    <w:basedOn w:val="a0"/>
    <w:uiPriority w:val="21"/>
    <w:qFormat/>
    <w:rsid w:val="00AA1082"/>
    <w:rPr>
      <w:i/>
      <w:iCs/>
      <w:color w:val="2F5496" w:themeColor="accent1" w:themeShade="BF"/>
    </w:rPr>
  </w:style>
  <w:style w:type="paragraph" w:styleId="a9">
    <w:name w:val="Intense Quote"/>
    <w:basedOn w:val="a"/>
    <w:next w:val="a"/>
    <w:link w:val="aa"/>
    <w:uiPriority w:val="30"/>
    <w:qFormat/>
    <w:rsid w:val="00AA10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A1082"/>
    <w:rPr>
      <w:i/>
      <w:iCs/>
      <w:color w:val="2F5496" w:themeColor="accent1" w:themeShade="BF"/>
    </w:rPr>
  </w:style>
  <w:style w:type="character" w:styleId="ab">
    <w:name w:val="Intense Reference"/>
    <w:basedOn w:val="a0"/>
    <w:uiPriority w:val="32"/>
    <w:qFormat/>
    <w:rsid w:val="00AA1082"/>
    <w:rPr>
      <w:b/>
      <w:bCs/>
      <w:smallCaps/>
      <w:color w:val="2F5496" w:themeColor="accent1" w:themeShade="BF"/>
      <w:spacing w:val="5"/>
    </w:rPr>
  </w:style>
  <w:style w:type="paragraph" w:styleId="ac">
    <w:name w:val="header"/>
    <w:basedOn w:val="a"/>
    <w:link w:val="ad"/>
    <w:uiPriority w:val="99"/>
    <w:unhideWhenUsed/>
    <w:rsid w:val="00AA108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AA1082"/>
  </w:style>
  <w:style w:type="paragraph" w:styleId="ae">
    <w:name w:val="footer"/>
    <w:basedOn w:val="a"/>
    <w:link w:val="af"/>
    <w:uiPriority w:val="99"/>
    <w:unhideWhenUsed/>
    <w:rsid w:val="00AA108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A1082"/>
  </w:style>
  <w:style w:type="table" w:styleId="af0">
    <w:name w:val="Table Grid"/>
    <w:basedOn w:val="a1"/>
    <w:uiPriority w:val="39"/>
    <w:rsid w:val="000E1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83247E"/>
    <w:rPr>
      <w:color w:val="0563C1" w:themeColor="hyperlink"/>
      <w:u w:val="single"/>
    </w:rPr>
  </w:style>
  <w:style w:type="character" w:styleId="af2">
    <w:name w:val="Unresolved Mention"/>
    <w:basedOn w:val="a0"/>
    <w:uiPriority w:val="99"/>
    <w:semiHidden/>
    <w:unhideWhenUsed/>
    <w:rsid w:val="00832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evgeniyvolkov.ru/moi-uslugi/yuridicheskie-uslugi-dlya-fizicheskih-lits/podgotovka-i-ekspertiza-yuridicheskih-dokumentov"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evgeniyvolkov.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geniy\Documents\&#1053;&#1072;&#1089;&#1090;&#1088;&#1072;&#1080;&#1074;&#1072;&#1077;&#1084;&#1099;&#1077;%20&#1096;&#1072;&#1073;&#1083;&#1086;&#1085;&#1099;%20Office\&#1064;&#1040;&#1041;&#1051;&#1054;&#1053;%20&#1044;&#1051;&#1071;%20&#1070;&#1056;&#1044;&#1054;&#1050;&#1059;&#1052;&#1045;&#1053;&#1058;&#1054;&#104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ДЛЯ ЮРДОКУМЕНТОВ.dotx</Template>
  <TotalTime>0</TotalTime>
  <Pages>2</Pages>
  <Words>754</Words>
  <Characters>4301</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Manager>Волков Евгений Дмитриевич</Manager>
  <Company>https://evgeniyvolkov.ru</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Типовой образец</dc:subject>
  <dc:creator>Evgeniy</dc:creator>
  <cp:keywords>Типовой шаблон (образец) документа</cp:keywords>
  <dc:description/>
  <cp:lastModifiedBy>Evgeniy Mister</cp:lastModifiedBy>
  <cp:revision>2</cp:revision>
  <dcterms:created xsi:type="dcterms:W3CDTF">2026-09-08T04:12:00Z</dcterms:created>
  <dcterms:modified xsi:type="dcterms:W3CDTF">2026-09-08T04:12:00Z</dcterms:modified>
</cp:coreProperties>
</file>