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B291E" w14:textId="77777777" w:rsidR="00AD2D82" w:rsidRPr="00AD2D82" w:rsidRDefault="00AD2D82" w:rsidP="00AD2D82">
      <w:pPr>
        <w:jc w:val="left"/>
      </w:pPr>
      <w:r w:rsidRPr="00AD2D82">
        <w:t>В [наименование суда, вынесшего решение]</w:t>
      </w:r>
      <w:r w:rsidRPr="00AD2D82">
        <w:br/>
        <w:t>Адрес: [адрес суда]</w:t>
      </w:r>
    </w:p>
    <w:p w14:paraId="17554CA7" w14:textId="77777777" w:rsidR="00AD2D82" w:rsidRPr="00AD2D82" w:rsidRDefault="00AD2D82" w:rsidP="00AD2D82">
      <w:pPr>
        <w:jc w:val="left"/>
      </w:pPr>
      <w:r w:rsidRPr="00AD2D82">
        <w:rPr>
          <w:b/>
          <w:bCs/>
        </w:rPr>
        <w:t>Заявитель (Правопреемник):</w:t>
      </w:r>
      <w:r w:rsidRPr="00AD2D82">
        <w:t xml:space="preserve"> [ФИО или наименование]</w:t>
      </w:r>
      <w:r w:rsidRPr="00AD2D82">
        <w:br/>
        <w:t>Адрес: [адрес проживания или местонахождения]</w:t>
      </w:r>
      <w:r w:rsidRPr="00AD2D82">
        <w:br/>
        <w:t>Телефон: [номер телефона]</w:t>
      </w:r>
      <w:r w:rsidRPr="00AD2D82">
        <w:br/>
        <w:t xml:space="preserve">Электронная почта: [адрес </w:t>
      </w:r>
      <w:proofErr w:type="spellStart"/>
      <w:r w:rsidRPr="00AD2D82">
        <w:t>e-mail</w:t>
      </w:r>
      <w:proofErr w:type="spellEnd"/>
      <w:r w:rsidRPr="00AD2D82">
        <w:t>]</w:t>
      </w:r>
    </w:p>
    <w:p w14:paraId="3E6A5399" w14:textId="77777777" w:rsidR="00AD2D82" w:rsidRPr="00AD2D82" w:rsidRDefault="00AD2D82" w:rsidP="00AD2D82">
      <w:pPr>
        <w:jc w:val="left"/>
      </w:pPr>
      <w:r w:rsidRPr="00AD2D82">
        <w:rPr>
          <w:b/>
          <w:bCs/>
        </w:rPr>
        <w:t>Первоначальный взыскатель:</w:t>
      </w:r>
      <w:r w:rsidRPr="00AD2D82">
        <w:t xml:space="preserve"> [ФИО или наименование]</w:t>
      </w:r>
      <w:r w:rsidRPr="00AD2D82">
        <w:br/>
        <w:t>Адрес: [адрес]</w:t>
      </w:r>
    </w:p>
    <w:p w14:paraId="1015DF83" w14:textId="77777777" w:rsidR="00AD2D82" w:rsidRPr="00AD2D82" w:rsidRDefault="00AD2D82" w:rsidP="00AD2D82">
      <w:pPr>
        <w:jc w:val="left"/>
      </w:pPr>
      <w:r w:rsidRPr="00AD2D82">
        <w:rPr>
          <w:b/>
          <w:bCs/>
        </w:rPr>
        <w:t>Должник:</w:t>
      </w:r>
      <w:r w:rsidRPr="00AD2D82">
        <w:t xml:space="preserve"> [ФИО или наименование]</w:t>
      </w:r>
      <w:r w:rsidRPr="00AD2D82">
        <w:br/>
        <w:t>Адрес: [адрес]</w:t>
      </w:r>
    </w:p>
    <w:p w14:paraId="322C70A5" w14:textId="77777777" w:rsidR="00AD2D82" w:rsidRPr="00AD2D82" w:rsidRDefault="00AD2D82" w:rsidP="00AD2D82">
      <w:pPr>
        <w:jc w:val="left"/>
      </w:pPr>
      <w:r w:rsidRPr="00AD2D82">
        <w:rPr>
          <w:b/>
          <w:bCs/>
        </w:rPr>
        <w:t>Заинтересованное лицо:</w:t>
      </w:r>
      <w:r w:rsidRPr="00AD2D82">
        <w:t xml:space="preserve"> [Наименование отдела судебных приставов]</w:t>
      </w:r>
      <w:r w:rsidRPr="00AD2D82">
        <w:br/>
        <w:t>Адрес: [адрес ОСП]</w:t>
      </w:r>
    </w:p>
    <w:p w14:paraId="6DEA2B6D" w14:textId="77777777" w:rsidR="00AD2D82" w:rsidRPr="00AD2D82" w:rsidRDefault="00AD2D82" w:rsidP="00AD2D82">
      <w:pPr>
        <w:jc w:val="left"/>
      </w:pPr>
      <w:r w:rsidRPr="00AD2D82">
        <w:t>Дело № [номер дела]</w:t>
      </w:r>
    </w:p>
    <w:p w14:paraId="4B90EB5C" w14:textId="77777777" w:rsidR="00AD2D82" w:rsidRPr="00AD2D82" w:rsidRDefault="00AD2D82" w:rsidP="00AD2D82">
      <w:pPr>
        <w:jc w:val="left"/>
      </w:pPr>
      <w:r w:rsidRPr="00AD2D82">
        <w:t>Исполнительное производство № [номер ИП при наличии]</w:t>
      </w:r>
    </w:p>
    <w:p w14:paraId="11A1FE85" w14:textId="77777777" w:rsidR="00AD2D82" w:rsidRPr="00AD2D82" w:rsidRDefault="00AD2D82" w:rsidP="00AD2D82">
      <w:pPr>
        <w:jc w:val="center"/>
        <w:rPr>
          <w:b/>
          <w:bCs/>
        </w:rPr>
      </w:pPr>
      <w:r w:rsidRPr="00AD2D82">
        <w:rPr>
          <w:b/>
          <w:bCs/>
        </w:rPr>
        <w:t>Заявление</w:t>
      </w:r>
      <w:r w:rsidRPr="00AD2D82">
        <w:rPr>
          <w:b/>
          <w:bCs/>
        </w:rPr>
        <w:br/>
        <w:t>о процессуальном правопреемстве (замене стороны в исполнительном производстве)</w:t>
      </w:r>
    </w:p>
    <w:p w14:paraId="0EADDC7B" w14:textId="77777777" w:rsidR="00AD2D82" w:rsidRPr="00AD2D82" w:rsidRDefault="00AD2D82" w:rsidP="00AD2D82">
      <w:pPr>
        <w:jc w:val="left"/>
      </w:pPr>
      <w:r w:rsidRPr="00AD2D82">
        <w:t>Решением [наименование суда] от «__» ________ 20__ г. по делу № [номер] с [ФИО или наименование должника] в пользу [ФИО или наименование первоначального взыскателя] взысканы денежные средства в размере [СУММА] рублей.</w:t>
      </w:r>
    </w:p>
    <w:p w14:paraId="3EF01BF2" w14:textId="77777777" w:rsidR="00AD2D82" w:rsidRPr="00AD2D82" w:rsidRDefault="00AD2D82" w:rsidP="00AD2D82">
      <w:pPr>
        <w:jc w:val="left"/>
      </w:pPr>
      <w:r w:rsidRPr="00AD2D82">
        <w:t>На основании указанного решения судом выдан исполнительный лист № [номер] от «__» ________ 20__ г. Постановлением судебного пристава-исполнителя [наименование ОСП] от «__» ________ 20__ г. было возбуждено исполнительное производство № [номер].</w:t>
      </w:r>
    </w:p>
    <w:p w14:paraId="1C6CF4C6" w14:textId="77777777" w:rsidR="00AD2D82" w:rsidRPr="00AD2D82" w:rsidRDefault="00AD2D82" w:rsidP="00AD2D82">
      <w:pPr>
        <w:jc w:val="left"/>
      </w:pPr>
      <w:r w:rsidRPr="00AD2D82">
        <w:t>«__» ________ 20__ г. между [наименование первоначального взыскателя] и [наименование заявителя/правопреемника] заключен договор уступки прав требования (цессии) № [номер]. В соответствии с пунктом [номер] данного договора к заявителю перешло право требования к [ФИО или наименование должника] по материалам гражданского/арбитражного дела № [номер] в полном объеме.</w:t>
      </w:r>
    </w:p>
    <w:p w14:paraId="1AF70BF3" w14:textId="77777777" w:rsidR="00AD2D82" w:rsidRPr="00AD2D82" w:rsidRDefault="00AD2D82" w:rsidP="00AD2D82">
      <w:pPr>
        <w:jc w:val="left"/>
      </w:pPr>
      <w:r w:rsidRPr="00AD2D82">
        <w:t>Согласно статье 44 Гражданского процессуального кодекса РФ (или статье 48 Арбитражного процессуального кодекса РФ), в случаях выбытия одной из сторон в спорном или установленном решением суда правоотношении (уступка требования, перевод долга, смерть гражданина, реорганизация юридического лица) суд допускает замену этой стороны ее правопреемником.</w:t>
      </w:r>
    </w:p>
    <w:p w14:paraId="12922FB7" w14:textId="77777777" w:rsidR="00AD2D82" w:rsidRPr="00AD2D82" w:rsidRDefault="00AD2D82" w:rsidP="00AD2D82">
      <w:pPr>
        <w:jc w:val="left"/>
      </w:pPr>
      <w:r w:rsidRPr="00AD2D82">
        <w:t>В силу части 1 статьи 52 Федерального закона от 02.10.2007 № 229-ФЗ «Об исполнительном производстве», в случае выбытия одной из сторон исполнительного производства судебный пристав-исполнитель производит замену стороны исполнительного производства ее правопреемником на основании судебного акта.</w:t>
      </w:r>
    </w:p>
    <w:p w14:paraId="0D3D2912" w14:textId="77777777" w:rsidR="00AD2D82" w:rsidRPr="00AD2D82" w:rsidRDefault="00AD2D82" w:rsidP="00AD2D82">
      <w:pPr>
        <w:jc w:val="left"/>
      </w:pPr>
      <w:r w:rsidRPr="00AD2D82">
        <w:lastRenderedPageBreak/>
        <w:t>На момент подачи настоящего заявления требования по исполнительному листу должником в полном объеме не исполнены, срок предъявления исполнительного листа к исполнению не истек.</w:t>
      </w:r>
    </w:p>
    <w:p w14:paraId="7E5D43BE" w14:textId="77777777" w:rsidR="00AD2D82" w:rsidRPr="00AD2D82" w:rsidRDefault="00AD2D82" w:rsidP="00AD2D82">
      <w:pPr>
        <w:jc w:val="left"/>
      </w:pPr>
      <w:r w:rsidRPr="00AD2D82">
        <w:t>На основании изложенного, руководствуясь статьей 44 ГПК РФ (или статьей 48 АПК РФ), статьей 52 Федерального закона «Об исполнительном производстве»,</w:t>
      </w:r>
    </w:p>
    <w:p w14:paraId="5AFCD6AB" w14:textId="77777777" w:rsidR="00AD2D82" w:rsidRPr="00AD2D82" w:rsidRDefault="00AD2D82" w:rsidP="00AD2D82">
      <w:pPr>
        <w:jc w:val="center"/>
        <w:rPr>
          <w:b/>
          <w:bCs/>
        </w:rPr>
      </w:pPr>
      <w:r w:rsidRPr="00AD2D82">
        <w:rPr>
          <w:b/>
          <w:bCs/>
        </w:rPr>
        <w:t>ПРОШУ:</w:t>
      </w:r>
    </w:p>
    <w:p w14:paraId="30C447B2" w14:textId="77777777" w:rsidR="00AD2D82" w:rsidRPr="00AD2D82" w:rsidRDefault="00AD2D82" w:rsidP="00AD2D82">
      <w:pPr>
        <w:jc w:val="left"/>
      </w:pPr>
      <w:r w:rsidRPr="00AD2D82">
        <w:t>1. Произвести замену взыскателя [наименование первоначального взыскателя] на его правопреемника — [наименование заявителя] по гражданскому/арбитражному делу № [номер].</w:t>
      </w:r>
    </w:p>
    <w:p w14:paraId="74FF4EE1" w14:textId="77777777" w:rsidR="00AD2D82" w:rsidRPr="00AD2D82" w:rsidRDefault="00AD2D82" w:rsidP="00AD2D82">
      <w:pPr>
        <w:jc w:val="left"/>
      </w:pPr>
      <w:r w:rsidRPr="00AD2D82">
        <w:t>2. Произвести замену стороны взыскателя в исполнительном производстве № [номер], возбужденном [наименование ОСП].</w:t>
      </w:r>
    </w:p>
    <w:p w14:paraId="0181F811" w14:textId="77777777" w:rsidR="00AD2D82" w:rsidRPr="00AD2D82" w:rsidRDefault="00AD2D82" w:rsidP="00AD2D82">
      <w:pPr>
        <w:jc w:val="left"/>
      </w:pPr>
      <w:r w:rsidRPr="00AD2D82">
        <w:t>Приложения:</w:t>
      </w:r>
    </w:p>
    <w:p w14:paraId="72164E0F" w14:textId="77777777" w:rsidR="00AD2D82" w:rsidRPr="00AD2D82" w:rsidRDefault="00AD2D82" w:rsidP="00AD2D82">
      <w:pPr>
        <w:jc w:val="left"/>
      </w:pPr>
      <w:r w:rsidRPr="00AD2D82">
        <w:t>1) копия договора уступки права требования (цессии) от «__» ________ 20__ г.;</w:t>
      </w:r>
      <w:r w:rsidRPr="00AD2D82">
        <w:br/>
        <w:t>2) копия документа, подтверждающего оплату по договору цессии (при наличии);</w:t>
      </w:r>
      <w:r w:rsidRPr="00AD2D82">
        <w:br/>
        <w:t>3) копия акта приема-передачи прав/документов;</w:t>
      </w:r>
      <w:r w:rsidRPr="00AD2D82">
        <w:br/>
        <w:t>4) копия постановления о возбуждении исполнительного производства;</w:t>
      </w:r>
      <w:r w:rsidRPr="00AD2D82">
        <w:br/>
        <w:t>5) почтовые квитанции, подтверждающие направление копий заявления и приложений должнику, первоначальному взыскателю и отделу судебных приставов;</w:t>
      </w:r>
      <w:r w:rsidRPr="00AD2D82">
        <w:br/>
        <w:t>6) доверенность или иной документ, подтверждающий полномочия представителя.</w:t>
      </w:r>
    </w:p>
    <w:p w14:paraId="5CBD83E5" w14:textId="77777777" w:rsidR="00AD2D82" w:rsidRPr="00AD2D82" w:rsidRDefault="00AD2D82" w:rsidP="00AD2D82">
      <w:pPr>
        <w:jc w:val="left"/>
      </w:pPr>
      <w:r w:rsidRPr="00AD2D82">
        <w:t>«__» ________ 20__ г.</w:t>
      </w:r>
    </w:p>
    <w:p w14:paraId="6D79C387" w14:textId="77777777" w:rsidR="00AD2D82" w:rsidRPr="00AD2D82" w:rsidRDefault="00AD2D82" w:rsidP="00AD2D82">
      <w:pPr>
        <w:jc w:val="left"/>
      </w:pPr>
      <w:r w:rsidRPr="00AD2D82">
        <w:t>________________ / [Фамилия И.О.]</w:t>
      </w:r>
    </w:p>
    <w:p w14:paraId="0C96273E" w14:textId="5B885FE2" w:rsidR="0083247E" w:rsidRPr="00AD2D82" w:rsidRDefault="0083247E" w:rsidP="00AD2D82">
      <w:pPr>
        <w:jc w:val="left"/>
      </w:pPr>
    </w:p>
    <w:sectPr w:rsidR="0083247E" w:rsidRPr="00AD2D82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C1FFB" w14:textId="77777777" w:rsidR="00FF373B" w:rsidRDefault="00FF373B" w:rsidP="00AA1082">
      <w:pPr>
        <w:spacing w:after="0" w:line="240" w:lineRule="auto"/>
      </w:pPr>
      <w:r>
        <w:separator/>
      </w:r>
    </w:p>
  </w:endnote>
  <w:endnote w:type="continuationSeparator" w:id="0">
    <w:p w14:paraId="73056E1E" w14:textId="77777777" w:rsidR="00FF373B" w:rsidRDefault="00FF373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911E" w14:textId="77777777" w:rsidR="00FF373B" w:rsidRDefault="00FF373B" w:rsidP="00AA1082">
      <w:pPr>
        <w:spacing w:after="0" w:line="240" w:lineRule="auto"/>
      </w:pPr>
      <w:r>
        <w:separator/>
      </w:r>
    </w:p>
  </w:footnote>
  <w:footnote w:type="continuationSeparator" w:id="0">
    <w:p w14:paraId="7FACF43D" w14:textId="77777777" w:rsidR="00FF373B" w:rsidRDefault="00FF373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63240B"/>
    <w:multiLevelType w:val="multilevel"/>
    <w:tmpl w:val="F85E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A039F6"/>
    <w:multiLevelType w:val="multilevel"/>
    <w:tmpl w:val="7F2A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5D5FE8"/>
    <w:multiLevelType w:val="multilevel"/>
    <w:tmpl w:val="358E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5336EE"/>
    <w:multiLevelType w:val="multilevel"/>
    <w:tmpl w:val="F4AA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3"/>
  </w:num>
  <w:num w:numId="2" w16cid:durableId="1452941838">
    <w:abstractNumId w:val="13"/>
  </w:num>
  <w:num w:numId="3" w16cid:durableId="973607643">
    <w:abstractNumId w:val="27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4"/>
  </w:num>
  <w:num w:numId="7" w16cid:durableId="1812361597">
    <w:abstractNumId w:val="5"/>
  </w:num>
  <w:num w:numId="8" w16cid:durableId="389576680">
    <w:abstractNumId w:val="17"/>
  </w:num>
  <w:num w:numId="9" w16cid:durableId="1339429729">
    <w:abstractNumId w:val="22"/>
  </w:num>
  <w:num w:numId="10" w16cid:durableId="174347891">
    <w:abstractNumId w:val="2"/>
  </w:num>
  <w:num w:numId="11" w16cid:durableId="1279028447">
    <w:abstractNumId w:val="18"/>
  </w:num>
  <w:num w:numId="12" w16cid:durableId="1706173077">
    <w:abstractNumId w:val="28"/>
  </w:num>
  <w:num w:numId="13" w16cid:durableId="330641445">
    <w:abstractNumId w:val="31"/>
  </w:num>
  <w:num w:numId="14" w16cid:durableId="597102246">
    <w:abstractNumId w:val="32"/>
  </w:num>
  <w:num w:numId="15" w16cid:durableId="247010532">
    <w:abstractNumId w:val="12"/>
  </w:num>
  <w:num w:numId="16" w16cid:durableId="498227888">
    <w:abstractNumId w:val="15"/>
  </w:num>
  <w:num w:numId="17" w16cid:durableId="39939590">
    <w:abstractNumId w:val="35"/>
  </w:num>
  <w:num w:numId="18" w16cid:durableId="458300837">
    <w:abstractNumId w:val="9"/>
  </w:num>
  <w:num w:numId="19" w16cid:durableId="1896044014">
    <w:abstractNumId w:val="20"/>
  </w:num>
  <w:num w:numId="20" w16cid:durableId="1551571222">
    <w:abstractNumId w:val="34"/>
  </w:num>
  <w:num w:numId="21" w16cid:durableId="2104303046">
    <w:abstractNumId w:val="14"/>
  </w:num>
  <w:num w:numId="22" w16cid:durableId="1630748321">
    <w:abstractNumId w:val="26"/>
  </w:num>
  <w:num w:numId="23" w16cid:durableId="1524517003">
    <w:abstractNumId w:val="43"/>
  </w:num>
  <w:num w:numId="24" w16cid:durableId="1340504884">
    <w:abstractNumId w:val="0"/>
  </w:num>
  <w:num w:numId="25" w16cid:durableId="1924953197">
    <w:abstractNumId w:val="16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1"/>
  </w:num>
  <w:num w:numId="29" w16cid:durableId="1747068485">
    <w:abstractNumId w:val="41"/>
  </w:num>
  <w:num w:numId="30" w16cid:durableId="1794130543">
    <w:abstractNumId w:val="11"/>
  </w:num>
  <w:num w:numId="31" w16cid:durableId="1076976053">
    <w:abstractNumId w:val="38"/>
  </w:num>
  <w:num w:numId="32" w16cid:durableId="1008362091">
    <w:abstractNumId w:val="39"/>
  </w:num>
  <w:num w:numId="33" w16cid:durableId="1551572600">
    <w:abstractNumId w:val="42"/>
  </w:num>
  <w:num w:numId="34" w16cid:durableId="940720069">
    <w:abstractNumId w:val="44"/>
  </w:num>
  <w:num w:numId="35" w16cid:durableId="1810172758">
    <w:abstractNumId w:val="8"/>
  </w:num>
  <w:num w:numId="36" w16cid:durableId="1334409542">
    <w:abstractNumId w:val="40"/>
  </w:num>
  <w:num w:numId="37" w16cid:durableId="336421129">
    <w:abstractNumId w:val="29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19"/>
  </w:num>
  <w:num w:numId="41" w16cid:durableId="456678130">
    <w:abstractNumId w:val="37"/>
  </w:num>
  <w:num w:numId="42" w16cid:durableId="1792090656">
    <w:abstractNumId w:val="36"/>
  </w:num>
  <w:num w:numId="43" w16cid:durableId="974606433">
    <w:abstractNumId w:val="33"/>
  </w:num>
  <w:num w:numId="44" w16cid:durableId="1721400378">
    <w:abstractNumId w:val="30"/>
  </w:num>
  <w:num w:numId="45" w16cid:durableId="13209621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81AAE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E1463"/>
    <w:rsid w:val="0080471F"/>
    <w:rsid w:val="008057E1"/>
    <w:rsid w:val="0083238E"/>
    <w:rsid w:val="0083247E"/>
    <w:rsid w:val="00851290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AD2D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A75C7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E0FB0"/>
    <w:rsid w:val="00DF693F"/>
    <w:rsid w:val="00DF6F94"/>
    <w:rsid w:val="00E1008E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2026-08-02T18:29:00Z</dcterms:created>
  <dcterms:modified xsi:type="dcterms:W3CDTF">2026-08-02T18:29:00Z</dcterms:modified>
</cp:coreProperties>
</file>