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8853" w14:textId="77777777" w:rsidR="003B0986" w:rsidRPr="003B0986" w:rsidRDefault="003B0986" w:rsidP="003B0986">
      <w:pPr>
        <w:jc w:val="left"/>
      </w:pPr>
      <w:r w:rsidRPr="003B0986">
        <w:t>В [наименование суда]</w:t>
      </w:r>
      <w:r w:rsidRPr="003B0986">
        <w:br/>
        <w:t>Адрес: [адрес суда]</w:t>
      </w:r>
    </w:p>
    <w:p w14:paraId="71BFDD72" w14:textId="77777777" w:rsidR="003B0986" w:rsidRPr="003B0986" w:rsidRDefault="003B0986" w:rsidP="003B0986">
      <w:pPr>
        <w:jc w:val="left"/>
      </w:pPr>
      <w:r w:rsidRPr="003B0986">
        <w:rPr>
          <w:b/>
          <w:bCs/>
        </w:rPr>
        <w:t>Дело №:</w:t>
      </w:r>
      <w:r w:rsidRPr="003B0986">
        <w:t xml:space="preserve"> [номер дела]</w:t>
      </w:r>
    </w:p>
    <w:p w14:paraId="689F6402" w14:textId="77777777" w:rsidR="003B0986" w:rsidRPr="003B0986" w:rsidRDefault="003B0986" w:rsidP="003B0986">
      <w:pPr>
        <w:jc w:val="left"/>
      </w:pPr>
      <w:r w:rsidRPr="003B0986">
        <w:rPr>
          <w:b/>
          <w:bCs/>
        </w:rPr>
        <w:t>Заявитель:</w:t>
      </w:r>
      <w:r w:rsidRPr="003B0986">
        <w:t xml:space="preserve"> [ФИО или наименование]</w:t>
      </w:r>
      <w:r w:rsidRPr="003B0986">
        <w:br/>
        <w:t>Адрес: [адрес проживания или регистрации]</w:t>
      </w:r>
      <w:r w:rsidRPr="003B0986">
        <w:br/>
        <w:t>Телефон: [номер телефона]</w:t>
      </w:r>
      <w:r w:rsidRPr="003B0986">
        <w:br/>
        <w:t xml:space="preserve">Электронная почта: [адрес </w:t>
      </w:r>
      <w:proofErr w:type="spellStart"/>
      <w:r w:rsidRPr="003B0986">
        <w:t>e-mail</w:t>
      </w:r>
      <w:proofErr w:type="spellEnd"/>
      <w:r w:rsidRPr="003B0986">
        <w:t>]</w:t>
      </w:r>
    </w:p>
    <w:p w14:paraId="45CC9BD5" w14:textId="77777777" w:rsidR="003B0986" w:rsidRPr="003B0986" w:rsidRDefault="003B0986" w:rsidP="003B0986">
      <w:pPr>
        <w:jc w:val="left"/>
      </w:pPr>
      <w:r w:rsidRPr="003B0986">
        <w:rPr>
          <w:b/>
          <w:bCs/>
        </w:rPr>
        <w:t>Истец:</w:t>
      </w:r>
      <w:r w:rsidRPr="003B0986">
        <w:t xml:space="preserve"> [ФИО или наименование]</w:t>
      </w:r>
      <w:r w:rsidRPr="003B0986">
        <w:br/>
        <w:t>Адрес: [адрес]</w:t>
      </w:r>
    </w:p>
    <w:p w14:paraId="558324ED" w14:textId="77777777" w:rsidR="003B0986" w:rsidRPr="003B0986" w:rsidRDefault="003B0986" w:rsidP="003B0986">
      <w:pPr>
        <w:jc w:val="left"/>
      </w:pPr>
      <w:r w:rsidRPr="003B0986">
        <w:rPr>
          <w:b/>
          <w:bCs/>
        </w:rPr>
        <w:t>Ответчик:</w:t>
      </w:r>
      <w:r w:rsidRPr="003B0986">
        <w:t xml:space="preserve"> [ФИО или наименование]</w:t>
      </w:r>
      <w:r w:rsidRPr="003B0986">
        <w:br/>
        <w:t>Адрес: [адрес]</w:t>
      </w:r>
    </w:p>
    <w:p w14:paraId="232C7D2E" w14:textId="77777777" w:rsidR="003B0986" w:rsidRPr="003B0986" w:rsidRDefault="003B0986" w:rsidP="003B0986">
      <w:pPr>
        <w:jc w:val="center"/>
        <w:rPr>
          <w:b/>
          <w:bCs/>
        </w:rPr>
      </w:pPr>
      <w:r w:rsidRPr="003B0986">
        <w:rPr>
          <w:b/>
          <w:bCs/>
        </w:rPr>
        <w:t>Заявление о разъяснении определения суда</w:t>
      </w:r>
    </w:p>
    <w:p w14:paraId="7CCB0275" w14:textId="77777777" w:rsidR="003B0986" w:rsidRPr="003B0986" w:rsidRDefault="003B0986" w:rsidP="003B0986">
      <w:r w:rsidRPr="003B0986">
        <w:t>В производстве [наименование суда] находится дело № [номер дела] по иску [ФИО или наименование истца] к [ФИО или наименование ответчика] о [предмет спора].</w:t>
      </w:r>
    </w:p>
    <w:p w14:paraId="132A3DEA" w14:textId="77777777" w:rsidR="003B0986" w:rsidRPr="003B0986" w:rsidRDefault="003B0986" w:rsidP="003B0986">
      <w:r w:rsidRPr="003B0986">
        <w:t>«__» ________ 20__ года суд вынес определение о [указать суть определения, например: приостановлении производства по делу / назначении экспертизы / оставлении заявления без движения].</w:t>
      </w:r>
    </w:p>
    <w:p w14:paraId="5695F3C7" w14:textId="77777777" w:rsidR="003B0986" w:rsidRPr="003B0986" w:rsidRDefault="003B0986" w:rsidP="003B0986">
      <w:r w:rsidRPr="003B0986">
        <w:t>В тексте указанного определения содержатся неясности, которые затрудняют его исполнение и дальнейшее реализации процессуальных прав участниками процесса. В частности, в абзаце [номер] на странице [номер] указано: «[цитата из определения, содержащая неясность]».</w:t>
      </w:r>
    </w:p>
    <w:p w14:paraId="51B5F4DB" w14:textId="77777777" w:rsidR="003B0986" w:rsidRPr="003B0986" w:rsidRDefault="003B0986" w:rsidP="003B0986">
      <w:r w:rsidRPr="003B0986">
        <w:t>Указанная формулировка допускает неоднозначное толкование, так как не позволяет определить [описать, в чем конкретно заключается неясность: конкретные действия, сроки, порядок распределения расходов или иные обстоятельства].</w:t>
      </w:r>
    </w:p>
    <w:p w14:paraId="4C7F4E0C" w14:textId="77777777" w:rsidR="003B0986" w:rsidRPr="003B0986" w:rsidRDefault="003B0986" w:rsidP="003B0986">
      <w:r w:rsidRPr="003B0986">
        <w:t>Разъяснение определения не влечет изменения его содержания, не затрагивает существо вынесенного судебного акта и необходимо исключительно для правильного выполнения предписаний суда.</w:t>
      </w:r>
    </w:p>
    <w:p w14:paraId="4AE2100E" w14:textId="77777777" w:rsidR="003B0986" w:rsidRPr="003B0986" w:rsidRDefault="003B0986" w:rsidP="003B0986">
      <w:r w:rsidRPr="003B0986">
        <w:t>На основании изложенного, руководствуясь статьей 202 Гражданского процессуального кодекса РФ (или статьей 179 Арбитражного процессуального кодекса РФ),</w:t>
      </w:r>
    </w:p>
    <w:p w14:paraId="5D8EBFED" w14:textId="77777777" w:rsidR="003B0986" w:rsidRPr="003B0986" w:rsidRDefault="003B0986" w:rsidP="003B0986">
      <w:pPr>
        <w:jc w:val="center"/>
      </w:pPr>
      <w:r w:rsidRPr="003B0986">
        <w:rPr>
          <w:b/>
          <w:bCs/>
        </w:rPr>
        <w:t>ПРОШУ:</w:t>
      </w:r>
    </w:p>
    <w:p w14:paraId="4865D4F1" w14:textId="77777777" w:rsidR="003B0986" w:rsidRPr="003B0986" w:rsidRDefault="003B0986" w:rsidP="003B0986">
      <w:r w:rsidRPr="003B0986">
        <w:t>Разъяснить определение [наименование суда] от «__» ________ 20__ года по делу № [номер дела] в части [указать, какой именно пункт или абзац требует разъяснения], а именно ответить на вопрос: [четко сформулированный вопрос к суду].</w:t>
      </w:r>
    </w:p>
    <w:p w14:paraId="05A70655" w14:textId="77777777" w:rsidR="003B0986" w:rsidRPr="003B0986" w:rsidRDefault="003B0986" w:rsidP="003B0986">
      <w:r w:rsidRPr="003B0986">
        <w:t>Приложение:</w:t>
      </w:r>
    </w:p>
    <w:p w14:paraId="73AAAA1E" w14:textId="77777777" w:rsidR="003B0986" w:rsidRPr="003B0986" w:rsidRDefault="003B0986">
      <w:pPr>
        <w:numPr>
          <w:ilvl w:val="0"/>
          <w:numId w:val="1"/>
        </w:numPr>
      </w:pPr>
      <w:r w:rsidRPr="003B0986">
        <w:t>копия определения суда от «__» ________ 20__ года;</w:t>
      </w:r>
    </w:p>
    <w:p w14:paraId="754D266C" w14:textId="77777777" w:rsidR="003B0986" w:rsidRPr="003B0986" w:rsidRDefault="003B0986">
      <w:pPr>
        <w:numPr>
          <w:ilvl w:val="0"/>
          <w:numId w:val="1"/>
        </w:numPr>
      </w:pPr>
      <w:r w:rsidRPr="003B0986">
        <w:t>документы, подтверждающие направление копий заявления другим участникам процесса;</w:t>
      </w:r>
    </w:p>
    <w:p w14:paraId="2BC8023C" w14:textId="77777777" w:rsidR="003B0986" w:rsidRPr="003B0986" w:rsidRDefault="003B0986">
      <w:pPr>
        <w:numPr>
          <w:ilvl w:val="0"/>
          <w:numId w:val="1"/>
        </w:numPr>
      </w:pPr>
      <w:r w:rsidRPr="003B0986">
        <w:lastRenderedPageBreak/>
        <w:t>доверенность или иной документ, подтверждающий полномочия представителя.</w:t>
      </w:r>
    </w:p>
    <w:p w14:paraId="330A7B29" w14:textId="77777777" w:rsidR="003B0986" w:rsidRPr="003B0986" w:rsidRDefault="003B0986" w:rsidP="003B0986">
      <w:r w:rsidRPr="003B0986">
        <w:t>«__» ________ 20__ г.</w:t>
      </w:r>
    </w:p>
    <w:p w14:paraId="342392AF" w14:textId="77777777" w:rsidR="003B0986" w:rsidRPr="003B0986" w:rsidRDefault="003B0986" w:rsidP="003B0986">
      <w:r w:rsidRPr="003B0986">
        <w:t>________________ / [Фамилия И.О.]</w:t>
      </w:r>
    </w:p>
    <w:p w14:paraId="040E965B" w14:textId="77777777" w:rsidR="0083247E" w:rsidRPr="003B0986" w:rsidRDefault="0083247E" w:rsidP="003B0986"/>
    <w:sectPr w:rsidR="0083247E" w:rsidRPr="003B0986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55E1" w14:textId="77777777" w:rsidR="00197576" w:rsidRDefault="00197576" w:rsidP="00AA1082">
      <w:pPr>
        <w:spacing w:after="0" w:line="240" w:lineRule="auto"/>
      </w:pPr>
      <w:r>
        <w:separator/>
      </w:r>
    </w:p>
  </w:endnote>
  <w:endnote w:type="continuationSeparator" w:id="0">
    <w:p w14:paraId="04AAC3E2" w14:textId="77777777" w:rsidR="00197576" w:rsidRDefault="00197576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ADAD" w14:textId="77777777" w:rsidR="00197576" w:rsidRDefault="00197576" w:rsidP="00AA1082">
      <w:pPr>
        <w:spacing w:after="0" w:line="240" w:lineRule="auto"/>
      </w:pPr>
      <w:r>
        <w:separator/>
      </w:r>
    </w:p>
  </w:footnote>
  <w:footnote w:type="continuationSeparator" w:id="0">
    <w:p w14:paraId="72206C00" w14:textId="77777777" w:rsidR="00197576" w:rsidRDefault="00197576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73076"/>
    <w:multiLevelType w:val="multilevel"/>
    <w:tmpl w:val="B81A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80638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C20"/>
    <w:rsid w:val="00197576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B0986"/>
    <w:rsid w:val="003D025F"/>
    <w:rsid w:val="003E6878"/>
    <w:rsid w:val="0044556A"/>
    <w:rsid w:val="00456FEF"/>
    <w:rsid w:val="00461B7D"/>
    <w:rsid w:val="00472E2F"/>
    <w:rsid w:val="0049039F"/>
    <w:rsid w:val="004F2C3F"/>
    <w:rsid w:val="00504D90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2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2026-08-25T05:02:00Z</dcterms:created>
  <dcterms:modified xsi:type="dcterms:W3CDTF">2026-08-25T05:02:00Z</dcterms:modified>
</cp:coreProperties>
</file>