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ED1B71" w14:textId="77777777" w:rsidR="00270715" w:rsidRPr="00270715" w:rsidRDefault="00270715" w:rsidP="00270715">
      <w:pPr>
        <w:jc w:val="left"/>
      </w:pPr>
      <w:r w:rsidRPr="00270715">
        <w:t>В [наименование районного, городского или арбитражного суда]</w:t>
      </w:r>
      <w:r w:rsidRPr="00270715">
        <w:br/>
        <w:t>Адрес: [индекс, город, улица, номер дома]</w:t>
      </w:r>
    </w:p>
    <w:p w14:paraId="084295CC" w14:textId="77777777" w:rsidR="00270715" w:rsidRPr="00270715" w:rsidRDefault="00270715" w:rsidP="00270715">
      <w:pPr>
        <w:jc w:val="left"/>
      </w:pPr>
      <w:r w:rsidRPr="00270715">
        <w:rPr>
          <w:b/>
          <w:bCs/>
        </w:rPr>
        <w:t>Судье:</w:t>
      </w:r>
      <w:r w:rsidRPr="00270715">
        <w:t xml:space="preserve"> [Фамилия И.О. судьи, если известен]</w:t>
      </w:r>
      <w:r w:rsidRPr="00270715">
        <w:br/>
      </w:r>
      <w:r w:rsidRPr="00270715">
        <w:rPr>
          <w:b/>
          <w:bCs/>
        </w:rPr>
        <w:t>Дело №:</w:t>
      </w:r>
      <w:r w:rsidRPr="00270715">
        <w:t xml:space="preserve"> [номер судебного дела]</w:t>
      </w:r>
    </w:p>
    <w:p w14:paraId="7D795B1E" w14:textId="77777777" w:rsidR="00270715" w:rsidRPr="00270715" w:rsidRDefault="00270715" w:rsidP="00270715">
      <w:pPr>
        <w:jc w:val="left"/>
      </w:pPr>
      <w:r w:rsidRPr="00270715">
        <w:rPr>
          <w:b/>
          <w:bCs/>
        </w:rPr>
        <w:t>Заявитель ([процессуальный статус: истец / ответчик / третье лицо]):</w:t>
      </w:r>
      <w:r w:rsidRPr="00270715">
        <w:br/>
        <w:t>[ФИО гражданина или наименование организации]</w:t>
      </w:r>
      <w:r w:rsidRPr="00270715">
        <w:br/>
        <w:t>Адрес регистрации / места нахождения: [индекс, адрес]</w:t>
      </w:r>
      <w:r w:rsidRPr="00270715">
        <w:br/>
        <w:t>Идентификатор (для гражданина: СНИЛС / ИНН / паспортные данные; для юрлица: ОГРН, ИНН): [данные]</w:t>
      </w:r>
      <w:r w:rsidRPr="00270715">
        <w:br/>
        <w:t>Телефон: [номер телефона]</w:t>
      </w:r>
      <w:r w:rsidRPr="00270715">
        <w:br/>
        <w:t>Адрес электронной почты: [адрес электронной почты]</w:t>
      </w:r>
    </w:p>
    <w:p w14:paraId="33A98DF4" w14:textId="77777777" w:rsidR="00270715" w:rsidRPr="00270715" w:rsidRDefault="00270715" w:rsidP="00270715">
      <w:pPr>
        <w:jc w:val="left"/>
      </w:pPr>
      <w:r w:rsidRPr="00270715">
        <w:rPr>
          <w:b/>
          <w:bCs/>
        </w:rPr>
        <w:t>Процессуальный оппонент ([истец / ответчик]):</w:t>
      </w:r>
      <w:r w:rsidRPr="00270715">
        <w:br/>
        <w:t>[ФИО гражданина или наименование организации]</w:t>
      </w:r>
      <w:r w:rsidRPr="00270715">
        <w:br/>
        <w:t>Адрес: [индекс, адрес]</w:t>
      </w:r>
    </w:p>
    <w:p w14:paraId="0AB78D74" w14:textId="77777777" w:rsidR="00270715" w:rsidRPr="00270715" w:rsidRDefault="00270715" w:rsidP="00270715">
      <w:pPr>
        <w:jc w:val="center"/>
        <w:rPr>
          <w:b/>
          <w:bCs/>
        </w:rPr>
      </w:pPr>
      <w:r w:rsidRPr="00270715">
        <w:rPr>
          <w:b/>
          <w:bCs/>
        </w:rPr>
        <w:t>Заявление о рассмотрении дела в отсутствие лица, участвующего в деле</w:t>
      </w:r>
    </w:p>
    <w:p w14:paraId="3EBA5D61" w14:textId="77777777" w:rsidR="00270715" w:rsidRPr="00270715" w:rsidRDefault="00270715" w:rsidP="00270715">
      <w:r w:rsidRPr="00270715">
        <w:t>В производстве [наименование судебного органа] находится гражданское / арбитражное дело № [номер дела] по иску [ФИО или наименование истца] к [ФИО или наименование ответчика] о [указать предмет спора, например: взыскании задолженности по договору, признании права собственности].</w:t>
      </w:r>
    </w:p>
    <w:p w14:paraId="0E9D1B99" w14:textId="77777777" w:rsidR="00270715" w:rsidRPr="00270715" w:rsidRDefault="00270715" w:rsidP="00270715">
      <w:r w:rsidRPr="00270715">
        <w:t>Судебное заседание по указанному делу назначено на «__» ________ 20__ г. в [время] час. [минуты] мин.</w:t>
      </w:r>
    </w:p>
    <w:p w14:paraId="3C386964" w14:textId="77777777" w:rsidR="00270715" w:rsidRPr="00270715" w:rsidRDefault="00270715" w:rsidP="00270715">
      <w:r w:rsidRPr="00270715">
        <w:t>Настоящим подтверждаю, что надлежащим образом извещен(а) о дате, точном времени и месте судебного разбирательства. Моя правовая позиция по существу заявленных требований подробно изложена в ранее представленных материалах дела ([указать: исковом заявлении / отзыве на иск / письменных возражениях / пояснениях]).</w:t>
      </w:r>
    </w:p>
    <w:p w14:paraId="5B2FECA1" w14:textId="77777777" w:rsidR="00270715" w:rsidRPr="00270715" w:rsidRDefault="00270715" w:rsidP="00270715">
      <w:r w:rsidRPr="00270715">
        <w:t>В связи с [указать причину при желании: территориальной удаленностью / занятостью по работе / отсутствием возможности личной явки] я не имею возможности явиться в судебное заседание. Одновременно сообщаю, что дополнительных доказательств и встречных ходатайств на текущей стадии процесса не заявляю.</w:t>
      </w:r>
    </w:p>
    <w:p w14:paraId="5895CB62" w14:textId="77777777" w:rsidR="00270715" w:rsidRPr="00270715" w:rsidRDefault="00270715" w:rsidP="00270715">
      <w:r w:rsidRPr="00270715">
        <w:t>На основании части 5 статьи 167 Гражданского процессуального кодекса Российской Федерации (либо части 2 статьи 156 Арбитражного процессуального кодекса Российской Федерации, части 6 статьи 226 Кодекса административного судопроизводства Российской Федерации),</w:t>
      </w:r>
    </w:p>
    <w:p w14:paraId="05A841DA" w14:textId="77777777" w:rsidR="00270715" w:rsidRPr="00270715" w:rsidRDefault="00270715" w:rsidP="00270715">
      <w:pPr>
        <w:jc w:val="center"/>
      </w:pPr>
      <w:r w:rsidRPr="00270715">
        <w:t>ПРОШУ:</w:t>
      </w:r>
    </w:p>
    <w:p w14:paraId="22F2F41B" w14:textId="77777777" w:rsidR="00270715" w:rsidRPr="00270715" w:rsidRDefault="00270715" w:rsidP="00270715">
      <w:r w:rsidRPr="00270715">
        <w:t>1. Рассмотреть гражданское / арбитражное дело № [номер дела] в судебном заседании, назначенном на «__» ________ 20__ г. в [время] час. [минуты] мин. (а также во всех последующих судебных заседаниях по данному делу), в отсутствие [указать процессуальный статус и ФИО или наименование заявителя].</w:t>
      </w:r>
    </w:p>
    <w:p w14:paraId="5D8B7437" w14:textId="77777777" w:rsidR="00270715" w:rsidRPr="00270715" w:rsidRDefault="00270715" w:rsidP="00270715">
      <w:r w:rsidRPr="00270715">
        <w:lastRenderedPageBreak/>
        <w:t>2. Направить копию итогового судебного акта, принятого по результатам рассмотрения спора, в установленный законом срок по адресу: [указать точный почтовый адрес заявителя или электронный адрес через личный кабинет судебной системы].</w:t>
      </w:r>
    </w:p>
    <w:p w14:paraId="49F65BF7" w14:textId="77777777" w:rsidR="00270715" w:rsidRPr="00270715" w:rsidRDefault="00270715" w:rsidP="00270715">
      <w:r w:rsidRPr="00270715">
        <w:t>Приложения:</w:t>
      </w:r>
    </w:p>
    <w:p w14:paraId="0B32E17C" w14:textId="77777777" w:rsidR="00270715" w:rsidRPr="00270715" w:rsidRDefault="00270715" w:rsidP="00270715">
      <w:pPr>
        <w:numPr>
          <w:ilvl w:val="0"/>
          <w:numId w:val="2"/>
        </w:numPr>
      </w:pPr>
      <w:r w:rsidRPr="00270715">
        <w:t>копия доверенности представителя с подтверждением полномочий на ведение дела в суде (если заявление подписывает представитель);</w:t>
      </w:r>
    </w:p>
    <w:p w14:paraId="3A0101DA" w14:textId="77777777" w:rsidR="00270715" w:rsidRPr="00270715" w:rsidRDefault="00270715" w:rsidP="00270715">
      <w:pPr>
        <w:numPr>
          <w:ilvl w:val="0"/>
          <w:numId w:val="2"/>
        </w:numPr>
      </w:pPr>
      <w:r w:rsidRPr="00270715">
        <w:t>документы, подтверждающие уважительность причин неявки (при наличии).</w:t>
      </w:r>
    </w:p>
    <w:p w14:paraId="53B0DDB0" w14:textId="77777777" w:rsidR="00270715" w:rsidRPr="00270715" w:rsidRDefault="00270715" w:rsidP="00270715">
      <w:r w:rsidRPr="00270715">
        <w:t>«__» ________ 20__ г.</w:t>
      </w:r>
    </w:p>
    <w:p w14:paraId="43358C71" w14:textId="77777777" w:rsidR="00270715" w:rsidRPr="00270715" w:rsidRDefault="00270715" w:rsidP="00270715">
      <w:r w:rsidRPr="00270715">
        <w:t>________________ / [Фамилия И.О.]</w:t>
      </w:r>
    </w:p>
    <w:p w14:paraId="040E965B" w14:textId="77777777" w:rsidR="0083247E" w:rsidRPr="00270715" w:rsidRDefault="0083247E" w:rsidP="00270715"/>
    <w:sectPr w:rsidR="0083247E" w:rsidRPr="00270715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CFC44A" w14:textId="77777777" w:rsidR="00FA078B" w:rsidRDefault="00FA078B" w:rsidP="00AA1082">
      <w:pPr>
        <w:spacing w:after="0" w:line="240" w:lineRule="auto"/>
      </w:pPr>
      <w:r>
        <w:separator/>
      </w:r>
    </w:p>
  </w:endnote>
  <w:endnote w:type="continuationSeparator" w:id="0">
    <w:p w14:paraId="372D206F" w14:textId="77777777" w:rsidR="00FA078B" w:rsidRDefault="00FA078B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1E486" w14:textId="77777777" w:rsidR="00FA078B" w:rsidRDefault="00FA078B" w:rsidP="00AA1082">
      <w:pPr>
        <w:spacing w:after="0" w:line="240" w:lineRule="auto"/>
      </w:pPr>
      <w:r>
        <w:separator/>
      </w:r>
    </w:p>
  </w:footnote>
  <w:footnote w:type="continuationSeparator" w:id="0">
    <w:p w14:paraId="116BD33A" w14:textId="77777777" w:rsidR="00FA078B" w:rsidRDefault="00FA078B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7023B"/>
    <w:multiLevelType w:val="multilevel"/>
    <w:tmpl w:val="9C864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854D13"/>
    <w:multiLevelType w:val="multilevel"/>
    <w:tmpl w:val="3CF03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3481197">
    <w:abstractNumId w:val="0"/>
  </w:num>
  <w:num w:numId="2" w16cid:durableId="2409856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175B2"/>
    <w:rsid w:val="00032788"/>
    <w:rsid w:val="00036031"/>
    <w:rsid w:val="00050A28"/>
    <w:rsid w:val="00050C30"/>
    <w:rsid w:val="000C285E"/>
    <w:rsid w:val="000D675F"/>
    <w:rsid w:val="000E186D"/>
    <w:rsid w:val="001170F7"/>
    <w:rsid w:val="00120DE9"/>
    <w:rsid w:val="00124C52"/>
    <w:rsid w:val="0013343E"/>
    <w:rsid w:val="00136CBC"/>
    <w:rsid w:val="001473CE"/>
    <w:rsid w:val="00155F96"/>
    <w:rsid w:val="00182611"/>
    <w:rsid w:val="00190C20"/>
    <w:rsid w:val="002240D4"/>
    <w:rsid w:val="002246DE"/>
    <w:rsid w:val="00227EAA"/>
    <w:rsid w:val="00237FA4"/>
    <w:rsid w:val="00270715"/>
    <w:rsid w:val="002766D0"/>
    <w:rsid w:val="0029453C"/>
    <w:rsid w:val="002F5CED"/>
    <w:rsid w:val="00313859"/>
    <w:rsid w:val="0034007F"/>
    <w:rsid w:val="00353A0B"/>
    <w:rsid w:val="00367103"/>
    <w:rsid w:val="003756C8"/>
    <w:rsid w:val="0039714D"/>
    <w:rsid w:val="003B0986"/>
    <w:rsid w:val="003D025F"/>
    <w:rsid w:val="003E6878"/>
    <w:rsid w:val="0044556A"/>
    <w:rsid w:val="00445A3A"/>
    <w:rsid w:val="00456FEF"/>
    <w:rsid w:val="004603BF"/>
    <w:rsid w:val="00461B7D"/>
    <w:rsid w:val="00472E2F"/>
    <w:rsid w:val="0049039F"/>
    <w:rsid w:val="004F2C3F"/>
    <w:rsid w:val="00504D90"/>
    <w:rsid w:val="00526F99"/>
    <w:rsid w:val="00536156"/>
    <w:rsid w:val="005B5F41"/>
    <w:rsid w:val="005D2098"/>
    <w:rsid w:val="00635318"/>
    <w:rsid w:val="00657808"/>
    <w:rsid w:val="00663857"/>
    <w:rsid w:val="00675063"/>
    <w:rsid w:val="006A1CAA"/>
    <w:rsid w:val="006C5935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040A"/>
    <w:rsid w:val="008D439D"/>
    <w:rsid w:val="008D6FA0"/>
    <w:rsid w:val="008E1D79"/>
    <w:rsid w:val="008E5828"/>
    <w:rsid w:val="008F5BDE"/>
    <w:rsid w:val="00912571"/>
    <w:rsid w:val="009703D4"/>
    <w:rsid w:val="00971545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85BF0"/>
    <w:rsid w:val="00B90F31"/>
    <w:rsid w:val="00B97E35"/>
    <w:rsid w:val="00BA5E65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0580E"/>
    <w:rsid w:val="00E05C29"/>
    <w:rsid w:val="00E11403"/>
    <w:rsid w:val="00E177D0"/>
    <w:rsid w:val="00E43C51"/>
    <w:rsid w:val="00E91859"/>
    <w:rsid w:val="00E97C68"/>
    <w:rsid w:val="00EA54C0"/>
    <w:rsid w:val="00EB518F"/>
    <w:rsid w:val="00F43595"/>
    <w:rsid w:val="00F56DD7"/>
    <w:rsid w:val="00F667EA"/>
    <w:rsid w:val="00F803C9"/>
    <w:rsid w:val="00F859F1"/>
    <w:rsid w:val="00F85CD5"/>
    <w:rsid w:val="00F94EAD"/>
    <w:rsid w:val="00FA078B"/>
    <w:rsid w:val="00FC725F"/>
    <w:rsid w:val="00FF1432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2026-09-08T03:50:00Z</dcterms:created>
  <dcterms:modified xsi:type="dcterms:W3CDTF">2026-09-08T03:50:00Z</dcterms:modified>
</cp:coreProperties>
</file>