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3C31" w14:textId="77777777" w:rsidR="00CD1AE3" w:rsidRPr="00CD1AE3" w:rsidRDefault="00CD1AE3" w:rsidP="00CD1AE3">
      <w:pPr>
        <w:jc w:val="left"/>
      </w:pPr>
      <w:r w:rsidRPr="00CD1AE3">
        <w:t>Нотариусу нотариального округа:</w:t>
      </w:r>
      <w:r w:rsidRPr="00CD1AE3">
        <w:br/>
        <w:t>[Наименование нотариального округа, например: г. Москва]</w:t>
      </w:r>
      <w:r w:rsidRPr="00CD1AE3">
        <w:br/>
        <w:t>[ФИО нотариуса (при наличии сведений)]</w:t>
      </w:r>
      <w:r w:rsidRPr="00CD1AE3">
        <w:br/>
        <w:t>Адрес нотариальной конторы: [Адрес нотариуса]</w:t>
      </w:r>
    </w:p>
    <w:p w14:paraId="60BF0AD3" w14:textId="77777777" w:rsidR="00CD1AE3" w:rsidRPr="00CD1AE3" w:rsidRDefault="00CD1AE3" w:rsidP="00CD1AE3">
      <w:pPr>
        <w:jc w:val="left"/>
      </w:pPr>
      <w:r w:rsidRPr="00CD1AE3">
        <w:rPr>
          <w:b/>
          <w:bCs/>
        </w:rPr>
        <w:t>От наследника:</w:t>
      </w:r>
      <w:r w:rsidRPr="00CD1AE3">
        <w:t xml:space="preserve"> [Фамилия, Имя, Отчество наследника]</w:t>
      </w:r>
      <w:r w:rsidRPr="00CD1AE3">
        <w:br/>
        <w:t>Паспорт: серия [Серия] № [Номер], выдан [Кем выдан], дата выдачи: [Дата]</w:t>
      </w:r>
      <w:r w:rsidRPr="00CD1AE3">
        <w:br/>
        <w:t>Адрес регистрации: [Индекс, адрес проживания]</w:t>
      </w:r>
      <w:r w:rsidRPr="00CD1AE3">
        <w:br/>
        <w:t>Телефон: [Номер телефона]</w:t>
      </w:r>
      <w:r w:rsidRPr="00CD1AE3">
        <w:br/>
        <w:t>Электронная почта: [Адрес электронной почты]</w:t>
      </w:r>
    </w:p>
    <w:p w14:paraId="1C0F377E" w14:textId="77777777" w:rsidR="00CD1AE3" w:rsidRPr="00CD1AE3" w:rsidRDefault="00CD1AE3" w:rsidP="00CD1AE3">
      <w:pPr>
        <w:jc w:val="center"/>
        <w:rPr>
          <w:b/>
          <w:bCs/>
        </w:rPr>
      </w:pPr>
      <w:r w:rsidRPr="00CD1AE3">
        <w:rPr>
          <w:b/>
          <w:bCs/>
        </w:rPr>
        <w:t>ЗАЯВЛЕНИЕ</w:t>
      </w:r>
      <w:r w:rsidRPr="00CD1AE3">
        <w:rPr>
          <w:b/>
          <w:bCs/>
        </w:rPr>
        <w:br/>
        <w:t>о принятии наследства и выдаче свидетельства о праве на наследство</w:t>
      </w:r>
    </w:p>
    <w:p w14:paraId="0ED09366" w14:textId="77777777" w:rsidR="00CD1AE3" w:rsidRPr="00CD1AE3" w:rsidRDefault="00CD1AE3" w:rsidP="00CD1AE3">
      <w:r w:rsidRPr="00CD1AE3">
        <w:t>«__» ________ 20__ года умер(ла) [ФИО наследодателя], проживавший(</w:t>
      </w:r>
      <w:proofErr w:type="spellStart"/>
      <w:r w:rsidRPr="00CD1AE3">
        <w:t>ая</w:t>
      </w:r>
      <w:proofErr w:type="spellEnd"/>
      <w:r w:rsidRPr="00CD1AE3">
        <w:t>) по адресу: [Адрес последнего места жительства умершего].</w:t>
      </w:r>
    </w:p>
    <w:p w14:paraId="72B3737D" w14:textId="77777777" w:rsidR="00CD1AE3" w:rsidRPr="00CD1AE3" w:rsidRDefault="00CD1AE3" w:rsidP="00CD1AE3">
      <w:r w:rsidRPr="00CD1AE3">
        <w:t>Наследником умершего(ей) являюсь я, [ФИО наследника], на основании [указать основание: родственные отношения (сын/дочь/супруг/мать) или завещание от «__» ________ 20__ года].</w:t>
      </w:r>
    </w:p>
    <w:p w14:paraId="69626E88" w14:textId="77777777" w:rsidR="00CD1AE3" w:rsidRPr="00CD1AE3" w:rsidRDefault="00CD1AE3" w:rsidP="00CD1AE3">
      <w:r w:rsidRPr="00CD1AE3">
        <w:t>Настоящим заявлением выражаю свою волю и принимаю наследство, открывшееся после смерти [ФИО наследодателя], в чем бы оно ни заключалось и где бы оно ни находилось на день открытия наследства.</w:t>
      </w:r>
    </w:p>
    <w:p w14:paraId="00373572" w14:textId="77777777" w:rsidR="00CD1AE3" w:rsidRPr="00CD1AE3" w:rsidRDefault="00CD1AE3" w:rsidP="00CD1AE3">
      <w:r w:rsidRPr="00CD1AE3">
        <w:t>Наследственное имущество состоит из:</w:t>
      </w:r>
    </w:p>
    <w:p w14:paraId="610A0851" w14:textId="77777777" w:rsidR="00CD1AE3" w:rsidRPr="00CD1AE3" w:rsidRDefault="00CD1AE3" w:rsidP="00CD1AE3">
      <w:pPr>
        <w:numPr>
          <w:ilvl w:val="0"/>
          <w:numId w:val="49"/>
        </w:numPr>
      </w:pPr>
      <w:r w:rsidRPr="00CD1AE3">
        <w:t>квартиры, находящейся по адресу: [Указать адрес];</w:t>
      </w:r>
    </w:p>
    <w:p w14:paraId="58EDE437" w14:textId="77777777" w:rsidR="00CD1AE3" w:rsidRPr="00CD1AE3" w:rsidRDefault="00CD1AE3" w:rsidP="00CD1AE3">
      <w:pPr>
        <w:numPr>
          <w:ilvl w:val="0"/>
          <w:numId w:val="49"/>
        </w:numPr>
      </w:pPr>
      <w:r w:rsidRPr="00CD1AE3">
        <w:t>земельного участка и жилого дома по адресу: [Указать адрес];</w:t>
      </w:r>
    </w:p>
    <w:p w14:paraId="39590393" w14:textId="77777777" w:rsidR="00CD1AE3" w:rsidRPr="00CD1AE3" w:rsidRDefault="00CD1AE3" w:rsidP="00CD1AE3">
      <w:pPr>
        <w:numPr>
          <w:ilvl w:val="0"/>
          <w:numId w:val="49"/>
        </w:numPr>
      </w:pPr>
      <w:r w:rsidRPr="00CD1AE3">
        <w:t>денежных вкладов и счетов в банк(ах): [Наименование банков];</w:t>
      </w:r>
    </w:p>
    <w:p w14:paraId="26EADFF7" w14:textId="77777777" w:rsidR="00CD1AE3" w:rsidRPr="00CD1AE3" w:rsidRDefault="00CD1AE3" w:rsidP="00CD1AE3">
      <w:pPr>
        <w:numPr>
          <w:ilvl w:val="0"/>
          <w:numId w:val="49"/>
        </w:numPr>
      </w:pPr>
      <w:r w:rsidRPr="00CD1AE3">
        <w:t>[иного имущества, если известно].</w:t>
      </w:r>
    </w:p>
    <w:p w14:paraId="1B9EDE19" w14:textId="77777777" w:rsidR="00CD1AE3" w:rsidRPr="00CD1AE3" w:rsidRDefault="00CD1AE3" w:rsidP="00CD1AE3">
      <w:r w:rsidRPr="00CD1AE3">
        <w:t>Другими наследниками [указать очередность, например: первой очереди], предусмотренными законом, являются: [ФИО других известных наследников, их адреса и степень родства, либо указать «другие наследники первой очереди мне не известны»].</w:t>
      </w:r>
    </w:p>
    <w:p w14:paraId="38BB36FB" w14:textId="77777777" w:rsidR="00CD1AE3" w:rsidRPr="00CD1AE3" w:rsidRDefault="00CD1AE3" w:rsidP="00CD1AE3">
      <w:r w:rsidRPr="00CD1AE3">
        <w:t>Прошу выдать свидетельство о праве на наследство на указанное имущество [или на мою долю в наследственном имуществе].</w:t>
      </w:r>
    </w:p>
    <w:p w14:paraId="0139031E" w14:textId="77777777" w:rsidR="00CD1AE3" w:rsidRPr="00CD1AE3" w:rsidRDefault="00CD1AE3" w:rsidP="00CD1AE3">
      <w:r w:rsidRPr="00CD1AE3">
        <w:t>Настоящее заявление составлено в соответствии со статьями 1152, 1153 и 1162 Гражданского кодекса Российской Федерации.</w:t>
      </w:r>
    </w:p>
    <w:p w14:paraId="033957C4" w14:textId="77777777" w:rsidR="00CD1AE3" w:rsidRPr="00CD1AE3" w:rsidRDefault="00CD1AE3" w:rsidP="00CD1AE3">
      <w:r w:rsidRPr="00CD1AE3">
        <w:t>«__» ________ 20__ г.</w:t>
      </w:r>
    </w:p>
    <w:p w14:paraId="49E8A0B8" w14:textId="77777777" w:rsidR="00CD1AE3" w:rsidRPr="00CD1AE3" w:rsidRDefault="00CD1AE3" w:rsidP="00CD1AE3">
      <w:r w:rsidRPr="00CD1AE3">
        <w:t>________________ / [Фамилия И.О. наследника]</w:t>
      </w:r>
    </w:p>
    <w:p w14:paraId="0C96273E" w14:textId="5B885FE2" w:rsidR="0083247E" w:rsidRPr="00CD1AE3" w:rsidRDefault="0083247E" w:rsidP="00CD1AE3"/>
    <w:sectPr w:rsidR="0083247E" w:rsidRPr="00CD1AE3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6775" w14:textId="77777777" w:rsidR="009B192A" w:rsidRDefault="009B192A" w:rsidP="00AA1082">
      <w:pPr>
        <w:spacing w:after="0" w:line="240" w:lineRule="auto"/>
      </w:pPr>
      <w:r>
        <w:separator/>
      </w:r>
    </w:p>
  </w:endnote>
  <w:endnote w:type="continuationSeparator" w:id="0">
    <w:p w14:paraId="4697F6F6" w14:textId="77777777" w:rsidR="009B192A" w:rsidRDefault="009B192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E6BE" w14:textId="77777777" w:rsidR="009B192A" w:rsidRDefault="009B192A" w:rsidP="00AA1082">
      <w:pPr>
        <w:spacing w:after="0" w:line="240" w:lineRule="auto"/>
      </w:pPr>
      <w:r>
        <w:separator/>
      </w:r>
    </w:p>
  </w:footnote>
  <w:footnote w:type="continuationSeparator" w:id="0">
    <w:p w14:paraId="57DC4EDD" w14:textId="77777777" w:rsidR="009B192A" w:rsidRDefault="009B192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65C3E"/>
    <w:multiLevelType w:val="multilevel"/>
    <w:tmpl w:val="E37E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CF623E"/>
    <w:multiLevelType w:val="multilevel"/>
    <w:tmpl w:val="73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A11371"/>
    <w:multiLevelType w:val="multilevel"/>
    <w:tmpl w:val="FE4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964D6C"/>
    <w:multiLevelType w:val="multilevel"/>
    <w:tmpl w:val="FC96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94206"/>
    <w:multiLevelType w:val="multilevel"/>
    <w:tmpl w:val="6A0C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B5044B"/>
    <w:multiLevelType w:val="multilevel"/>
    <w:tmpl w:val="A0D6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717A58"/>
    <w:multiLevelType w:val="multilevel"/>
    <w:tmpl w:val="AE0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7E3440"/>
    <w:multiLevelType w:val="multilevel"/>
    <w:tmpl w:val="5ABC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5"/>
  </w:num>
  <w:num w:numId="2" w16cid:durableId="1452941838">
    <w:abstractNumId w:val="14"/>
  </w:num>
  <w:num w:numId="3" w16cid:durableId="973607643">
    <w:abstractNumId w:val="29"/>
  </w:num>
  <w:num w:numId="4" w16cid:durableId="311717642">
    <w:abstractNumId w:val="7"/>
  </w:num>
  <w:num w:numId="5" w16cid:durableId="1548955455">
    <w:abstractNumId w:val="8"/>
  </w:num>
  <w:num w:numId="6" w16cid:durableId="1895265005">
    <w:abstractNumId w:val="26"/>
  </w:num>
  <w:num w:numId="7" w16cid:durableId="1812361597">
    <w:abstractNumId w:val="6"/>
  </w:num>
  <w:num w:numId="8" w16cid:durableId="389576680">
    <w:abstractNumId w:val="19"/>
  </w:num>
  <w:num w:numId="9" w16cid:durableId="1339429729">
    <w:abstractNumId w:val="24"/>
  </w:num>
  <w:num w:numId="10" w16cid:durableId="174347891">
    <w:abstractNumId w:val="2"/>
  </w:num>
  <w:num w:numId="11" w16cid:durableId="1279028447">
    <w:abstractNumId w:val="20"/>
  </w:num>
  <w:num w:numId="12" w16cid:durableId="1706173077">
    <w:abstractNumId w:val="30"/>
  </w:num>
  <w:num w:numId="13" w16cid:durableId="330641445">
    <w:abstractNumId w:val="34"/>
  </w:num>
  <w:num w:numId="14" w16cid:durableId="597102246">
    <w:abstractNumId w:val="35"/>
  </w:num>
  <w:num w:numId="15" w16cid:durableId="247010532">
    <w:abstractNumId w:val="13"/>
  </w:num>
  <w:num w:numId="16" w16cid:durableId="498227888">
    <w:abstractNumId w:val="17"/>
  </w:num>
  <w:num w:numId="17" w16cid:durableId="39939590">
    <w:abstractNumId w:val="37"/>
  </w:num>
  <w:num w:numId="18" w16cid:durableId="458300837">
    <w:abstractNumId w:val="10"/>
  </w:num>
  <w:num w:numId="19" w16cid:durableId="1896044014">
    <w:abstractNumId w:val="22"/>
  </w:num>
  <w:num w:numId="20" w16cid:durableId="1551571222">
    <w:abstractNumId w:val="36"/>
  </w:num>
  <w:num w:numId="21" w16cid:durableId="2104303046">
    <w:abstractNumId w:val="15"/>
  </w:num>
  <w:num w:numId="22" w16cid:durableId="1630748321">
    <w:abstractNumId w:val="27"/>
  </w:num>
  <w:num w:numId="23" w16cid:durableId="1524517003">
    <w:abstractNumId w:val="45"/>
  </w:num>
  <w:num w:numId="24" w16cid:durableId="1340504884">
    <w:abstractNumId w:val="0"/>
  </w:num>
  <w:num w:numId="25" w16cid:durableId="1924953197">
    <w:abstractNumId w:val="18"/>
  </w:num>
  <w:num w:numId="26" w16cid:durableId="228735703">
    <w:abstractNumId w:val="1"/>
  </w:num>
  <w:num w:numId="27" w16cid:durableId="902758924">
    <w:abstractNumId w:val="4"/>
  </w:num>
  <w:num w:numId="28" w16cid:durableId="596446337">
    <w:abstractNumId w:val="23"/>
  </w:num>
  <w:num w:numId="29" w16cid:durableId="1747068485">
    <w:abstractNumId w:val="43"/>
  </w:num>
  <w:num w:numId="30" w16cid:durableId="1794130543">
    <w:abstractNumId w:val="12"/>
  </w:num>
  <w:num w:numId="31" w16cid:durableId="1076976053">
    <w:abstractNumId w:val="39"/>
  </w:num>
  <w:num w:numId="32" w16cid:durableId="1008362091">
    <w:abstractNumId w:val="40"/>
  </w:num>
  <w:num w:numId="33" w16cid:durableId="1551572600">
    <w:abstractNumId w:val="44"/>
  </w:num>
  <w:num w:numId="34" w16cid:durableId="940720069">
    <w:abstractNumId w:val="46"/>
  </w:num>
  <w:num w:numId="35" w16cid:durableId="1810172758">
    <w:abstractNumId w:val="9"/>
  </w:num>
  <w:num w:numId="36" w16cid:durableId="1334409542">
    <w:abstractNumId w:val="42"/>
  </w:num>
  <w:num w:numId="37" w16cid:durableId="336421129">
    <w:abstractNumId w:val="33"/>
  </w:num>
  <w:num w:numId="38" w16cid:durableId="1897081525">
    <w:abstractNumId w:val="11"/>
  </w:num>
  <w:num w:numId="39" w16cid:durableId="1007945387">
    <w:abstractNumId w:val="5"/>
  </w:num>
  <w:num w:numId="40" w16cid:durableId="42216870">
    <w:abstractNumId w:val="21"/>
  </w:num>
  <w:num w:numId="41" w16cid:durableId="456678130">
    <w:abstractNumId w:val="38"/>
  </w:num>
  <w:num w:numId="42" w16cid:durableId="1729955778">
    <w:abstractNumId w:val="16"/>
  </w:num>
  <w:num w:numId="43" w16cid:durableId="1486822337">
    <w:abstractNumId w:val="31"/>
  </w:num>
  <w:num w:numId="44" w16cid:durableId="58945915">
    <w:abstractNumId w:val="41"/>
  </w:num>
  <w:num w:numId="45" w16cid:durableId="1768573781">
    <w:abstractNumId w:val="47"/>
  </w:num>
  <w:num w:numId="46" w16cid:durableId="625161689">
    <w:abstractNumId w:val="32"/>
  </w:num>
  <w:num w:numId="47" w16cid:durableId="1827669302">
    <w:abstractNumId w:val="48"/>
  </w:num>
  <w:num w:numId="48" w16cid:durableId="1127626614">
    <w:abstractNumId w:val="28"/>
  </w:num>
  <w:num w:numId="49" w16cid:durableId="259142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D025F"/>
    <w:rsid w:val="00415D01"/>
    <w:rsid w:val="00456FEF"/>
    <w:rsid w:val="00461B7D"/>
    <w:rsid w:val="00472E2F"/>
    <w:rsid w:val="00496319"/>
    <w:rsid w:val="004F2C3F"/>
    <w:rsid w:val="00521891"/>
    <w:rsid w:val="005C4260"/>
    <w:rsid w:val="005D164E"/>
    <w:rsid w:val="005E5BD6"/>
    <w:rsid w:val="00657808"/>
    <w:rsid w:val="00675063"/>
    <w:rsid w:val="006B4B8D"/>
    <w:rsid w:val="007129F9"/>
    <w:rsid w:val="00763038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11C81"/>
    <w:rsid w:val="009B192A"/>
    <w:rsid w:val="00A50AB7"/>
    <w:rsid w:val="00A665AD"/>
    <w:rsid w:val="00A95EF3"/>
    <w:rsid w:val="00A9773E"/>
    <w:rsid w:val="00AA026D"/>
    <w:rsid w:val="00AA1082"/>
    <w:rsid w:val="00AD0422"/>
    <w:rsid w:val="00B10717"/>
    <w:rsid w:val="00B35316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1AE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2026-08-18T18:17:00Z</dcterms:created>
  <dcterms:modified xsi:type="dcterms:W3CDTF">2026-08-18T18:17:00Z</dcterms:modified>
</cp:coreProperties>
</file>