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F3A86" w14:textId="77777777" w:rsidR="00445A3A" w:rsidRPr="00445A3A" w:rsidRDefault="00445A3A" w:rsidP="00445A3A">
      <w:pPr>
        <w:jc w:val="left"/>
      </w:pPr>
      <w:r w:rsidRPr="00445A3A">
        <w:t>В [Наименование суда]</w:t>
      </w:r>
      <w:r w:rsidRPr="00445A3A">
        <w:br/>
        <w:t>Адрес: [Адрес суда]</w:t>
      </w:r>
    </w:p>
    <w:p w14:paraId="4DF4D6DC" w14:textId="77777777" w:rsidR="00445A3A" w:rsidRPr="00445A3A" w:rsidRDefault="00445A3A" w:rsidP="00445A3A">
      <w:pPr>
        <w:jc w:val="left"/>
      </w:pPr>
      <w:r w:rsidRPr="00445A3A">
        <w:rPr>
          <w:b/>
          <w:bCs/>
        </w:rPr>
        <w:t>Заявитель (Истец/Ответчик/Третье лицо):</w:t>
      </w:r>
      <w:r w:rsidRPr="00445A3A">
        <w:br/>
        <w:t>[ФИО полностью]</w:t>
      </w:r>
      <w:r w:rsidRPr="00445A3A">
        <w:br/>
        <w:t>Адрес: [Адрес проживания]</w:t>
      </w:r>
      <w:r w:rsidRPr="00445A3A">
        <w:br/>
        <w:t>Телефон: [Номер телефона]</w:t>
      </w:r>
      <w:r w:rsidRPr="00445A3A">
        <w:br/>
        <w:t>Электронная почта: [Адрес электронной почты]</w:t>
      </w:r>
    </w:p>
    <w:p w14:paraId="44E387E5" w14:textId="77777777" w:rsidR="00445A3A" w:rsidRPr="00445A3A" w:rsidRDefault="00445A3A" w:rsidP="00445A3A">
      <w:pPr>
        <w:jc w:val="left"/>
      </w:pPr>
      <w:r w:rsidRPr="00445A3A">
        <w:rPr>
          <w:b/>
          <w:bCs/>
        </w:rPr>
        <w:t>Гражданское дело №:</w:t>
      </w:r>
      <w:r w:rsidRPr="00445A3A">
        <w:t xml:space="preserve"> [Номер дела]</w:t>
      </w:r>
    </w:p>
    <w:p w14:paraId="67E12B17" w14:textId="77777777" w:rsidR="00445A3A" w:rsidRPr="00445A3A" w:rsidRDefault="00445A3A" w:rsidP="00445A3A">
      <w:pPr>
        <w:jc w:val="center"/>
        <w:rPr>
          <w:b/>
          <w:bCs/>
        </w:rPr>
      </w:pPr>
      <w:r w:rsidRPr="00445A3A">
        <w:rPr>
          <w:b/>
          <w:bCs/>
        </w:rPr>
        <w:t>Заявление о допуске представителя по гражданскому делу</w:t>
      </w:r>
    </w:p>
    <w:p w14:paraId="443EF576" w14:textId="77777777" w:rsidR="00445A3A" w:rsidRPr="00445A3A" w:rsidRDefault="00445A3A" w:rsidP="00445A3A">
      <w:r w:rsidRPr="00445A3A">
        <w:t>В производстве [Наименование суда] находится гражданское дело № [Номер дела] по иску [ФИО Истца] к [ФИО Ответчика] о [Предмет спора].</w:t>
      </w:r>
    </w:p>
    <w:p w14:paraId="3E5B7D1E" w14:textId="77777777" w:rsidR="00445A3A" w:rsidRPr="00445A3A" w:rsidRDefault="00445A3A" w:rsidP="00445A3A">
      <w:r w:rsidRPr="00445A3A">
        <w:t>На основании части 1 статьи 48 и части 6 статьи 53 Гражданского процессуального кодекса Российской Федерации граждане вправе вести свои дела в суде лично или через представителей. Полномочия представителя могут быть выражены в устном или письменном заявлении доверителя в суде.</w:t>
      </w:r>
    </w:p>
    <w:p w14:paraId="56DBCC27" w14:textId="77777777" w:rsidR="00445A3A" w:rsidRPr="00445A3A" w:rsidRDefault="00445A3A" w:rsidP="00445A3A">
      <w:r w:rsidRPr="00445A3A">
        <w:t>В целях реализации моего права на судебную защиту и квалифицированную юридическую помощь прошу допустить к участию в данном гражданском процессе в качестве моего представителя:</w:t>
      </w:r>
    </w:p>
    <w:p w14:paraId="4933CF5B" w14:textId="77777777" w:rsidR="00445A3A" w:rsidRPr="00445A3A" w:rsidRDefault="00445A3A" w:rsidP="00445A3A">
      <w:r w:rsidRPr="00445A3A">
        <w:t>Гражданина(</w:t>
      </w:r>
      <w:proofErr w:type="spellStart"/>
      <w:r w:rsidRPr="00445A3A">
        <w:t>нку</w:t>
      </w:r>
      <w:proofErr w:type="spellEnd"/>
      <w:r w:rsidRPr="00445A3A">
        <w:t>) [ФИО представителя полностью], паспорт серии [Серия] № [Номер], выдан [Кем выдан], дата выдачи «__» ________ 20__ г., код подразделения [Код], проживающего(ую) по адресу: [Адрес регистрации представителя].</w:t>
      </w:r>
    </w:p>
    <w:p w14:paraId="63A6B212" w14:textId="77777777" w:rsidR="00445A3A" w:rsidRPr="00445A3A" w:rsidRDefault="00445A3A" w:rsidP="00445A3A">
      <w:r w:rsidRPr="00445A3A">
        <w:t>Настоящим заявлением наделяю представителя [ФИО представителя] всеми процессуальными правами, предусмотренными статьей 35 Гражданского процессуального кодекса Российской Федерации, в том числе правом знакомиться с материалами дела, делать выписки из них, снимать копии, заявлять отводы, представлять доказательства и участвовать в их исследовании, задавать вопросы другим лицам, участвующим в деле, свидетелям, экспертам и специалистам, заявлять ходатайства, давать объяснения суду, приводить свои доводы по всем возникающим в ходе судебного разбирательства вопросам.</w:t>
      </w:r>
    </w:p>
    <w:p w14:paraId="0D0A387B" w14:textId="77777777" w:rsidR="00445A3A" w:rsidRPr="00445A3A" w:rsidRDefault="00445A3A" w:rsidP="00445A3A">
      <w:r w:rsidRPr="00445A3A">
        <w:t>Представитель участвует в процессе совместно со мной.</w:t>
      </w:r>
    </w:p>
    <w:p w14:paraId="5C25754A" w14:textId="77777777" w:rsidR="00445A3A" w:rsidRPr="00445A3A" w:rsidRDefault="00445A3A" w:rsidP="00445A3A">
      <w:r w:rsidRPr="00445A3A">
        <w:t>Приложения:</w:t>
      </w:r>
    </w:p>
    <w:p w14:paraId="241170F9" w14:textId="77777777" w:rsidR="00445A3A" w:rsidRPr="00445A3A" w:rsidRDefault="00445A3A" w:rsidP="00445A3A">
      <w:pPr>
        <w:jc w:val="left"/>
      </w:pPr>
      <w:r w:rsidRPr="00445A3A">
        <w:t>1. Копия паспорта представителя (1 экз.);</w:t>
      </w:r>
      <w:r w:rsidRPr="00445A3A">
        <w:br/>
        <w:t>2. Копия документа о высшем юридическом образовании или ученой степени по юридической специальности представителя (при наличии, 1 экз.).</w:t>
      </w:r>
    </w:p>
    <w:p w14:paraId="4C27D92C" w14:textId="77777777" w:rsidR="00445A3A" w:rsidRPr="00445A3A" w:rsidRDefault="00445A3A" w:rsidP="00445A3A">
      <w:r w:rsidRPr="00445A3A">
        <w:t>«__» ________ 20__ г.</w:t>
      </w:r>
    </w:p>
    <w:p w14:paraId="2FC34939" w14:textId="77777777" w:rsidR="00445A3A" w:rsidRPr="00445A3A" w:rsidRDefault="00445A3A" w:rsidP="00445A3A">
      <w:r w:rsidRPr="00445A3A">
        <w:t>________________ / [Фамилия И.О. заявителя]</w:t>
      </w:r>
    </w:p>
    <w:p w14:paraId="040E965B" w14:textId="77777777" w:rsidR="0083247E" w:rsidRPr="00445A3A" w:rsidRDefault="0083247E" w:rsidP="00445A3A"/>
    <w:sectPr w:rsidR="0083247E" w:rsidRPr="00445A3A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6FC7C" w14:textId="77777777" w:rsidR="001B1C1C" w:rsidRDefault="001B1C1C" w:rsidP="00AA1082">
      <w:pPr>
        <w:spacing w:after="0" w:line="240" w:lineRule="auto"/>
      </w:pPr>
      <w:r>
        <w:separator/>
      </w:r>
    </w:p>
  </w:endnote>
  <w:endnote w:type="continuationSeparator" w:id="0">
    <w:p w14:paraId="6C694F1A" w14:textId="77777777" w:rsidR="001B1C1C" w:rsidRDefault="001B1C1C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7EABF" w14:textId="77777777" w:rsidR="001B1C1C" w:rsidRDefault="001B1C1C" w:rsidP="00AA1082">
      <w:pPr>
        <w:spacing w:after="0" w:line="240" w:lineRule="auto"/>
      </w:pPr>
      <w:r>
        <w:separator/>
      </w:r>
    </w:p>
  </w:footnote>
  <w:footnote w:type="continuationSeparator" w:id="0">
    <w:p w14:paraId="0857E802" w14:textId="77777777" w:rsidR="001B1C1C" w:rsidRDefault="001B1C1C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C20"/>
    <w:rsid w:val="001B1C1C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B0986"/>
    <w:rsid w:val="003D025F"/>
    <w:rsid w:val="003E6878"/>
    <w:rsid w:val="0044556A"/>
    <w:rsid w:val="00445A3A"/>
    <w:rsid w:val="00456FEF"/>
    <w:rsid w:val="00461B7D"/>
    <w:rsid w:val="00472E2F"/>
    <w:rsid w:val="0049039F"/>
    <w:rsid w:val="004F2C3F"/>
    <w:rsid w:val="00504D90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2026-08-25T05:15:00Z</dcterms:created>
  <dcterms:modified xsi:type="dcterms:W3CDTF">2026-08-25T05:15:00Z</dcterms:modified>
</cp:coreProperties>
</file>