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7FB0" w14:textId="77777777" w:rsidR="00623F1C" w:rsidRPr="00623F1C" w:rsidRDefault="00623F1C" w:rsidP="00623F1C">
      <w:pPr>
        <w:jc w:val="left"/>
      </w:pPr>
      <w:r w:rsidRPr="00623F1C">
        <w:t>В [наименование суда, выдавшего лист]</w:t>
      </w:r>
      <w:r w:rsidRPr="00623F1C">
        <w:br/>
        <w:t>Адрес: [индекс, город, улица, дом]</w:t>
      </w:r>
    </w:p>
    <w:p w14:paraId="3A7A275A" w14:textId="77777777" w:rsidR="00623F1C" w:rsidRPr="00623F1C" w:rsidRDefault="00623F1C" w:rsidP="00623F1C">
      <w:pPr>
        <w:jc w:val="left"/>
      </w:pPr>
      <w:r w:rsidRPr="00623F1C">
        <w:rPr>
          <w:b/>
          <w:bCs/>
        </w:rPr>
        <w:t>Заявитель (Взыскатель):</w:t>
      </w:r>
      <w:r w:rsidRPr="00623F1C">
        <w:t xml:space="preserve"> [ФИО или наименование]</w:t>
      </w:r>
      <w:r w:rsidRPr="00623F1C">
        <w:br/>
        <w:t>Адрес: [адрес регистрации или места нахождения]</w:t>
      </w:r>
      <w:r w:rsidRPr="00623F1C">
        <w:br/>
        <w:t>Телефон: [номер телефона]</w:t>
      </w:r>
      <w:r w:rsidRPr="00623F1C">
        <w:br/>
        <w:t>Электронная почта: [адрес электронной почты]</w:t>
      </w:r>
    </w:p>
    <w:p w14:paraId="7B448C2C" w14:textId="77777777" w:rsidR="00623F1C" w:rsidRPr="00623F1C" w:rsidRDefault="00623F1C" w:rsidP="00623F1C">
      <w:pPr>
        <w:jc w:val="left"/>
      </w:pPr>
      <w:r w:rsidRPr="00623F1C">
        <w:rPr>
          <w:b/>
          <w:bCs/>
        </w:rPr>
        <w:t>Заинтересованное лицо (Должник):</w:t>
      </w:r>
      <w:r w:rsidRPr="00623F1C">
        <w:t xml:space="preserve"> [ФИО или наименование]</w:t>
      </w:r>
      <w:r w:rsidRPr="00623F1C">
        <w:br/>
        <w:t>Адрес: [последний известный адрес]</w:t>
      </w:r>
    </w:p>
    <w:p w14:paraId="0FC27B15" w14:textId="77777777" w:rsidR="00623F1C" w:rsidRPr="00623F1C" w:rsidRDefault="00623F1C" w:rsidP="00623F1C">
      <w:pPr>
        <w:jc w:val="left"/>
      </w:pPr>
      <w:r w:rsidRPr="00623F1C">
        <w:rPr>
          <w:b/>
          <w:bCs/>
        </w:rPr>
        <w:t>Заинтересованное лицо (Правопреемник):</w:t>
      </w:r>
      <w:r w:rsidRPr="00623F1C">
        <w:t xml:space="preserve"> [ФИО или наименование]</w:t>
      </w:r>
      <w:r w:rsidRPr="00623F1C">
        <w:br/>
        <w:t>Адрес: [адрес правопреемника]</w:t>
      </w:r>
    </w:p>
    <w:p w14:paraId="32F89B4A" w14:textId="77777777" w:rsidR="00623F1C" w:rsidRPr="00623F1C" w:rsidRDefault="00623F1C" w:rsidP="00623F1C">
      <w:pPr>
        <w:jc w:val="left"/>
      </w:pPr>
      <w:r w:rsidRPr="00623F1C">
        <w:rPr>
          <w:b/>
          <w:bCs/>
        </w:rPr>
        <w:t>Дело №:</w:t>
      </w:r>
      <w:r w:rsidRPr="00623F1C">
        <w:t xml:space="preserve"> [номер судебного дела]</w:t>
      </w:r>
    </w:p>
    <w:p w14:paraId="066A2460" w14:textId="77777777" w:rsidR="00623F1C" w:rsidRPr="00623F1C" w:rsidRDefault="00623F1C" w:rsidP="00623F1C">
      <w:pPr>
        <w:jc w:val="center"/>
        <w:rPr>
          <w:b/>
          <w:bCs/>
        </w:rPr>
      </w:pPr>
      <w:r w:rsidRPr="00623F1C">
        <w:rPr>
          <w:b/>
          <w:bCs/>
        </w:rPr>
        <w:t>Заявление о процессуальном правопреемстве (замене должника)</w:t>
      </w:r>
    </w:p>
    <w:p w14:paraId="31023D16" w14:textId="77777777" w:rsidR="00623F1C" w:rsidRPr="00623F1C" w:rsidRDefault="00623F1C" w:rsidP="00623F1C">
      <w:r w:rsidRPr="00623F1C">
        <w:t>Решением [наименование суда] от «__» ________ 20__ г. по делу № [номер] с [ФИО или наименование первоначального должника] в пользу [ФИО или наименование взыскателя] были взысканы денежные средства в размере [СУММА] руб.</w:t>
      </w:r>
    </w:p>
    <w:p w14:paraId="3DEE3009" w14:textId="77777777" w:rsidR="00623F1C" w:rsidRPr="00623F1C" w:rsidRDefault="00623F1C" w:rsidP="00623F1C">
      <w:r w:rsidRPr="00623F1C">
        <w:t>На основании указанного решения судом был выдан исполнительный лист [серия и номер], на основании которого судебным приставом-исполнителем [наименование отдела ФССП] «__» ________ 20__ г. возбуждено исполнительное производство № [номер].</w:t>
      </w:r>
    </w:p>
    <w:p w14:paraId="75B5A833" w14:textId="77777777" w:rsidR="00623F1C" w:rsidRPr="00623F1C" w:rsidRDefault="00623F1C" w:rsidP="00623F1C">
      <w:r w:rsidRPr="00623F1C">
        <w:t>В настоящее время возникли основания для замены должника в связи с [указать причину: смертью гражданина, реорганизацией юридического лица, переводом долга]. Согласно [указать документ: свидетельству о смерти №, выписке из ЕГРЮЛ, договору перевода долга], правопреемником по обязательствам должника является [ФИО или наименование нового должника].</w:t>
      </w:r>
    </w:p>
    <w:p w14:paraId="5502B20C" w14:textId="77777777" w:rsidR="00623F1C" w:rsidRPr="00623F1C" w:rsidRDefault="00623F1C" w:rsidP="00623F1C">
      <w:r w:rsidRPr="00623F1C">
        <w:t>В соответствии со статьей 44 ГПК РФ (или ст. 48 АПК РФ), в случаях выбытия одной из сторон в спорном или установленном решением суда правоотношении суд допускает замену этой стороны ее правопреемником.</w:t>
      </w:r>
    </w:p>
    <w:p w14:paraId="63756A92" w14:textId="77777777" w:rsidR="00623F1C" w:rsidRPr="00623F1C" w:rsidRDefault="00623F1C" w:rsidP="00623F1C">
      <w:r w:rsidRPr="00623F1C">
        <w:t>На основании изложенного, руководствуясь нормами процессуального законодательства и Федеральным законом «Об исполнительном производстве»,</w:t>
      </w:r>
    </w:p>
    <w:p w14:paraId="2A8658AE" w14:textId="77777777" w:rsidR="00623F1C" w:rsidRPr="00623F1C" w:rsidRDefault="00623F1C" w:rsidP="00623F1C">
      <w:pPr>
        <w:jc w:val="center"/>
        <w:rPr>
          <w:b/>
          <w:bCs/>
        </w:rPr>
      </w:pPr>
      <w:r w:rsidRPr="00623F1C">
        <w:rPr>
          <w:b/>
          <w:bCs/>
        </w:rPr>
        <w:t>ПРОШУ:</w:t>
      </w:r>
    </w:p>
    <w:p w14:paraId="7F04C56D" w14:textId="77777777" w:rsidR="00623F1C" w:rsidRPr="00623F1C" w:rsidRDefault="00623F1C" w:rsidP="00623F1C">
      <w:r w:rsidRPr="00623F1C">
        <w:t>1. Произвести замену должника [ФИО или наименование] на его правопреемника [ФИО или наименование] в исполнительном производстве № [номер], возбужденном на основании исполнительного листа по делу № [номер].</w:t>
      </w:r>
    </w:p>
    <w:p w14:paraId="7516EBF8" w14:textId="77777777" w:rsidR="00623F1C" w:rsidRPr="00623F1C" w:rsidRDefault="00623F1C" w:rsidP="00623F1C">
      <w:r w:rsidRPr="00623F1C">
        <w:t>Приложения:</w:t>
      </w:r>
    </w:p>
    <w:p w14:paraId="0B676F39" w14:textId="77777777" w:rsidR="00623F1C" w:rsidRPr="00623F1C" w:rsidRDefault="00623F1C" w:rsidP="00623F1C">
      <w:pPr>
        <w:numPr>
          <w:ilvl w:val="0"/>
          <w:numId w:val="30"/>
        </w:numPr>
      </w:pPr>
      <w:r w:rsidRPr="00623F1C">
        <w:t>копия заявления для сторон;</w:t>
      </w:r>
    </w:p>
    <w:p w14:paraId="1A22A75D" w14:textId="77777777" w:rsidR="00623F1C" w:rsidRPr="00623F1C" w:rsidRDefault="00623F1C" w:rsidP="00623F1C">
      <w:pPr>
        <w:numPr>
          <w:ilvl w:val="0"/>
          <w:numId w:val="30"/>
        </w:numPr>
      </w:pPr>
      <w:r w:rsidRPr="00623F1C">
        <w:t>документы, подтверждающие правопреемство (свидетельство о смерти, договор, выписка из ЕГРЮЛ);</w:t>
      </w:r>
    </w:p>
    <w:p w14:paraId="3E7B6377" w14:textId="77777777" w:rsidR="00623F1C" w:rsidRPr="00623F1C" w:rsidRDefault="00623F1C" w:rsidP="00623F1C">
      <w:pPr>
        <w:numPr>
          <w:ilvl w:val="0"/>
          <w:numId w:val="30"/>
        </w:numPr>
      </w:pPr>
      <w:r w:rsidRPr="00623F1C">
        <w:lastRenderedPageBreak/>
        <w:t>копия постановления о возбуждении исполнительного производства;</w:t>
      </w:r>
    </w:p>
    <w:p w14:paraId="1EA3AD6A" w14:textId="77777777" w:rsidR="00623F1C" w:rsidRPr="00623F1C" w:rsidRDefault="00623F1C" w:rsidP="00623F1C">
      <w:pPr>
        <w:numPr>
          <w:ilvl w:val="0"/>
          <w:numId w:val="30"/>
        </w:numPr>
      </w:pPr>
      <w:r w:rsidRPr="00623F1C">
        <w:t>документ об уведомлении сторон (почтовая опись и квитанция).</w:t>
      </w:r>
    </w:p>
    <w:p w14:paraId="0840858A" w14:textId="77777777" w:rsidR="00623F1C" w:rsidRPr="00623F1C" w:rsidRDefault="00623F1C" w:rsidP="00623F1C">
      <w:r w:rsidRPr="00623F1C">
        <w:t>«__» ________ 20__ г.</w:t>
      </w:r>
    </w:p>
    <w:p w14:paraId="2E4FC44B" w14:textId="77777777" w:rsidR="00623F1C" w:rsidRPr="00623F1C" w:rsidRDefault="00623F1C" w:rsidP="00623F1C">
      <w:r w:rsidRPr="00623F1C">
        <w:t>________________ / [Фамилия И.О.]</w:t>
      </w:r>
    </w:p>
    <w:p w14:paraId="377FE0DC" w14:textId="113F1C5B" w:rsidR="0083247E" w:rsidRPr="00623F1C" w:rsidRDefault="0083247E" w:rsidP="00623F1C"/>
    <w:sectPr w:rsidR="0083247E" w:rsidRPr="00623F1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A71B" w14:textId="77777777" w:rsidR="00931A8E" w:rsidRDefault="00931A8E" w:rsidP="00AA1082">
      <w:pPr>
        <w:spacing w:after="0" w:line="240" w:lineRule="auto"/>
      </w:pPr>
      <w:r>
        <w:separator/>
      </w:r>
    </w:p>
  </w:endnote>
  <w:endnote w:type="continuationSeparator" w:id="0">
    <w:p w14:paraId="01E4E715" w14:textId="77777777" w:rsidR="00931A8E" w:rsidRDefault="00931A8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DFBA" w14:textId="77777777" w:rsidR="00931A8E" w:rsidRDefault="00931A8E" w:rsidP="00AA1082">
      <w:pPr>
        <w:spacing w:after="0" w:line="240" w:lineRule="auto"/>
      </w:pPr>
      <w:r>
        <w:separator/>
      </w:r>
    </w:p>
  </w:footnote>
  <w:footnote w:type="continuationSeparator" w:id="0">
    <w:p w14:paraId="5C88608A" w14:textId="77777777" w:rsidR="00931A8E" w:rsidRDefault="00931A8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81A"/>
    <w:multiLevelType w:val="multilevel"/>
    <w:tmpl w:val="C53C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67F53"/>
    <w:multiLevelType w:val="multilevel"/>
    <w:tmpl w:val="E48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71206"/>
    <w:multiLevelType w:val="multilevel"/>
    <w:tmpl w:val="4F4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472D7"/>
    <w:multiLevelType w:val="multilevel"/>
    <w:tmpl w:val="E8C2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C69FD"/>
    <w:multiLevelType w:val="multilevel"/>
    <w:tmpl w:val="A71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C3498"/>
    <w:multiLevelType w:val="multilevel"/>
    <w:tmpl w:val="EBE0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43D46"/>
    <w:multiLevelType w:val="multilevel"/>
    <w:tmpl w:val="B148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182"/>
    <w:multiLevelType w:val="multilevel"/>
    <w:tmpl w:val="28EAF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586A78"/>
    <w:multiLevelType w:val="multilevel"/>
    <w:tmpl w:val="822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B46303"/>
    <w:multiLevelType w:val="multilevel"/>
    <w:tmpl w:val="8928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345FAE"/>
    <w:multiLevelType w:val="multilevel"/>
    <w:tmpl w:val="A9AC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8"/>
  </w:num>
  <w:num w:numId="2" w16cid:durableId="1452941838">
    <w:abstractNumId w:val="11"/>
  </w:num>
  <w:num w:numId="3" w16cid:durableId="1996958423">
    <w:abstractNumId w:val="9"/>
  </w:num>
  <w:num w:numId="4" w16cid:durableId="1612474000">
    <w:abstractNumId w:val="14"/>
  </w:num>
  <w:num w:numId="5" w16cid:durableId="1267614942">
    <w:abstractNumId w:val="23"/>
  </w:num>
  <w:num w:numId="6" w16cid:durableId="80032759">
    <w:abstractNumId w:val="17"/>
  </w:num>
  <w:num w:numId="7" w16cid:durableId="1584333580">
    <w:abstractNumId w:val="16"/>
  </w:num>
  <w:num w:numId="8" w16cid:durableId="853614933">
    <w:abstractNumId w:val="2"/>
  </w:num>
  <w:num w:numId="9" w16cid:durableId="1919049586">
    <w:abstractNumId w:val="20"/>
  </w:num>
  <w:num w:numId="10" w16cid:durableId="1216772059">
    <w:abstractNumId w:val="15"/>
  </w:num>
  <w:num w:numId="11" w16cid:durableId="1143233363">
    <w:abstractNumId w:val="26"/>
  </w:num>
  <w:num w:numId="12" w16cid:durableId="331107870">
    <w:abstractNumId w:val="5"/>
  </w:num>
  <w:num w:numId="13" w16cid:durableId="1287926806">
    <w:abstractNumId w:val="4"/>
  </w:num>
  <w:num w:numId="14" w16cid:durableId="274215042">
    <w:abstractNumId w:val="8"/>
  </w:num>
  <w:num w:numId="15" w16cid:durableId="355009040">
    <w:abstractNumId w:val="7"/>
  </w:num>
  <w:num w:numId="16" w16cid:durableId="361827263">
    <w:abstractNumId w:val="21"/>
  </w:num>
  <w:num w:numId="17" w16cid:durableId="427433384">
    <w:abstractNumId w:val="24"/>
  </w:num>
  <w:num w:numId="18" w16cid:durableId="154735552">
    <w:abstractNumId w:val="22"/>
  </w:num>
  <w:num w:numId="19" w16cid:durableId="507334925">
    <w:abstractNumId w:val="27"/>
  </w:num>
  <w:num w:numId="20" w16cid:durableId="1553268951">
    <w:abstractNumId w:val="3"/>
  </w:num>
  <w:num w:numId="21" w16cid:durableId="1205950485">
    <w:abstractNumId w:val="1"/>
  </w:num>
  <w:num w:numId="22" w16cid:durableId="341662575">
    <w:abstractNumId w:val="25"/>
  </w:num>
  <w:num w:numId="23" w16cid:durableId="1924560181">
    <w:abstractNumId w:val="29"/>
  </w:num>
  <w:num w:numId="24" w16cid:durableId="1010109994">
    <w:abstractNumId w:val="13"/>
  </w:num>
  <w:num w:numId="25" w16cid:durableId="70737876">
    <w:abstractNumId w:val="0"/>
  </w:num>
  <w:num w:numId="26" w16cid:durableId="577520433">
    <w:abstractNumId w:val="10"/>
  </w:num>
  <w:num w:numId="27" w16cid:durableId="1924952092">
    <w:abstractNumId w:val="28"/>
  </w:num>
  <w:num w:numId="28" w16cid:durableId="1126000067">
    <w:abstractNumId w:val="12"/>
  </w:num>
  <w:num w:numId="29" w16cid:durableId="862787255">
    <w:abstractNumId w:val="19"/>
  </w:num>
  <w:num w:numId="30" w16cid:durableId="479538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172753"/>
    <w:rsid w:val="001D2096"/>
    <w:rsid w:val="002246DE"/>
    <w:rsid w:val="00227EAA"/>
    <w:rsid w:val="00276B7C"/>
    <w:rsid w:val="0029453C"/>
    <w:rsid w:val="002C68AB"/>
    <w:rsid w:val="00313859"/>
    <w:rsid w:val="00394A13"/>
    <w:rsid w:val="003C090B"/>
    <w:rsid w:val="003D025F"/>
    <w:rsid w:val="003D1AE5"/>
    <w:rsid w:val="00456FEF"/>
    <w:rsid w:val="00461B7D"/>
    <w:rsid w:val="00472E2F"/>
    <w:rsid w:val="004F2C3F"/>
    <w:rsid w:val="004F7F89"/>
    <w:rsid w:val="005B23DD"/>
    <w:rsid w:val="005F2F1C"/>
    <w:rsid w:val="0060767C"/>
    <w:rsid w:val="00623F1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D439D"/>
    <w:rsid w:val="009067F8"/>
    <w:rsid w:val="00931A8E"/>
    <w:rsid w:val="00935486"/>
    <w:rsid w:val="009A3F2E"/>
    <w:rsid w:val="009A74A8"/>
    <w:rsid w:val="00A93DA0"/>
    <w:rsid w:val="00A95EF3"/>
    <w:rsid w:val="00A9773E"/>
    <w:rsid w:val="00AA1082"/>
    <w:rsid w:val="00AE25A4"/>
    <w:rsid w:val="00B10717"/>
    <w:rsid w:val="00B43B35"/>
    <w:rsid w:val="00B66532"/>
    <w:rsid w:val="00B66C54"/>
    <w:rsid w:val="00B76001"/>
    <w:rsid w:val="00B90F31"/>
    <w:rsid w:val="00BE1BCA"/>
    <w:rsid w:val="00C26BFE"/>
    <w:rsid w:val="00C65A25"/>
    <w:rsid w:val="00C669A3"/>
    <w:rsid w:val="00CA3E33"/>
    <w:rsid w:val="00D12722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2026-07-22T11:10:00Z</dcterms:created>
  <dcterms:modified xsi:type="dcterms:W3CDTF">2026-07-22T11:10:00Z</dcterms:modified>
</cp:coreProperties>
</file>