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AF8D9" w14:textId="77777777" w:rsidR="00780790" w:rsidRPr="00780790" w:rsidRDefault="00780790" w:rsidP="00780790">
      <w:pPr>
        <w:jc w:val="left"/>
      </w:pPr>
      <w:r w:rsidRPr="00780790">
        <w:t>В [наименование районного / городского суда]</w:t>
      </w:r>
      <w:r w:rsidRPr="00780790">
        <w:br/>
        <w:t>Адрес: [индекс, адрес суда]</w:t>
      </w:r>
    </w:p>
    <w:p w14:paraId="04D9812A" w14:textId="77777777" w:rsidR="00780790" w:rsidRPr="00780790" w:rsidRDefault="00780790" w:rsidP="00780790">
      <w:pPr>
        <w:jc w:val="left"/>
      </w:pPr>
      <w:r w:rsidRPr="00780790">
        <w:rPr>
          <w:b/>
          <w:bCs/>
        </w:rPr>
        <w:t>Заявитель:</w:t>
      </w:r>
      <w:r w:rsidRPr="00780790">
        <w:t xml:space="preserve"> [ФИО гражданина полностью]</w:t>
      </w:r>
      <w:r w:rsidRPr="00780790">
        <w:br/>
        <w:t>Адрес: [индекс, адрес места жительства]</w:t>
      </w:r>
      <w:r w:rsidRPr="00780790">
        <w:br/>
        <w:t>Телефон: [номер телефона]</w:t>
      </w:r>
      <w:r w:rsidRPr="00780790">
        <w:br/>
        <w:t>Электронная почта: [адрес почты]</w:t>
      </w:r>
    </w:p>
    <w:p w14:paraId="273CE40D" w14:textId="77777777" w:rsidR="00780790" w:rsidRPr="00780790" w:rsidRDefault="00780790" w:rsidP="00780790">
      <w:pPr>
        <w:jc w:val="left"/>
      </w:pPr>
      <w:r w:rsidRPr="00780790">
        <w:rPr>
          <w:b/>
          <w:bCs/>
        </w:rPr>
        <w:t>Заинтересованное лицо (должник):</w:t>
      </w:r>
      <w:r w:rsidRPr="00780790">
        <w:t xml:space="preserve"> [ФИО ответчика / истца]</w:t>
      </w:r>
      <w:r w:rsidRPr="00780790">
        <w:br/>
        <w:t>Адрес: [индекс, адрес места жительства]</w:t>
      </w:r>
      <w:r w:rsidRPr="00780790">
        <w:br/>
        <w:t>Телефон: [номер телефона]</w:t>
      </w:r>
    </w:p>
    <w:p w14:paraId="66059E9D" w14:textId="77777777" w:rsidR="00780790" w:rsidRPr="00780790" w:rsidRDefault="00780790" w:rsidP="00780790">
      <w:pPr>
        <w:jc w:val="left"/>
      </w:pPr>
      <w:r w:rsidRPr="00780790">
        <w:t>Дело № [номер гражданского дела]</w:t>
      </w:r>
    </w:p>
    <w:p w14:paraId="00A2C95A" w14:textId="77777777" w:rsidR="00780790" w:rsidRPr="00780790" w:rsidRDefault="00780790" w:rsidP="00780790">
      <w:pPr>
        <w:jc w:val="center"/>
      </w:pPr>
      <w:r w:rsidRPr="00780790">
        <w:rPr>
          <w:b/>
          <w:bCs/>
        </w:rPr>
        <w:t>Заявление о взыскании судебных расходов</w:t>
      </w:r>
    </w:p>
    <w:p w14:paraId="00132CC9" w14:textId="77777777" w:rsidR="00780790" w:rsidRPr="00780790" w:rsidRDefault="00780790" w:rsidP="00780790">
      <w:r w:rsidRPr="00780790">
        <w:t>Решением [наименование суда] от «__» ________ 20__ г. по гражданскому делу № [номер дела] исковые требования [ФИО истца] к [ФИО ответчика] о [краткий предмет спора] удовлетворены в полном объеме (либо удовлетворены частично). Указанное судебное решение вступило в законную силу «__» ________ 20__ г.</w:t>
      </w:r>
    </w:p>
    <w:p w14:paraId="7AA9B923" w14:textId="77777777" w:rsidR="00780790" w:rsidRPr="00780790" w:rsidRDefault="00780790" w:rsidP="00780790">
      <w:r w:rsidRPr="00780790">
        <w:t>В соответствии с частью 1 статьи 88 Гражданского процессуального кодекса РФ судебные расходы состоят из государственной пошлины и издержек, связанных с рассмотрением дела. На основании статьи 94 ГПК РФ к издержкам относятся денежные суммы, подлежащие выплате экспертам, специалистам, свидетелям, а также расходы на оплату услуг представителей и иные признанные необходимыми расходы.</w:t>
      </w:r>
    </w:p>
    <w:p w14:paraId="5C30802A" w14:textId="77777777" w:rsidR="00780790" w:rsidRPr="00780790" w:rsidRDefault="00780790" w:rsidP="00780790">
      <w:r w:rsidRPr="00780790">
        <w:t>В связи с рассмотрением данного гражданского дела заявитель понес реальные финансовые расходы на общую сумму [СУММА] рублей, в состав которых входят следующие затраты:</w:t>
      </w:r>
    </w:p>
    <w:p w14:paraId="4BB1B62E" w14:textId="77777777" w:rsidR="00780790" w:rsidRPr="00780790" w:rsidRDefault="00780790" w:rsidP="00780790">
      <w:r w:rsidRPr="00780790">
        <w:t>1. Расходы на оплату услуг судебного представителя в размере [СУММА] рублей. В рамках договора об оказании юридических услуг от «__» ________ 20__ г. исполнитель подготовил процессуальные документы и принял личное участие в [количество] судебных заседаниях. Факт исполнения услуг зафиксирован актом приема-передачи от «__» ________ 20__ г., а факт оплаты подтвержден чеком (или платежным поручением) от «__» ________ 20__ г.</w:t>
      </w:r>
    </w:p>
    <w:p w14:paraId="7BA6E444" w14:textId="77777777" w:rsidR="00780790" w:rsidRPr="00780790" w:rsidRDefault="00780790" w:rsidP="00780790">
      <w:r w:rsidRPr="00780790">
        <w:t>2. Расходы на проведение судебной экспертизы в размере [СУММА] рублей. Оплата экспертного исследования проведена на основании определения суда от «__» ________ 20__ г., что подтверждается платежным документом от «__» ________ 20__ г.</w:t>
      </w:r>
    </w:p>
    <w:p w14:paraId="4C8FF193" w14:textId="77777777" w:rsidR="00780790" w:rsidRPr="00780790" w:rsidRDefault="00780790" w:rsidP="00780790">
      <w:r w:rsidRPr="00780790">
        <w:t>3. Почтовые расходы в размере [СУММА] рублей, вызванные направлением копий процессуальных материалов сторонам спора, что подтверждается кассовыми чеками и почтовыми описями вложения от «__» ________ 20__ г.</w:t>
      </w:r>
    </w:p>
    <w:p w14:paraId="49336B65" w14:textId="77777777" w:rsidR="00780790" w:rsidRPr="00780790" w:rsidRDefault="00780790" w:rsidP="00780790">
      <w:r w:rsidRPr="00780790">
        <w:t>Согласно части 1 статьи 98 ГПК РФ стороне, в пользу которой состоялось решение суда, суд присуждает возместить с другой стороны все понесенные по делу судебные расходы. При этом часть 1 статьи 100 ГПК РФ устанавливает, что 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</w:t>
      </w:r>
    </w:p>
    <w:p w14:paraId="54ABD71C" w14:textId="77777777" w:rsidR="00780790" w:rsidRPr="00780790" w:rsidRDefault="00780790" w:rsidP="00780790">
      <w:r w:rsidRPr="00780790">
        <w:lastRenderedPageBreak/>
        <w:t>Пункты 10 и 11 постановления Пленума Верховного Суда РФ от 21.01.2016 № 1 разъясняют, что бремя доказывания несоразмерности и неразумности расходов возлагается на противоположную сторону. Заявитель подтвердил необходимость и объем оказанных юридических услуг, а также факт реального несения затрат в полном объеме.</w:t>
      </w:r>
    </w:p>
    <w:p w14:paraId="5F6829B5" w14:textId="77777777" w:rsidR="00780790" w:rsidRPr="00780790" w:rsidRDefault="00780790" w:rsidP="00780790">
      <w:r w:rsidRPr="00780790">
        <w:t>На основании изложенного, руководствуясь статьями 88, 94, 98, 100, 103.1 Гражданского процессуального кодекса РФ,</w:t>
      </w:r>
    </w:p>
    <w:p w14:paraId="3A14EB1B" w14:textId="77777777" w:rsidR="00780790" w:rsidRPr="00780790" w:rsidRDefault="00780790" w:rsidP="00780790">
      <w:pPr>
        <w:jc w:val="center"/>
      </w:pPr>
      <w:r w:rsidRPr="00780790">
        <w:rPr>
          <w:b/>
          <w:bCs/>
        </w:rPr>
        <w:t>ПРОШУ:</w:t>
      </w:r>
    </w:p>
    <w:p w14:paraId="4F8C494B" w14:textId="77777777" w:rsidR="00780790" w:rsidRPr="00780790" w:rsidRDefault="00780790" w:rsidP="00780790">
      <w:r w:rsidRPr="00780790">
        <w:t>Взыскать с [ФИО противоположной стороны] в пользу [ФИО заявителя] судебные расходы в общем размере [СУММА] рублей, в том числе:</w:t>
      </w:r>
    </w:p>
    <w:p w14:paraId="53E49DF5" w14:textId="77777777" w:rsidR="00780790" w:rsidRPr="00780790" w:rsidRDefault="00780790" w:rsidP="00780790">
      <w:pPr>
        <w:numPr>
          <w:ilvl w:val="0"/>
          <w:numId w:val="20"/>
        </w:numPr>
      </w:pPr>
      <w:r w:rsidRPr="00780790">
        <w:t>расходы на оплату юридических услуг в размере [СУММА] рублей;</w:t>
      </w:r>
    </w:p>
    <w:p w14:paraId="048CA66F" w14:textId="77777777" w:rsidR="00780790" w:rsidRPr="00780790" w:rsidRDefault="00780790" w:rsidP="00780790">
      <w:pPr>
        <w:numPr>
          <w:ilvl w:val="0"/>
          <w:numId w:val="20"/>
        </w:numPr>
      </w:pPr>
      <w:r w:rsidRPr="00780790">
        <w:t>расходы на проведение экспертизы в размере [СУММА] рублей;</w:t>
      </w:r>
    </w:p>
    <w:p w14:paraId="22D9AF6A" w14:textId="77777777" w:rsidR="00780790" w:rsidRPr="00780790" w:rsidRDefault="00780790" w:rsidP="00780790">
      <w:pPr>
        <w:numPr>
          <w:ilvl w:val="0"/>
          <w:numId w:val="20"/>
        </w:numPr>
      </w:pPr>
      <w:r w:rsidRPr="00780790">
        <w:t>почтовые расходы в размере [СУММА] рублей.</w:t>
      </w:r>
    </w:p>
    <w:p w14:paraId="142B4D1A" w14:textId="77777777" w:rsidR="00780790" w:rsidRPr="00780790" w:rsidRDefault="00780790" w:rsidP="00780790">
      <w:r w:rsidRPr="00780790">
        <w:t>Приложения:</w:t>
      </w:r>
    </w:p>
    <w:p w14:paraId="5C399EE2" w14:textId="77777777" w:rsidR="00780790" w:rsidRPr="00780790" w:rsidRDefault="00780790" w:rsidP="00780790">
      <w:pPr>
        <w:numPr>
          <w:ilvl w:val="0"/>
          <w:numId w:val="21"/>
        </w:numPr>
      </w:pPr>
      <w:r w:rsidRPr="00780790">
        <w:t>документ, подтверждающий направление копии заявления лицам, участвующим в деле;</w:t>
      </w:r>
    </w:p>
    <w:p w14:paraId="29912609" w14:textId="77777777" w:rsidR="00780790" w:rsidRPr="00780790" w:rsidRDefault="00780790" w:rsidP="00780790">
      <w:pPr>
        <w:numPr>
          <w:ilvl w:val="0"/>
          <w:numId w:val="21"/>
        </w:numPr>
      </w:pPr>
      <w:r w:rsidRPr="00780790">
        <w:t>копия договора об оказании юридических услуг от «__» ________ 20__ г.;</w:t>
      </w:r>
    </w:p>
    <w:p w14:paraId="406CEA41" w14:textId="77777777" w:rsidR="00780790" w:rsidRPr="00780790" w:rsidRDefault="00780790" w:rsidP="00780790">
      <w:pPr>
        <w:numPr>
          <w:ilvl w:val="0"/>
          <w:numId w:val="21"/>
        </w:numPr>
      </w:pPr>
      <w:r w:rsidRPr="00780790">
        <w:t>копия акта приема-передачи оказанных услуг от «__» ________ 20__ г.;</w:t>
      </w:r>
    </w:p>
    <w:p w14:paraId="2D63A84A" w14:textId="77777777" w:rsidR="00780790" w:rsidRPr="00780790" w:rsidRDefault="00780790" w:rsidP="00780790">
      <w:pPr>
        <w:numPr>
          <w:ilvl w:val="0"/>
          <w:numId w:val="21"/>
        </w:numPr>
      </w:pPr>
      <w:r w:rsidRPr="00780790">
        <w:t>копии платежных документов, подтверждающих оплату юридических услуг;</w:t>
      </w:r>
    </w:p>
    <w:p w14:paraId="633BEF34" w14:textId="77777777" w:rsidR="00780790" w:rsidRPr="00780790" w:rsidRDefault="00780790" w:rsidP="00780790">
      <w:pPr>
        <w:numPr>
          <w:ilvl w:val="0"/>
          <w:numId w:val="21"/>
        </w:numPr>
      </w:pPr>
      <w:r w:rsidRPr="00780790">
        <w:t>копии платежных документов по оплате судебной экспертизы;</w:t>
      </w:r>
    </w:p>
    <w:p w14:paraId="0D54934F" w14:textId="77777777" w:rsidR="00780790" w:rsidRPr="00780790" w:rsidRDefault="00780790" w:rsidP="00780790">
      <w:pPr>
        <w:numPr>
          <w:ilvl w:val="0"/>
          <w:numId w:val="21"/>
        </w:numPr>
      </w:pPr>
      <w:r w:rsidRPr="00780790">
        <w:t>копии почтовых квитанций и описей вложения;</w:t>
      </w:r>
    </w:p>
    <w:p w14:paraId="00A3E305" w14:textId="77777777" w:rsidR="00780790" w:rsidRPr="00780790" w:rsidRDefault="00780790" w:rsidP="00780790">
      <w:pPr>
        <w:numPr>
          <w:ilvl w:val="0"/>
          <w:numId w:val="21"/>
        </w:numPr>
      </w:pPr>
      <w:r w:rsidRPr="00780790">
        <w:t>копия доверенности представителя (если подает представитель).</w:t>
      </w:r>
    </w:p>
    <w:p w14:paraId="2A48D577" w14:textId="77777777" w:rsidR="00780790" w:rsidRPr="00780790" w:rsidRDefault="00780790" w:rsidP="00780790">
      <w:r w:rsidRPr="00780790">
        <w:t>«__» ________ 20__ г.</w:t>
      </w:r>
    </w:p>
    <w:p w14:paraId="4731F4DF" w14:textId="77777777" w:rsidR="00780790" w:rsidRPr="00780790" w:rsidRDefault="00780790" w:rsidP="00780790">
      <w:r w:rsidRPr="00780790">
        <w:t>________________ / [Фамилия И.О.]</w:t>
      </w:r>
    </w:p>
    <w:p w14:paraId="040E965B" w14:textId="77777777" w:rsidR="0083247E" w:rsidRPr="00780790" w:rsidRDefault="0083247E" w:rsidP="00780790"/>
    <w:sectPr w:rsidR="0083247E" w:rsidRPr="00780790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BA74C" w14:textId="77777777" w:rsidR="00F55F43" w:rsidRDefault="00F55F43" w:rsidP="00AA1082">
      <w:pPr>
        <w:spacing w:after="0" w:line="240" w:lineRule="auto"/>
      </w:pPr>
      <w:r>
        <w:separator/>
      </w:r>
    </w:p>
  </w:endnote>
  <w:endnote w:type="continuationSeparator" w:id="0">
    <w:p w14:paraId="7792C130" w14:textId="77777777" w:rsidR="00F55F43" w:rsidRDefault="00F55F43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8B1C1" w14:textId="77777777" w:rsidR="00F55F43" w:rsidRDefault="00F55F43" w:rsidP="00AA1082">
      <w:pPr>
        <w:spacing w:after="0" w:line="240" w:lineRule="auto"/>
      </w:pPr>
      <w:r>
        <w:separator/>
      </w:r>
    </w:p>
  </w:footnote>
  <w:footnote w:type="continuationSeparator" w:id="0">
    <w:p w14:paraId="0AD889EA" w14:textId="77777777" w:rsidR="00F55F43" w:rsidRDefault="00F55F43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A1B"/>
    <w:multiLevelType w:val="multilevel"/>
    <w:tmpl w:val="2B40A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52E91"/>
    <w:multiLevelType w:val="multilevel"/>
    <w:tmpl w:val="6090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63285"/>
    <w:multiLevelType w:val="multilevel"/>
    <w:tmpl w:val="924E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355381"/>
    <w:multiLevelType w:val="multilevel"/>
    <w:tmpl w:val="A4FA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5D4DD2"/>
    <w:multiLevelType w:val="multilevel"/>
    <w:tmpl w:val="803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DC4C66"/>
    <w:multiLevelType w:val="multilevel"/>
    <w:tmpl w:val="7956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6440D1"/>
    <w:multiLevelType w:val="multilevel"/>
    <w:tmpl w:val="B122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202084"/>
    <w:multiLevelType w:val="multilevel"/>
    <w:tmpl w:val="2DD2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4700A0"/>
    <w:multiLevelType w:val="multilevel"/>
    <w:tmpl w:val="34C2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81033F"/>
    <w:multiLevelType w:val="multilevel"/>
    <w:tmpl w:val="614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7"/>
  </w:num>
  <w:num w:numId="2" w16cid:durableId="240985651">
    <w:abstractNumId w:val="13"/>
  </w:num>
  <w:num w:numId="3" w16cid:durableId="605964312">
    <w:abstractNumId w:val="1"/>
  </w:num>
  <w:num w:numId="4" w16cid:durableId="1033266515">
    <w:abstractNumId w:val="14"/>
  </w:num>
  <w:num w:numId="5" w16cid:durableId="1411729518">
    <w:abstractNumId w:val="2"/>
  </w:num>
  <w:num w:numId="6" w16cid:durableId="1846362493">
    <w:abstractNumId w:val="9"/>
  </w:num>
  <w:num w:numId="7" w16cid:durableId="129792228">
    <w:abstractNumId w:val="3"/>
  </w:num>
  <w:num w:numId="8" w16cid:durableId="1884511469">
    <w:abstractNumId w:val="18"/>
  </w:num>
  <w:num w:numId="9" w16cid:durableId="1406104138">
    <w:abstractNumId w:val="6"/>
  </w:num>
  <w:num w:numId="10" w16cid:durableId="436945115">
    <w:abstractNumId w:val="17"/>
  </w:num>
  <w:num w:numId="11" w16cid:durableId="1705016807">
    <w:abstractNumId w:val="16"/>
  </w:num>
  <w:num w:numId="12" w16cid:durableId="472796920">
    <w:abstractNumId w:val="20"/>
  </w:num>
  <w:num w:numId="13" w16cid:durableId="1589533648">
    <w:abstractNumId w:val="10"/>
  </w:num>
  <w:num w:numId="14" w16cid:durableId="1322150557">
    <w:abstractNumId w:val="19"/>
  </w:num>
  <w:num w:numId="15" w16cid:durableId="1789813359">
    <w:abstractNumId w:val="12"/>
  </w:num>
  <w:num w:numId="16" w16cid:durableId="1309742647">
    <w:abstractNumId w:val="11"/>
  </w:num>
  <w:num w:numId="17" w16cid:durableId="436952514">
    <w:abstractNumId w:val="15"/>
  </w:num>
  <w:num w:numId="18" w16cid:durableId="1710303419">
    <w:abstractNumId w:val="8"/>
  </w:num>
  <w:num w:numId="19" w16cid:durableId="897085617">
    <w:abstractNumId w:val="4"/>
  </w:num>
  <w:num w:numId="20" w16cid:durableId="26029823">
    <w:abstractNumId w:val="0"/>
  </w:num>
  <w:num w:numId="21" w16cid:durableId="16401872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B32B0"/>
    <w:rsid w:val="003C6F69"/>
    <w:rsid w:val="003D025F"/>
    <w:rsid w:val="003E6878"/>
    <w:rsid w:val="00406087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80790"/>
    <w:rsid w:val="00790DDC"/>
    <w:rsid w:val="00793E2C"/>
    <w:rsid w:val="007E1463"/>
    <w:rsid w:val="007F2289"/>
    <w:rsid w:val="008057E1"/>
    <w:rsid w:val="00816162"/>
    <w:rsid w:val="0083238E"/>
    <w:rsid w:val="0083247E"/>
    <w:rsid w:val="008329B6"/>
    <w:rsid w:val="00856E57"/>
    <w:rsid w:val="00876BE3"/>
    <w:rsid w:val="008D040A"/>
    <w:rsid w:val="008D439D"/>
    <w:rsid w:val="008D6FA0"/>
    <w:rsid w:val="008E1D79"/>
    <w:rsid w:val="008E3509"/>
    <w:rsid w:val="008E5828"/>
    <w:rsid w:val="008F5BDE"/>
    <w:rsid w:val="00912571"/>
    <w:rsid w:val="00952E14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5F43"/>
    <w:rsid w:val="00F56DD7"/>
    <w:rsid w:val="00F667EA"/>
    <w:rsid w:val="00F803C9"/>
    <w:rsid w:val="00F859F1"/>
    <w:rsid w:val="00F85CD5"/>
    <w:rsid w:val="00F94EAD"/>
    <w:rsid w:val="00FC725F"/>
    <w:rsid w:val="00FE407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2026-09-08T06:19:00Z</dcterms:created>
  <dcterms:modified xsi:type="dcterms:W3CDTF">2026-09-08T06:19:00Z</dcterms:modified>
</cp:coreProperties>
</file>