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F735" w14:textId="77777777" w:rsidR="00C93EA6" w:rsidRPr="00C93EA6" w:rsidRDefault="00C93EA6" w:rsidP="00C93EA6">
      <w:pPr>
        <w:jc w:val="left"/>
      </w:pPr>
      <w:r w:rsidRPr="00C93EA6">
        <w:t>Мировому судье судебного участка № [НОМЕР]</w:t>
      </w:r>
      <w:r w:rsidRPr="00C93EA6">
        <w:br/>
        <w:t>[НАИМЕНОВАНИЕ] судебного района</w:t>
      </w:r>
      <w:r w:rsidRPr="00C93EA6">
        <w:br/>
        <w:t>Адрес: [АДРЕС СУДЕБНОГО УЧАСТКА]</w:t>
      </w:r>
    </w:p>
    <w:p w14:paraId="7179B1D9" w14:textId="77777777" w:rsidR="00C93EA6" w:rsidRPr="00C93EA6" w:rsidRDefault="00C93EA6" w:rsidP="00C93EA6">
      <w:pPr>
        <w:jc w:val="left"/>
      </w:pPr>
      <w:r w:rsidRPr="00C93EA6">
        <w:rPr>
          <w:b/>
          <w:bCs/>
        </w:rPr>
        <w:t>Должник:</w:t>
      </w:r>
      <w:r w:rsidRPr="00C93EA6">
        <w:t xml:space="preserve"> [ФИО Должника]</w:t>
      </w:r>
      <w:r w:rsidRPr="00C93EA6">
        <w:br/>
        <w:t>Адрес регистрации: [АДРЕС РЕГИСТРАЦИИ]</w:t>
      </w:r>
      <w:r w:rsidRPr="00C93EA6">
        <w:br/>
        <w:t>Паспортные данные: серия [СЕРИЯ] № [НОМЕР], выдан [КЕМ И КОГДА]</w:t>
      </w:r>
      <w:r w:rsidRPr="00C93EA6">
        <w:br/>
        <w:t>Телефон: [НОМЕР ТЕЛЕФОНА]</w:t>
      </w:r>
      <w:r w:rsidRPr="00C93EA6">
        <w:br/>
        <w:t>Электронная почта: [АДРЕС EMAIL]</w:t>
      </w:r>
    </w:p>
    <w:p w14:paraId="64A8CCF0" w14:textId="77777777" w:rsidR="00C93EA6" w:rsidRPr="00C93EA6" w:rsidRDefault="00C93EA6" w:rsidP="00C93EA6">
      <w:pPr>
        <w:jc w:val="left"/>
      </w:pPr>
      <w:r w:rsidRPr="00C93EA6">
        <w:rPr>
          <w:b/>
          <w:bCs/>
        </w:rPr>
        <w:t>Взыскатель:</w:t>
      </w:r>
      <w:r w:rsidRPr="00C93EA6">
        <w:t xml:space="preserve"> [НАИМЕНОВАНИЕ БАНКА ИЛИ КОЛЛЕКТОРСКОЙ ОРГАНИЗАЦИИ]</w:t>
      </w:r>
      <w:r w:rsidRPr="00C93EA6">
        <w:br/>
        <w:t>Адрес: [АДРЕС ВЗЫСКАТЕЛЯ]</w:t>
      </w:r>
    </w:p>
    <w:p w14:paraId="3ACAFDD0" w14:textId="77777777" w:rsidR="00C93EA6" w:rsidRPr="00C93EA6" w:rsidRDefault="00C93EA6" w:rsidP="00C93EA6">
      <w:pPr>
        <w:jc w:val="left"/>
      </w:pPr>
      <w:r w:rsidRPr="00C93EA6">
        <w:rPr>
          <w:b/>
          <w:bCs/>
        </w:rPr>
        <w:t>Дело №:</w:t>
      </w:r>
      <w:r w:rsidRPr="00C93EA6">
        <w:t xml:space="preserve"> [НОМЕР ДЕЛА]</w:t>
      </w:r>
    </w:p>
    <w:p w14:paraId="1877DA40" w14:textId="77777777" w:rsidR="00C93EA6" w:rsidRPr="00C93EA6" w:rsidRDefault="00C93EA6" w:rsidP="00C93EA6">
      <w:pPr>
        <w:jc w:val="center"/>
        <w:rPr>
          <w:b/>
          <w:bCs/>
        </w:rPr>
      </w:pPr>
      <w:r w:rsidRPr="00C93EA6">
        <w:rPr>
          <w:b/>
          <w:bCs/>
        </w:rPr>
        <w:t>ВОЗРАЖЕНИЕ</w:t>
      </w:r>
      <w:r w:rsidRPr="00C93EA6">
        <w:rPr>
          <w:b/>
          <w:bCs/>
        </w:rPr>
        <w:br/>
        <w:t>относительно исполнения судебного приказа</w:t>
      </w:r>
    </w:p>
    <w:p w14:paraId="48FC79E1" w14:textId="77777777" w:rsidR="00C93EA6" w:rsidRPr="00C93EA6" w:rsidRDefault="00C93EA6" w:rsidP="00C93EA6">
      <w:r w:rsidRPr="00C93EA6">
        <w:t>Мировым судьей судебного участка № [НОМЕР] [НАИМЕНОВАНИЕ] судебного района «__» ________ 20__ г. был вынесен судебный приказ по делу № [НОМЕР] о взыскании с [ФИО Должника] в пользу [НАИМЕНОВАНИЕ ВЗЫСКАТЕЛЯ] задолженности по кредитному договору № [НОМЕР ДОГОВОРА] от «__» ________ 20__ г. в размере [СУММА] рублей, а также расходов по оплате государственной пошлины в размере [СУММА] рублей.</w:t>
      </w:r>
    </w:p>
    <w:p w14:paraId="18DC8229" w14:textId="77777777" w:rsidR="00C93EA6" w:rsidRPr="00C93EA6" w:rsidRDefault="00C93EA6" w:rsidP="00C93EA6">
      <w:r w:rsidRPr="00C93EA6">
        <w:t>Копию указанного судебного приказа Должник получил «__» ________ 20__ г., что подтверждается [ПОЧТОВЫМ ИЗВЕЩЕНИЕМ / ШТЕМПЕЛЕМ НА КОНВЕРТЕ С ТРЕК-НОМЕРОМ / ОТМЕТКОЙ В КАНЦЕЛЯРИИ СУДА].</w:t>
      </w:r>
    </w:p>
    <w:p w14:paraId="5E7A1511" w14:textId="77777777" w:rsidR="00C93EA6" w:rsidRPr="00C93EA6" w:rsidRDefault="00C93EA6" w:rsidP="00C93EA6">
      <w:r w:rsidRPr="00C93EA6">
        <w:t>Должник выражает свое полное несогласие с вынесенным судебным приказом и предъявленными требованиями Взыскателя. Должник оспаривает наличие и размер заявленной задолженности, период ее начисления, а также расчет неустойки и штрафных санкций.</w:t>
      </w:r>
    </w:p>
    <w:p w14:paraId="0C871388" w14:textId="77777777" w:rsidR="00C93EA6" w:rsidRPr="00C93EA6" w:rsidRDefault="00C93EA6" w:rsidP="00C93EA6">
      <w:r w:rsidRPr="00C93EA6">
        <w:t>В соответствии со статьей 128 Гражданского процессуального кодекса Российской Федерации должник вправе в течение десяти дней со дня получения приказа представить возражения относительно его исполнения.</w:t>
      </w:r>
    </w:p>
    <w:p w14:paraId="35050087" w14:textId="77777777" w:rsidR="00C93EA6" w:rsidRPr="00C93EA6" w:rsidRDefault="00C93EA6" w:rsidP="00C93EA6">
      <w:r w:rsidRPr="00C93EA6">
        <w:t>Согласно статье 129 Гражданского процессуального кодекса Российской Федерации, если от должника в установленный срок поступят возражения относительно исполнения судебного приказа, судья отменяет судебный приказ.</w:t>
      </w:r>
    </w:p>
    <w:p w14:paraId="1BF216C2" w14:textId="77777777" w:rsidR="00C93EA6" w:rsidRPr="00C93EA6" w:rsidRDefault="00C93EA6" w:rsidP="00C93EA6">
      <w:r w:rsidRPr="00C93EA6">
        <w:t>На основании изложенного, руководствуясь статьями 128, 129 Гражданского процессуального кодекса Российской Федерации,</w:t>
      </w:r>
    </w:p>
    <w:p w14:paraId="315FD08B" w14:textId="77777777" w:rsidR="00C93EA6" w:rsidRPr="00C93EA6" w:rsidRDefault="00C93EA6" w:rsidP="00C93EA6">
      <w:pPr>
        <w:jc w:val="center"/>
        <w:rPr>
          <w:b/>
          <w:bCs/>
        </w:rPr>
      </w:pPr>
      <w:r w:rsidRPr="00C93EA6">
        <w:rPr>
          <w:b/>
          <w:bCs/>
        </w:rPr>
        <w:t>ПРОШУ:</w:t>
      </w:r>
    </w:p>
    <w:p w14:paraId="43D02396" w14:textId="77777777" w:rsidR="00C93EA6" w:rsidRPr="00C93EA6" w:rsidRDefault="00C93EA6" w:rsidP="00C93EA6">
      <w:r w:rsidRPr="00C93EA6">
        <w:t>1. Отменить судебный приказ мирового судьи судебного участка № [НОМЕР] [НАИМЕНОВАНИЕ] судебного района от «__» ________ 20__ г. по делу № [НОМЕР] о взыскании с [ФИО Должника] в пользу [НАИМЕНОВАНИЕ ВЗЫСКАТЕЛЯ] задолженности по кредитному договору № [НОМЕР ДОГОВОРА] от «__» ________ 20__ г.</w:t>
      </w:r>
    </w:p>
    <w:p w14:paraId="22F20916" w14:textId="77777777" w:rsidR="00C93EA6" w:rsidRPr="00C93EA6" w:rsidRDefault="00C93EA6" w:rsidP="00C93EA6">
      <w:r w:rsidRPr="00C93EA6">
        <w:lastRenderedPageBreak/>
        <w:t>Приложения:</w:t>
      </w:r>
    </w:p>
    <w:p w14:paraId="3A53516E" w14:textId="77777777" w:rsidR="00C93EA6" w:rsidRPr="00C93EA6" w:rsidRDefault="00C93EA6" w:rsidP="00C93EA6">
      <w:r w:rsidRPr="00C93EA6">
        <w:t>1. Копия почтового конверта или документа, подтверждающего дату получения судебного приказа;</w:t>
      </w:r>
      <w:r w:rsidRPr="00C93EA6">
        <w:br/>
        <w:t>2. Копия доверенности представителя (если возражение подается представителем).</w:t>
      </w:r>
    </w:p>
    <w:p w14:paraId="2967CAE5" w14:textId="77777777" w:rsidR="00C93EA6" w:rsidRPr="00C93EA6" w:rsidRDefault="00C93EA6" w:rsidP="00C93EA6">
      <w:r w:rsidRPr="00C93EA6">
        <w:t>«__» ________ 20__ г.</w:t>
      </w:r>
    </w:p>
    <w:p w14:paraId="0DDF762E" w14:textId="77777777" w:rsidR="00C93EA6" w:rsidRPr="00C93EA6" w:rsidRDefault="00C93EA6" w:rsidP="00C93EA6">
      <w:r w:rsidRPr="00C93EA6">
        <w:t>________________ / [Фамилия И.О.]</w:t>
      </w:r>
    </w:p>
    <w:p w14:paraId="0C96273E" w14:textId="5B885FE2" w:rsidR="0083247E" w:rsidRPr="00C93EA6" w:rsidRDefault="0083247E" w:rsidP="00C93EA6"/>
    <w:sectPr w:rsidR="0083247E" w:rsidRPr="00C93EA6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0343B" w14:textId="77777777" w:rsidR="00604947" w:rsidRDefault="00604947" w:rsidP="00AA1082">
      <w:pPr>
        <w:spacing w:after="0" w:line="240" w:lineRule="auto"/>
      </w:pPr>
      <w:r>
        <w:separator/>
      </w:r>
    </w:p>
  </w:endnote>
  <w:endnote w:type="continuationSeparator" w:id="0">
    <w:p w14:paraId="3C7ACC9D" w14:textId="77777777" w:rsidR="00604947" w:rsidRDefault="0060494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58D4D" w14:textId="77777777" w:rsidR="00604947" w:rsidRDefault="00604947" w:rsidP="00AA1082">
      <w:pPr>
        <w:spacing w:after="0" w:line="240" w:lineRule="auto"/>
      </w:pPr>
      <w:r>
        <w:separator/>
      </w:r>
    </w:p>
  </w:footnote>
  <w:footnote w:type="continuationSeparator" w:id="0">
    <w:p w14:paraId="41A0A527" w14:textId="77777777" w:rsidR="00604947" w:rsidRDefault="0060494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CF623E"/>
    <w:multiLevelType w:val="multilevel"/>
    <w:tmpl w:val="7374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964D6C"/>
    <w:multiLevelType w:val="multilevel"/>
    <w:tmpl w:val="FC96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994206"/>
    <w:multiLevelType w:val="multilevel"/>
    <w:tmpl w:val="6A0C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B5044B"/>
    <w:multiLevelType w:val="multilevel"/>
    <w:tmpl w:val="A0D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717A58"/>
    <w:multiLevelType w:val="multilevel"/>
    <w:tmpl w:val="AE0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4"/>
  </w:num>
  <w:num w:numId="2" w16cid:durableId="1452941838">
    <w:abstractNumId w:val="13"/>
  </w:num>
  <w:num w:numId="3" w16cid:durableId="973607643">
    <w:abstractNumId w:val="27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5"/>
  </w:num>
  <w:num w:numId="7" w16cid:durableId="1812361597">
    <w:abstractNumId w:val="5"/>
  </w:num>
  <w:num w:numId="8" w16cid:durableId="389576680">
    <w:abstractNumId w:val="18"/>
  </w:num>
  <w:num w:numId="9" w16cid:durableId="1339429729">
    <w:abstractNumId w:val="23"/>
  </w:num>
  <w:num w:numId="10" w16cid:durableId="174347891">
    <w:abstractNumId w:val="2"/>
  </w:num>
  <w:num w:numId="11" w16cid:durableId="1279028447">
    <w:abstractNumId w:val="19"/>
  </w:num>
  <w:num w:numId="12" w16cid:durableId="1706173077">
    <w:abstractNumId w:val="28"/>
  </w:num>
  <w:num w:numId="13" w16cid:durableId="330641445">
    <w:abstractNumId w:val="32"/>
  </w:num>
  <w:num w:numId="14" w16cid:durableId="597102246">
    <w:abstractNumId w:val="33"/>
  </w:num>
  <w:num w:numId="15" w16cid:durableId="247010532">
    <w:abstractNumId w:val="12"/>
  </w:num>
  <w:num w:numId="16" w16cid:durableId="498227888">
    <w:abstractNumId w:val="16"/>
  </w:num>
  <w:num w:numId="17" w16cid:durableId="39939590">
    <w:abstractNumId w:val="35"/>
  </w:num>
  <w:num w:numId="18" w16cid:durableId="458300837">
    <w:abstractNumId w:val="9"/>
  </w:num>
  <w:num w:numId="19" w16cid:durableId="1896044014">
    <w:abstractNumId w:val="21"/>
  </w:num>
  <w:num w:numId="20" w16cid:durableId="1551571222">
    <w:abstractNumId w:val="34"/>
  </w:num>
  <w:num w:numId="21" w16cid:durableId="2104303046">
    <w:abstractNumId w:val="14"/>
  </w:num>
  <w:num w:numId="22" w16cid:durableId="1630748321">
    <w:abstractNumId w:val="26"/>
  </w:num>
  <w:num w:numId="23" w16cid:durableId="1524517003">
    <w:abstractNumId w:val="43"/>
  </w:num>
  <w:num w:numId="24" w16cid:durableId="1340504884">
    <w:abstractNumId w:val="0"/>
  </w:num>
  <w:num w:numId="25" w16cid:durableId="1924953197">
    <w:abstractNumId w:val="17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2"/>
  </w:num>
  <w:num w:numId="29" w16cid:durableId="1747068485">
    <w:abstractNumId w:val="41"/>
  </w:num>
  <w:num w:numId="30" w16cid:durableId="1794130543">
    <w:abstractNumId w:val="11"/>
  </w:num>
  <w:num w:numId="31" w16cid:durableId="1076976053">
    <w:abstractNumId w:val="37"/>
  </w:num>
  <w:num w:numId="32" w16cid:durableId="1008362091">
    <w:abstractNumId w:val="38"/>
  </w:num>
  <w:num w:numId="33" w16cid:durableId="1551572600">
    <w:abstractNumId w:val="42"/>
  </w:num>
  <w:num w:numId="34" w16cid:durableId="940720069">
    <w:abstractNumId w:val="44"/>
  </w:num>
  <w:num w:numId="35" w16cid:durableId="1810172758">
    <w:abstractNumId w:val="8"/>
  </w:num>
  <w:num w:numId="36" w16cid:durableId="1334409542">
    <w:abstractNumId w:val="40"/>
  </w:num>
  <w:num w:numId="37" w16cid:durableId="336421129">
    <w:abstractNumId w:val="31"/>
  </w:num>
  <w:num w:numId="38" w16cid:durableId="1897081525">
    <w:abstractNumId w:val="10"/>
  </w:num>
  <w:num w:numId="39" w16cid:durableId="1007945387">
    <w:abstractNumId w:val="4"/>
  </w:num>
  <w:num w:numId="40" w16cid:durableId="42216870">
    <w:abstractNumId w:val="20"/>
  </w:num>
  <w:num w:numId="41" w16cid:durableId="456678130">
    <w:abstractNumId w:val="36"/>
  </w:num>
  <w:num w:numId="42" w16cid:durableId="1729955778">
    <w:abstractNumId w:val="15"/>
  </w:num>
  <w:num w:numId="43" w16cid:durableId="1486822337">
    <w:abstractNumId w:val="29"/>
  </w:num>
  <w:num w:numId="44" w16cid:durableId="58945915">
    <w:abstractNumId w:val="39"/>
  </w:num>
  <w:num w:numId="45" w16cid:durableId="1768573781">
    <w:abstractNumId w:val="45"/>
  </w:num>
  <w:num w:numId="46" w16cid:durableId="62516168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D025F"/>
    <w:rsid w:val="00415249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04947"/>
    <w:rsid w:val="00657808"/>
    <w:rsid w:val="00675063"/>
    <w:rsid w:val="006B4B8D"/>
    <w:rsid w:val="007129F9"/>
    <w:rsid w:val="00763038"/>
    <w:rsid w:val="007C21A6"/>
    <w:rsid w:val="007E1463"/>
    <w:rsid w:val="0080471F"/>
    <w:rsid w:val="008057E1"/>
    <w:rsid w:val="0083238E"/>
    <w:rsid w:val="0083247E"/>
    <w:rsid w:val="00851E79"/>
    <w:rsid w:val="008B7FBC"/>
    <w:rsid w:val="008D439D"/>
    <w:rsid w:val="00901596"/>
    <w:rsid w:val="00911C8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93EA6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D20A2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2026-08-31T18:36:00Z</dcterms:created>
  <dcterms:modified xsi:type="dcterms:W3CDTF">2026-08-31T18:36:00Z</dcterms:modified>
</cp:coreProperties>
</file>