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799D" w14:textId="77777777" w:rsidR="00DB7875" w:rsidRPr="00DB7875" w:rsidRDefault="00DB7875" w:rsidP="00DB7875">
      <w:pPr>
        <w:jc w:val="left"/>
      </w:pPr>
      <w:r w:rsidRPr="00DB7875">
        <w:t>В [Название районного суда]</w:t>
      </w:r>
      <w:r w:rsidRPr="00DB7875">
        <w:br/>
        <w:t>Адрес: [Адрес суда]</w:t>
      </w:r>
    </w:p>
    <w:p w14:paraId="63DE7977" w14:textId="77777777" w:rsidR="00DB7875" w:rsidRPr="00DB7875" w:rsidRDefault="00DB7875" w:rsidP="00DB7875">
      <w:pPr>
        <w:jc w:val="left"/>
      </w:pPr>
      <w:r w:rsidRPr="00DB7875">
        <w:rPr>
          <w:b/>
          <w:bCs/>
        </w:rPr>
        <w:t>Истец:</w:t>
      </w:r>
      <w:r w:rsidRPr="00DB7875">
        <w:t xml:space="preserve"> [ФИО истца]</w:t>
      </w:r>
      <w:r w:rsidRPr="00DB7875">
        <w:br/>
        <w:t>Адрес: [Адрес истца]</w:t>
      </w:r>
      <w:r w:rsidRPr="00DB7875">
        <w:br/>
        <w:t>Телефон: [Номер телефона]</w:t>
      </w:r>
    </w:p>
    <w:p w14:paraId="68E6A6C4" w14:textId="77777777" w:rsidR="00DB7875" w:rsidRPr="00DB7875" w:rsidRDefault="00DB7875" w:rsidP="00DB7875">
      <w:pPr>
        <w:jc w:val="left"/>
      </w:pPr>
      <w:r w:rsidRPr="00DB7875">
        <w:rPr>
          <w:b/>
          <w:bCs/>
        </w:rPr>
        <w:t>Ответчик:</w:t>
      </w:r>
      <w:r w:rsidRPr="00DB7875">
        <w:t xml:space="preserve"> [ФИО ответчика]</w:t>
      </w:r>
      <w:r w:rsidRPr="00DB7875">
        <w:br/>
        <w:t>Адрес: [Адрес ответчика]</w:t>
      </w:r>
      <w:r w:rsidRPr="00DB7875">
        <w:br/>
        <w:t>Телефон: [Номер телефона]</w:t>
      </w:r>
      <w:r w:rsidRPr="00DB7875">
        <w:br/>
        <w:t>Электронная почта: [E-mail ответчика]</w:t>
      </w:r>
    </w:p>
    <w:p w14:paraId="7398938D" w14:textId="77777777" w:rsidR="00DB7875" w:rsidRPr="00DB7875" w:rsidRDefault="00DB7875" w:rsidP="00DB7875">
      <w:pPr>
        <w:jc w:val="left"/>
      </w:pPr>
      <w:r w:rsidRPr="00DB7875">
        <w:rPr>
          <w:b/>
          <w:bCs/>
        </w:rPr>
        <w:t>Третье лицо:</w:t>
      </w:r>
      <w:r w:rsidRPr="00DB7875">
        <w:t xml:space="preserve"> Нотариус [ФИО нотариуса]</w:t>
      </w:r>
      <w:r w:rsidRPr="00DB7875">
        <w:br/>
        <w:t>Адрес нотариальной конторы: [Адрес нотариуса]</w:t>
      </w:r>
    </w:p>
    <w:p w14:paraId="3F618D12" w14:textId="77777777" w:rsidR="00DB7875" w:rsidRPr="00DB7875" w:rsidRDefault="00DB7875" w:rsidP="00DB7875">
      <w:pPr>
        <w:jc w:val="left"/>
      </w:pPr>
      <w:r w:rsidRPr="00DB7875">
        <w:t>Гражданское дело № [Номер дела]</w:t>
      </w:r>
    </w:p>
    <w:p w14:paraId="1C6DC754" w14:textId="77777777" w:rsidR="00DB7875" w:rsidRPr="00DB7875" w:rsidRDefault="00DB7875" w:rsidP="00DB7875">
      <w:pPr>
        <w:jc w:val="center"/>
        <w:rPr>
          <w:b/>
          <w:bCs/>
        </w:rPr>
      </w:pPr>
      <w:r w:rsidRPr="00DB7875">
        <w:rPr>
          <w:b/>
          <w:bCs/>
        </w:rPr>
        <w:t>Возражения на исковое заявление об оспаривании завещания</w:t>
      </w:r>
    </w:p>
    <w:p w14:paraId="3A84A88C" w14:textId="77777777" w:rsidR="00DB7875" w:rsidRPr="00DB7875" w:rsidRDefault="00DB7875" w:rsidP="00DB7875">
      <w:r w:rsidRPr="00DB7875">
        <w:t>В производстве [Название районного суда] находится гражданское дело № [Номер дела] по иску [ФИО истца] к [ФИО ответчика] о признании недействительным завещания [ФИО наследодателя], составленного «__» ________ 20__ года и удостоверенного нотариусом [ФИО нотариуса].</w:t>
      </w:r>
    </w:p>
    <w:p w14:paraId="0E42E432" w14:textId="77777777" w:rsidR="00DB7875" w:rsidRPr="00DB7875" w:rsidRDefault="00DB7875" w:rsidP="00DB7875">
      <w:r w:rsidRPr="00DB7875">
        <w:t>Истец обосновывает свои требования тем, что в момент совершения завещания наследодатель [ФИО наследодателя] не мог понимать значение своих действий и руководить ими в силу возраста и имеющихся заболеваний.</w:t>
      </w:r>
    </w:p>
    <w:p w14:paraId="373903C4" w14:textId="77777777" w:rsidR="00DB7875" w:rsidRPr="00DB7875" w:rsidRDefault="00DB7875" w:rsidP="00DB7875">
      <w:r w:rsidRPr="00DB7875">
        <w:t>Ответчик с предъявленным исковым заявлением не согласен в полном объеме по следующим основаниям.</w:t>
      </w:r>
    </w:p>
    <w:p w14:paraId="2152597C" w14:textId="77777777" w:rsidR="00DB7875" w:rsidRPr="00DB7875" w:rsidRDefault="00DB7875" w:rsidP="00DB7875">
      <w:r w:rsidRPr="00DB7875">
        <w:t>Во-первых, доводы Истца о неспособности наследодателя отдавать отчет своим действиям не соответствуют фактическим обстоятельствам. Наследодатель [ФИО наследодателя] до последних дней жизни сохранял полную ясность ума, адекватно воспринимал окружающую обстановку и самостоятельно принимал решения по бытовым и финансовым вопросам. В период составления завещания наследодатель на учете у психиатра или нарколога не состоял, за специфической медицинской помощью не обращался.</w:t>
      </w:r>
    </w:p>
    <w:p w14:paraId="6F3FB75F" w14:textId="77777777" w:rsidR="00DB7875" w:rsidRPr="00DB7875" w:rsidRDefault="00DB7875" w:rsidP="00DB7875">
      <w:r w:rsidRPr="00DB7875">
        <w:t>Во-вторых, оспариваемое завещание было составлено и удостоверено с соблюдением всех требований Гражданского кодекса Российской Федерации. Нотариус [ФИО нотариуса] при удостоверении документа лично проверил дееспособность наследодателя, убедился в соответствии волеизъявления его действительной воле. Документ подписан наследодателем лично в присутствии нотариуса.</w:t>
      </w:r>
    </w:p>
    <w:p w14:paraId="7A6AA2BB" w14:textId="77777777" w:rsidR="00DB7875" w:rsidRPr="00DB7875" w:rsidRDefault="00DB7875" w:rsidP="00DB7875">
      <w:r w:rsidRPr="00DB7875">
        <w:t>В-третьих, Истец не представил допустимых и допустимых доказательств, подтверждающих недействительность сделки. Ссылки Истца на наличие у наследодателя хронических заболеваний сами по себе не свидетельствуют о наличии психического расстройства или неспособности понимать суть совершаемого нотариального действия.</w:t>
      </w:r>
    </w:p>
    <w:p w14:paraId="67F1DD70" w14:textId="77777777" w:rsidR="00DB7875" w:rsidRPr="00DB7875" w:rsidRDefault="00DB7875" w:rsidP="00DB7875">
      <w:r w:rsidRPr="00DB7875">
        <w:lastRenderedPageBreak/>
        <w:t>На основании изложенного, руководствуясь статьями 177, 1118, 1124, 1125 Гражданского кодекса РФ, статьями 35, 149, 150 Гражданского процессуального кодекса РФ,</w:t>
      </w:r>
    </w:p>
    <w:p w14:paraId="44C8F51E" w14:textId="77777777" w:rsidR="00DB7875" w:rsidRPr="00DB7875" w:rsidRDefault="00DB7875" w:rsidP="00DB7875">
      <w:pPr>
        <w:jc w:val="center"/>
      </w:pPr>
      <w:r w:rsidRPr="00DB7875">
        <w:rPr>
          <w:b/>
          <w:bCs/>
        </w:rPr>
        <w:t>ПРОШУ:</w:t>
      </w:r>
    </w:p>
    <w:p w14:paraId="6C705B29" w14:textId="77777777" w:rsidR="00DB7875" w:rsidRPr="00DB7875" w:rsidRDefault="00DB7875" w:rsidP="00DB7875">
      <w:r w:rsidRPr="00DB7875">
        <w:t>В удовлетворении исковых требований [ФИО истца] к [ФИО ответчика] о признании недействительным завещания [ФИО наследодателя] от «__» ________ 20__ года — отказать в полном объеме.</w:t>
      </w:r>
    </w:p>
    <w:p w14:paraId="2D6616E0" w14:textId="77777777" w:rsidR="00DB7875" w:rsidRPr="00DB7875" w:rsidRDefault="00DB7875" w:rsidP="00DB7875">
      <w:r w:rsidRPr="00DB7875">
        <w:rPr>
          <w:b/>
          <w:bCs/>
        </w:rPr>
        <w:t>Приложения:</w:t>
      </w:r>
    </w:p>
    <w:p w14:paraId="40886744" w14:textId="77777777" w:rsidR="00DB7875" w:rsidRPr="00DB7875" w:rsidRDefault="00DB7875" w:rsidP="00DB7875">
      <w:pPr>
        <w:numPr>
          <w:ilvl w:val="0"/>
          <w:numId w:val="26"/>
        </w:numPr>
      </w:pPr>
      <w:r w:rsidRPr="00DB7875">
        <w:t>копия возражений для истца и третьих лиц;</w:t>
      </w:r>
    </w:p>
    <w:p w14:paraId="4BEE7804" w14:textId="77777777" w:rsidR="00DB7875" w:rsidRPr="00DB7875" w:rsidRDefault="00DB7875" w:rsidP="00DB7875">
      <w:pPr>
        <w:numPr>
          <w:ilvl w:val="0"/>
          <w:numId w:val="26"/>
        </w:numPr>
      </w:pPr>
      <w:r w:rsidRPr="00DB7875">
        <w:t>копии документов, подтверждающих отсутствие психических заболеваний у наследодателя;</w:t>
      </w:r>
    </w:p>
    <w:p w14:paraId="167F02E7" w14:textId="77777777" w:rsidR="00DB7875" w:rsidRPr="00DB7875" w:rsidRDefault="00DB7875" w:rsidP="00DB7875">
      <w:pPr>
        <w:numPr>
          <w:ilvl w:val="0"/>
          <w:numId w:val="26"/>
        </w:numPr>
      </w:pPr>
      <w:r w:rsidRPr="00DB7875">
        <w:t>копии письменных доказательств, подтверждающих волеизъявление наследодателя;</w:t>
      </w:r>
    </w:p>
    <w:p w14:paraId="219F1C68" w14:textId="77777777" w:rsidR="00DB7875" w:rsidRPr="00DB7875" w:rsidRDefault="00DB7875" w:rsidP="00DB7875">
      <w:pPr>
        <w:numPr>
          <w:ilvl w:val="0"/>
          <w:numId w:val="26"/>
        </w:numPr>
      </w:pPr>
      <w:r w:rsidRPr="00DB7875">
        <w:t>документы, подтверждающие направление копий возражений участникам процесса.</w:t>
      </w:r>
    </w:p>
    <w:p w14:paraId="70117601" w14:textId="77777777" w:rsidR="00DB7875" w:rsidRPr="00DB7875" w:rsidRDefault="00DB7875" w:rsidP="00DB7875">
      <w:r w:rsidRPr="00DB7875">
        <w:t>«__» ________ 20__ г.</w:t>
      </w:r>
    </w:p>
    <w:p w14:paraId="68E8F55A" w14:textId="77777777" w:rsidR="00DB7875" w:rsidRPr="00DB7875" w:rsidRDefault="00DB7875" w:rsidP="00DB7875">
      <w:r w:rsidRPr="00DB7875">
        <w:t>________________ / [Фамилия И.О.]</w:t>
      </w:r>
    </w:p>
    <w:p w14:paraId="040E965B" w14:textId="77777777" w:rsidR="0083247E" w:rsidRPr="00DB7875" w:rsidRDefault="0083247E" w:rsidP="00DB7875"/>
    <w:sectPr w:rsidR="0083247E" w:rsidRPr="00DB787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B4ECB" w14:textId="77777777" w:rsidR="002353F5" w:rsidRDefault="002353F5" w:rsidP="00AA1082">
      <w:pPr>
        <w:spacing w:after="0" w:line="240" w:lineRule="auto"/>
      </w:pPr>
      <w:r>
        <w:separator/>
      </w:r>
    </w:p>
  </w:endnote>
  <w:endnote w:type="continuationSeparator" w:id="0">
    <w:p w14:paraId="0335EC18" w14:textId="77777777" w:rsidR="002353F5" w:rsidRDefault="002353F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AB27" w14:textId="77777777" w:rsidR="002353F5" w:rsidRDefault="002353F5" w:rsidP="00AA1082">
      <w:pPr>
        <w:spacing w:after="0" w:line="240" w:lineRule="auto"/>
      </w:pPr>
      <w:r>
        <w:separator/>
      </w:r>
    </w:p>
  </w:footnote>
  <w:footnote w:type="continuationSeparator" w:id="0">
    <w:p w14:paraId="5FE816C7" w14:textId="77777777" w:rsidR="002353F5" w:rsidRDefault="002353F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8F2"/>
    <w:multiLevelType w:val="multilevel"/>
    <w:tmpl w:val="5294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C17CB"/>
    <w:multiLevelType w:val="multilevel"/>
    <w:tmpl w:val="DBE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C4C44"/>
    <w:multiLevelType w:val="multilevel"/>
    <w:tmpl w:val="361A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F2786"/>
    <w:multiLevelType w:val="multilevel"/>
    <w:tmpl w:val="DECC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6073AE"/>
    <w:multiLevelType w:val="multilevel"/>
    <w:tmpl w:val="73DC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174684"/>
    <w:multiLevelType w:val="multilevel"/>
    <w:tmpl w:val="E466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B4D2E"/>
    <w:multiLevelType w:val="multilevel"/>
    <w:tmpl w:val="3D4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F184C"/>
    <w:multiLevelType w:val="multilevel"/>
    <w:tmpl w:val="8BBA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E5649C"/>
    <w:multiLevelType w:val="multilevel"/>
    <w:tmpl w:val="EF56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1F267A"/>
    <w:multiLevelType w:val="multilevel"/>
    <w:tmpl w:val="90D4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D113A0"/>
    <w:multiLevelType w:val="multilevel"/>
    <w:tmpl w:val="1058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F9280D"/>
    <w:multiLevelType w:val="multilevel"/>
    <w:tmpl w:val="49E4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13"/>
  </w:num>
  <w:num w:numId="2" w16cid:durableId="1452941838">
    <w:abstractNumId w:val="10"/>
  </w:num>
  <w:num w:numId="3" w16cid:durableId="620452602">
    <w:abstractNumId w:val="21"/>
  </w:num>
  <w:num w:numId="4" w16cid:durableId="127937033">
    <w:abstractNumId w:val="18"/>
  </w:num>
  <w:num w:numId="5" w16cid:durableId="531455332">
    <w:abstractNumId w:val="25"/>
  </w:num>
  <w:num w:numId="6" w16cid:durableId="1099104971">
    <w:abstractNumId w:val="5"/>
  </w:num>
  <w:num w:numId="7" w16cid:durableId="1269124427">
    <w:abstractNumId w:val="16"/>
  </w:num>
  <w:num w:numId="8" w16cid:durableId="557205090">
    <w:abstractNumId w:val="2"/>
  </w:num>
  <w:num w:numId="9" w16cid:durableId="1463647699">
    <w:abstractNumId w:val="11"/>
  </w:num>
  <w:num w:numId="10" w16cid:durableId="673608733">
    <w:abstractNumId w:val="9"/>
  </w:num>
  <w:num w:numId="11" w16cid:durableId="1989937548">
    <w:abstractNumId w:val="15"/>
  </w:num>
  <w:num w:numId="12" w16cid:durableId="1773040737">
    <w:abstractNumId w:val="19"/>
  </w:num>
  <w:num w:numId="13" w16cid:durableId="1329289397">
    <w:abstractNumId w:val="20"/>
  </w:num>
  <w:num w:numId="14" w16cid:durableId="1313484984">
    <w:abstractNumId w:val="3"/>
  </w:num>
  <w:num w:numId="15" w16cid:durableId="1457869392">
    <w:abstractNumId w:val="14"/>
  </w:num>
  <w:num w:numId="16" w16cid:durableId="1197355343">
    <w:abstractNumId w:val="1"/>
  </w:num>
  <w:num w:numId="17" w16cid:durableId="1464885777">
    <w:abstractNumId w:val="12"/>
  </w:num>
  <w:num w:numId="18" w16cid:durableId="532041284">
    <w:abstractNumId w:val="6"/>
  </w:num>
  <w:num w:numId="19" w16cid:durableId="1732732710">
    <w:abstractNumId w:val="22"/>
  </w:num>
  <w:num w:numId="20" w16cid:durableId="2076969181">
    <w:abstractNumId w:val="17"/>
  </w:num>
  <w:num w:numId="21" w16cid:durableId="1034884094">
    <w:abstractNumId w:val="0"/>
  </w:num>
  <w:num w:numId="22" w16cid:durableId="880364847">
    <w:abstractNumId w:val="7"/>
  </w:num>
  <w:num w:numId="23" w16cid:durableId="1786147927">
    <w:abstractNumId w:val="4"/>
  </w:num>
  <w:num w:numId="24" w16cid:durableId="1748916617">
    <w:abstractNumId w:val="23"/>
  </w:num>
  <w:num w:numId="25" w16cid:durableId="1254975292">
    <w:abstractNumId w:val="24"/>
  </w:num>
  <w:num w:numId="26" w16cid:durableId="500354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1B5DD0"/>
    <w:rsid w:val="002240D4"/>
    <w:rsid w:val="002246DE"/>
    <w:rsid w:val="00227EAA"/>
    <w:rsid w:val="002353F5"/>
    <w:rsid w:val="00237FA4"/>
    <w:rsid w:val="002766D0"/>
    <w:rsid w:val="00290078"/>
    <w:rsid w:val="0029453C"/>
    <w:rsid w:val="00313859"/>
    <w:rsid w:val="00353A0B"/>
    <w:rsid w:val="003756C8"/>
    <w:rsid w:val="003854A0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5C502E"/>
    <w:rsid w:val="00635318"/>
    <w:rsid w:val="00657808"/>
    <w:rsid w:val="00663857"/>
    <w:rsid w:val="00675063"/>
    <w:rsid w:val="006D141B"/>
    <w:rsid w:val="00774785"/>
    <w:rsid w:val="00790DDC"/>
    <w:rsid w:val="00793E2C"/>
    <w:rsid w:val="007E1463"/>
    <w:rsid w:val="008057E1"/>
    <w:rsid w:val="00813C28"/>
    <w:rsid w:val="0083238E"/>
    <w:rsid w:val="0083247E"/>
    <w:rsid w:val="008526A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C1BCA"/>
    <w:rsid w:val="00BE1BCA"/>
    <w:rsid w:val="00BF4602"/>
    <w:rsid w:val="00C04A7A"/>
    <w:rsid w:val="00C4703B"/>
    <w:rsid w:val="00C56C38"/>
    <w:rsid w:val="00C65A25"/>
    <w:rsid w:val="00C669A3"/>
    <w:rsid w:val="00CA3E33"/>
    <w:rsid w:val="00CC73D4"/>
    <w:rsid w:val="00D139FF"/>
    <w:rsid w:val="00D15699"/>
    <w:rsid w:val="00DB7875"/>
    <w:rsid w:val="00DC29EF"/>
    <w:rsid w:val="00DF6F94"/>
    <w:rsid w:val="00E11403"/>
    <w:rsid w:val="00E91859"/>
    <w:rsid w:val="00EA54C0"/>
    <w:rsid w:val="00F43595"/>
    <w:rsid w:val="00F56DD7"/>
    <w:rsid w:val="00F667EA"/>
    <w:rsid w:val="00F803C9"/>
    <w:rsid w:val="00F94EAD"/>
    <w:rsid w:val="00FC725F"/>
    <w:rsid w:val="00FE07CE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2026-08-14T06:33:00Z</dcterms:created>
  <dcterms:modified xsi:type="dcterms:W3CDTF">2026-08-14T06:33:00Z</dcterms:modified>
</cp:coreProperties>
</file>