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89649" w14:textId="77777777" w:rsidR="007F2289" w:rsidRPr="007F2289" w:rsidRDefault="007F2289" w:rsidP="007F2289">
      <w:pPr>
        <w:jc w:val="left"/>
      </w:pPr>
      <w:r w:rsidRPr="007F2289">
        <w:t>В [наименование районного суда или гарнизонного военного суда]</w:t>
      </w:r>
      <w:r w:rsidRPr="007F2289">
        <w:br/>
        <w:t>Адрес: [индекс, субъект РФ, город, улица, дом]</w:t>
      </w:r>
    </w:p>
    <w:p w14:paraId="1EFA5673" w14:textId="77777777" w:rsidR="007F2289" w:rsidRPr="007F2289" w:rsidRDefault="007F2289" w:rsidP="007F2289">
      <w:pPr>
        <w:jc w:val="left"/>
      </w:pPr>
      <w:r w:rsidRPr="007F2289">
        <w:rPr>
          <w:b/>
          <w:bCs/>
        </w:rPr>
        <w:t>Административный истец:</w:t>
      </w:r>
      <w:r w:rsidRPr="007F2289">
        <w:t xml:space="preserve"> [ФИО гражданина полностью или наименование организации]</w:t>
      </w:r>
      <w:r w:rsidRPr="007F2289">
        <w:br/>
        <w:t>Адрес регистрации / места нахождения: [индекс, город, улица, дом, квартира/офис]</w:t>
      </w:r>
      <w:r w:rsidRPr="007F2289">
        <w:br/>
        <w:t>Идентификатор (СНИЛС, ИНН или паспортные данные): [серия, номер / номер документа]</w:t>
      </w:r>
      <w:r w:rsidRPr="007F2289">
        <w:br/>
        <w:t>Телефон: [номер телефона]</w:t>
      </w:r>
      <w:r w:rsidRPr="007F2289">
        <w:br/>
        <w:t>Адрес электронной почты: [адрес электронной почты]</w:t>
      </w:r>
    </w:p>
    <w:p w14:paraId="04D32ADC" w14:textId="77777777" w:rsidR="007F2289" w:rsidRPr="007F2289" w:rsidRDefault="007F2289" w:rsidP="007F2289">
      <w:pPr>
        <w:jc w:val="left"/>
      </w:pPr>
      <w:r w:rsidRPr="007F2289">
        <w:rPr>
          <w:b/>
          <w:bCs/>
        </w:rPr>
        <w:t>Представитель административного истца:</w:t>
      </w:r>
      <w:r w:rsidRPr="007F2289">
        <w:t xml:space="preserve"> [ФИО представителя полностью, при наличии]</w:t>
      </w:r>
      <w:r w:rsidRPr="007F2289">
        <w:br/>
        <w:t>Адрес для корреспонденции: [индекс, город, улица, дом, офис]</w:t>
      </w:r>
      <w:r w:rsidRPr="007F2289">
        <w:br/>
        <w:t>Сведения о высшем юридическом образовании / статусе адвоката: [диплом / удостоверение адвоката]</w:t>
      </w:r>
      <w:r w:rsidRPr="007F2289">
        <w:br/>
        <w:t>Телефон: [номер телефона]</w:t>
      </w:r>
      <w:r w:rsidRPr="007F2289">
        <w:br/>
        <w:t>Электронная почта: [адрес электронной почты]</w:t>
      </w:r>
    </w:p>
    <w:p w14:paraId="341FEC6D" w14:textId="77777777" w:rsidR="007F2289" w:rsidRPr="007F2289" w:rsidRDefault="007F2289" w:rsidP="007F2289">
      <w:pPr>
        <w:jc w:val="left"/>
      </w:pPr>
      <w:r w:rsidRPr="007F2289">
        <w:rPr>
          <w:b/>
          <w:bCs/>
        </w:rPr>
        <w:t>Административный ответчик:</w:t>
      </w:r>
      <w:r w:rsidRPr="007F2289">
        <w:t xml:space="preserve"> [наименование органа государственной власти, органа местного самоуправления или должностного лица]</w:t>
      </w:r>
      <w:r w:rsidRPr="007F2289">
        <w:br/>
        <w:t>Адрес: [индекс, город, улица, дом]</w:t>
      </w:r>
      <w:r w:rsidRPr="007F2289">
        <w:br/>
        <w:t>Телефон / факс: [номер телефона / факса]</w:t>
      </w:r>
      <w:r w:rsidRPr="007F2289">
        <w:br/>
        <w:t>Электронная почта: [адрес электронной почты органа при наличии]</w:t>
      </w:r>
    </w:p>
    <w:p w14:paraId="47BDD568" w14:textId="77777777" w:rsidR="007F2289" w:rsidRPr="007F2289" w:rsidRDefault="007F2289" w:rsidP="007F2289">
      <w:pPr>
        <w:jc w:val="left"/>
      </w:pPr>
      <w:r w:rsidRPr="007F2289">
        <w:rPr>
          <w:b/>
          <w:bCs/>
        </w:rPr>
        <w:t>Заинтересованное лицо:</w:t>
      </w:r>
      <w:r w:rsidRPr="007F2289">
        <w:t xml:space="preserve"> [ФИО или наименование организации, если привлечены к делу]</w:t>
      </w:r>
      <w:r w:rsidRPr="007F2289">
        <w:br/>
        <w:t>Адрес: [индекс, город, улица, дом]</w:t>
      </w:r>
    </w:p>
    <w:p w14:paraId="58B0DF61" w14:textId="77777777" w:rsidR="007F2289" w:rsidRPr="007F2289" w:rsidRDefault="007F2289" w:rsidP="007F2289">
      <w:pPr>
        <w:jc w:val="left"/>
      </w:pPr>
      <w:r w:rsidRPr="007F2289">
        <w:rPr>
          <w:b/>
          <w:bCs/>
        </w:rPr>
        <w:t>Дело №:</w:t>
      </w:r>
      <w:r w:rsidRPr="007F2289">
        <w:t xml:space="preserve"> [номер административного дела]</w:t>
      </w:r>
    </w:p>
    <w:p w14:paraId="14767BF6" w14:textId="77777777" w:rsidR="007F2289" w:rsidRPr="007F2289" w:rsidRDefault="007F2289" w:rsidP="007F2289">
      <w:pPr>
        <w:jc w:val="center"/>
      </w:pPr>
      <w:r w:rsidRPr="007F2289">
        <w:rPr>
          <w:b/>
          <w:bCs/>
        </w:rPr>
        <w:t>Заявление</w:t>
      </w:r>
      <w:r w:rsidRPr="007F2289">
        <w:br/>
      </w:r>
      <w:r w:rsidRPr="007F2289">
        <w:rPr>
          <w:b/>
          <w:bCs/>
        </w:rPr>
        <w:t>об уточнении административных исковых требований</w:t>
      </w:r>
    </w:p>
    <w:p w14:paraId="207E392D" w14:textId="77777777" w:rsidR="007F2289" w:rsidRPr="007F2289" w:rsidRDefault="007F2289" w:rsidP="007F2289">
      <w:r w:rsidRPr="007F2289">
        <w:t>В производстве [наименование суда] находится административное дело № [номер дела] по административному исковому заявлению [ФИО или наименование административного истца] к [наименование административного ответчика] о [кратко указать первоначальный предмет спора, например: о признании незаконным решения об отказе в предоставлении земельного участка].</w:t>
      </w:r>
    </w:p>
    <w:p w14:paraId="25643EA7" w14:textId="77777777" w:rsidR="007F2289" w:rsidRPr="007F2289" w:rsidRDefault="007F2289" w:rsidP="007F2289">
      <w:r w:rsidRPr="007F2289">
        <w:t>В соответствии с частью 1 статьи 46 Кодекса административного судопроизводства Российской Федерации административный истец вправе до принятия судебного акта, которым заканчивается рассмотрение административного дела по существу в суде первой инстанции, изменить основание или предмет административного иска.</w:t>
      </w:r>
    </w:p>
    <w:p w14:paraId="11C45534" w14:textId="77777777" w:rsidR="007F2289" w:rsidRPr="007F2289" w:rsidRDefault="007F2289" w:rsidP="007F2289">
      <w:r w:rsidRPr="007F2289">
        <w:t>После подачи первоначального административного иска и ознакомления с материалами дела возникли обстоятельства, требующие процессуального уточнения заявленных требований. В частности, [указать конкретные причины уточнения: получение письменных возражений ответчика с новыми фактами, предоставление органом недостающих актов, частичная отмена оспариваемого акта в ходе разбирательства].</w:t>
      </w:r>
    </w:p>
    <w:p w14:paraId="340558C6" w14:textId="77777777" w:rsidR="007F2289" w:rsidRPr="007F2289" w:rsidRDefault="007F2289" w:rsidP="007F2289">
      <w:r w:rsidRPr="007F2289">
        <w:lastRenderedPageBreak/>
        <w:t>В связи с указанными фактами административный истец изменяет [выбрать: предмет административного иска / основание административного иска / объем денежных требований] следующим образом.</w:t>
      </w:r>
    </w:p>
    <w:p w14:paraId="4C2B7633" w14:textId="77777777" w:rsidR="007F2289" w:rsidRPr="007F2289" w:rsidRDefault="007F2289" w:rsidP="007F2289">
      <w:r w:rsidRPr="007F2289">
        <w:t>Фактическим обоснованием уточненных требований выступают следующие обстоятельства: [подробно изложить новые юридические факты, последовательность событий и действия административного ответчика, на которые теперь ссылается истец].</w:t>
      </w:r>
    </w:p>
    <w:p w14:paraId="3A626D4D" w14:textId="77777777" w:rsidR="007F2289" w:rsidRPr="007F2289" w:rsidRDefault="007F2289" w:rsidP="007F2289">
      <w:r w:rsidRPr="007F2289">
        <w:t>Данные обстоятельства подтверждаются следующими доказательствами: [перечислить документы, выписки, ответы ведомств, заключения специалистов или письменные объяснения, приобщенные к материалам дела либо прилагаемые к заявлению].</w:t>
      </w:r>
    </w:p>
    <w:p w14:paraId="6D07F697" w14:textId="77777777" w:rsidR="007F2289" w:rsidRPr="007F2289" w:rsidRDefault="007F2289" w:rsidP="007F2289">
      <w:r w:rsidRPr="007F2289">
        <w:t>Действия и решения административного ответчика нарушают права административного истца, а именно: [указать нарушенные права, свободы или законные интересы, создание препятствий к их реализации либо незаконное возложение обязанности].</w:t>
      </w:r>
    </w:p>
    <w:p w14:paraId="658BF3F7" w14:textId="77777777" w:rsidR="007F2289" w:rsidRPr="007F2289" w:rsidRDefault="007F2289" w:rsidP="007F2289">
      <w:r w:rsidRPr="007F2289">
        <w:t>На основании изложенного, руководствуясь статьей 46 Кодекса административного судопроизводства Российской Федерации,</w:t>
      </w:r>
    </w:p>
    <w:p w14:paraId="451B4756" w14:textId="77777777" w:rsidR="007F2289" w:rsidRPr="007F2289" w:rsidRDefault="007F2289" w:rsidP="007F2289">
      <w:pPr>
        <w:jc w:val="center"/>
        <w:rPr>
          <w:b/>
          <w:bCs/>
        </w:rPr>
      </w:pPr>
      <w:r w:rsidRPr="007F2289">
        <w:rPr>
          <w:b/>
          <w:bCs/>
        </w:rPr>
        <w:t>ПРОШУ:</w:t>
      </w:r>
    </w:p>
    <w:p w14:paraId="428C8AB4" w14:textId="77777777" w:rsidR="007F2289" w:rsidRPr="007F2289" w:rsidRDefault="007F2289" w:rsidP="007F2289">
      <w:r w:rsidRPr="007F2289">
        <w:t>1. Принять к производству настоящее заявление об уточнении административных исковых требований по делу № [номер дела].</w:t>
      </w:r>
    </w:p>
    <w:p w14:paraId="24B1FAC7" w14:textId="77777777" w:rsidR="007F2289" w:rsidRPr="007F2289" w:rsidRDefault="007F2289" w:rsidP="007F2289">
      <w:r w:rsidRPr="007F2289">
        <w:t>2. Считать итоговыми и рассмотреть следующие административные исковые требования:</w:t>
      </w:r>
    </w:p>
    <w:p w14:paraId="5AEE6089" w14:textId="77777777" w:rsidR="007F2289" w:rsidRPr="007F2289" w:rsidRDefault="007F2289" w:rsidP="007F2289">
      <w:r w:rsidRPr="007F2289">
        <w:t>— признать незаконным [точное наименование, номер и дата оспариваемого решения, действия или бездействия должностного лица / органа];</w:t>
      </w:r>
    </w:p>
    <w:p w14:paraId="05FA431C" w14:textId="77777777" w:rsidR="007F2289" w:rsidRPr="007F2289" w:rsidRDefault="007F2289" w:rsidP="007F2289">
      <w:r w:rsidRPr="007F2289">
        <w:t>— обязать [наименование органа или должностного лица] устранить допущенные нарушения прав административного истца путем [указать конкретное действие, которое ответчик обязан совершить, например: повторно рассмотреть заявление в установленный срок].</w:t>
      </w:r>
    </w:p>
    <w:p w14:paraId="6CED4CC1" w14:textId="77777777" w:rsidR="007F2289" w:rsidRPr="007F2289" w:rsidRDefault="007F2289" w:rsidP="007F2289">
      <w:r w:rsidRPr="007F2289">
        <w:t>Приложения:</w:t>
      </w:r>
    </w:p>
    <w:p w14:paraId="66A6822B" w14:textId="77777777" w:rsidR="007F2289" w:rsidRPr="007F2289" w:rsidRDefault="007F2289" w:rsidP="007F2289">
      <w:pPr>
        <w:numPr>
          <w:ilvl w:val="0"/>
          <w:numId w:val="4"/>
        </w:numPr>
      </w:pPr>
      <w:r w:rsidRPr="007F2289">
        <w:t>документы, подтверждающие направление копий заявления и приложенных документов лицам, участвующим в деле;</w:t>
      </w:r>
    </w:p>
    <w:p w14:paraId="1CDCA7C8" w14:textId="77777777" w:rsidR="007F2289" w:rsidRPr="007F2289" w:rsidRDefault="007F2289" w:rsidP="007F2289">
      <w:pPr>
        <w:numPr>
          <w:ilvl w:val="0"/>
          <w:numId w:val="4"/>
        </w:numPr>
      </w:pPr>
      <w:r w:rsidRPr="007F2289">
        <w:t>документы, обосновывающие уточнение оснований или предмета административного иска;</w:t>
      </w:r>
    </w:p>
    <w:p w14:paraId="581D564E" w14:textId="77777777" w:rsidR="007F2289" w:rsidRPr="007F2289" w:rsidRDefault="007F2289" w:rsidP="007F2289">
      <w:pPr>
        <w:numPr>
          <w:ilvl w:val="0"/>
          <w:numId w:val="4"/>
        </w:numPr>
      </w:pPr>
      <w:r w:rsidRPr="007F2289">
        <w:t>копия доверенности или иного документа, удостоверяющего полномочия представителя, с приложением копии диплома о высшем юридическом образовании;</w:t>
      </w:r>
    </w:p>
    <w:p w14:paraId="7884E671" w14:textId="77777777" w:rsidR="007F2289" w:rsidRPr="007F2289" w:rsidRDefault="007F2289" w:rsidP="007F2289">
      <w:pPr>
        <w:numPr>
          <w:ilvl w:val="0"/>
          <w:numId w:val="4"/>
        </w:numPr>
      </w:pPr>
      <w:r w:rsidRPr="007F2289">
        <w:t>документ об уплате государственной пошлины, если уточнение связано с увеличением размера требований имущественного характера.</w:t>
      </w:r>
    </w:p>
    <w:p w14:paraId="1D8983C6" w14:textId="77777777" w:rsidR="007F2289" w:rsidRPr="007F2289" w:rsidRDefault="007F2289" w:rsidP="007F2289">
      <w:r w:rsidRPr="007F2289">
        <w:t>«__» ________ 20__ г.</w:t>
      </w:r>
    </w:p>
    <w:p w14:paraId="3F910D2F" w14:textId="77777777" w:rsidR="007F2289" w:rsidRPr="007F2289" w:rsidRDefault="007F2289" w:rsidP="007F2289">
      <w:pPr>
        <w:jc w:val="left"/>
      </w:pPr>
      <w:r w:rsidRPr="007F2289">
        <w:t>Административный истец (представитель по доверенности):</w:t>
      </w:r>
      <w:r w:rsidRPr="007F2289">
        <w:br/>
        <w:t>________________ / [Фамилия И.О.]</w:t>
      </w:r>
    </w:p>
    <w:p w14:paraId="040E965B" w14:textId="77777777" w:rsidR="0083247E" w:rsidRPr="007F2289" w:rsidRDefault="0083247E" w:rsidP="007F2289"/>
    <w:sectPr w:rsidR="0083247E" w:rsidRPr="007F2289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9A2B5" w14:textId="77777777" w:rsidR="00201987" w:rsidRDefault="00201987" w:rsidP="00AA1082">
      <w:pPr>
        <w:spacing w:after="0" w:line="240" w:lineRule="auto"/>
      </w:pPr>
      <w:r>
        <w:separator/>
      </w:r>
    </w:p>
  </w:endnote>
  <w:endnote w:type="continuationSeparator" w:id="0">
    <w:p w14:paraId="01137A01" w14:textId="77777777" w:rsidR="00201987" w:rsidRDefault="00201987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1CF2E" w14:textId="77777777" w:rsidR="00201987" w:rsidRDefault="00201987" w:rsidP="00AA1082">
      <w:pPr>
        <w:spacing w:after="0" w:line="240" w:lineRule="auto"/>
      </w:pPr>
      <w:r>
        <w:separator/>
      </w:r>
    </w:p>
  </w:footnote>
  <w:footnote w:type="continuationSeparator" w:id="0">
    <w:p w14:paraId="30113C97" w14:textId="77777777" w:rsidR="00201987" w:rsidRDefault="00201987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739A"/>
    <w:multiLevelType w:val="multilevel"/>
    <w:tmpl w:val="7A42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37023B"/>
    <w:multiLevelType w:val="multilevel"/>
    <w:tmpl w:val="9C86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854D13"/>
    <w:multiLevelType w:val="multilevel"/>
    <w:tmpl w:val="3CF0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917622"/>
    <w:multiLevelType w:val="multilevel"/>
    <w:tmpl w:val="AE1A8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481197">
    <w:abstractNumId w:val="1"/>
  </w:num>
  <w:num w:numId="2" w16cid:durableId="240985651">
    <w:abstractNumId w:val="2"/>
  </w:num>
  <w:num w:numId="3" w16cid:durableId="605964312">
    <w:abstractNumId w:val="0"/>
  </w:num>
  <w:num w:numId="4" w16cid:durableId="10332665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155F96"/>
    <w:rsid w:val="00182611"/>
    <w:rsid w:val="00190C20"/>
    <w:rsid w:val="00201987"/>
    <w:rsid w:val="002240D4"/>
    <w:rsid w:val="002246DE"/>
    <w:rsid w:val="00227EAA"/>
    <w:rsid w:val="00237FA4"/>
    <w:rsid w:val="00270715"/>
    <w:rsid w:val="002766D0"/>
    <w:rsid w:val="0029453C"/>
    <w:rsid w:val="002F5CED"/>
    <w:rsid w:val="00313859"/>
    <w:rsid w:val="0034007F"/>
    <w:rsid w:val="00353A0B"/>
    <w:rsid w:val="00367103"/>
    <w:rsid w:val="003756C8"/>
    <w:rsid w:val="0039714D"/>
    <w:rsid w:val="003B0986"/>
    <w:rsid w:val="003D025F"/>
    <w:rsid w:val="003E6878"/>
    <w:rsid w:val="0044556A"/>
    <w:rsid w:val="00445A3A"/>
    <w:rsid w:val="00456FEF"/>
    <w:rsid w:val="004603BF"/>
    <w:rsid w:val="00461B7D"/>
    <w:rsid w:val="00472E2F"/>
    <w:rsid w:val="0049039F"/>
    <w:rsid w:val="004F2C3F"/>
    <w:rsid w:val="00504D90"/>
    <w:rsid w:val="00526F99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90DDC"/>
    <w:rsid w:val="00793E2C"/>
    <w:rsid w:val="007E1463"/>
    <w:rsid w:val="007F2289"/>
    <w:rsid w:val="008057E1"/>
    <w:rsid w:val="00816162"/>
    <w:rsid w:val="0083238E"/>
    <w:rsid w:val="0083247E"/>
    <w:rsid w:val="008D040A"/>
    <w:rsid w:val="008D439D"/>
    <w:rsid w:val="008D6FA0"/>
    <w:rsid w:val="008E1D79"/>
    <w:rsid w:val="008E5828"/>
    <w:rsid w:val="008F5BDE"/>
    <w:rsid w:val="00912571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85BF0"/>
    <w:rsid w:val="00B90F31"/>
    <w:rsid w:val="00B97E35"/>
    <w:rsid w:val="00BA5E65"/>
    <w:rsid w:val="00BC02B9"/>
    <w:rsid w:val="00BE1BCA"/>
    <w:rsid w:val="00BF4602"/>
    <w:rsid w:val="00C04A7A"/>
    <w:rsid w:val="00C56C38"/>
    <w:rsid w:val="00C65A25"/>
    <w:rsid w:val="00C669A3"/>
    <w:rsid w:val="00CA0E6A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77D0"/>
    <w:rsid w:val="00E43C51"/>
    <w:rsid w:val="00E91859"/>
    <w:rsid w:val="00E97C68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F143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1</TotalTime>
  <Pages>3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2026-09-08T04:02:00Z</dcterms:created>
  <dcterms:modified xsi:type="dcterms:W3CDTF">2026-09-08T04:02:00Z</dcterms:modified>
</cp:coreProperties>
</file>