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1F4FD" w14:textId="77777777" w:rsidR="005422AA" w:rsidRPr="005422AA" w:rsidRDefault="005422AA" w:rsidP="005422AA">
      <w:pPr>
        <w:jc w:val="left"/>
      </w:pPr>
      <w:r w:rsidRPr="005422AA">
        <w:t>Владельцу сайта (адрес сайта)</w:t>
      </w:r>
      <w:r w:rsidRPr="005422AA">
        <w:br/>
        <w:t>Адрес: [указать физический или электронный адрес]</w:t>
      </w:r>
    </w:p>
    <w:p w14:paraId="2C209755" w14:textId="77777777" w:rsidR="005422AA" w:rsidRPr="005422AA" w:rsidRDefault="005422AA" w:rsidP="005422AA">
      <w:pPr>
        <w:jc w:val="left"/>
      </w:pPr>
      <w:r w:rsidRPr="005422AA">
        <w:rPr>
          <w:b/>
          <w:bCs/>
        </w:rPr>
        <w:t>Заявитель:</w:t>
      </w:r>
      <w:r w:rsidRPr="005422AA">
        <w:t xml:space="preserve"> [ФИО или наименование организации]</w:t>
      </w:r>
      <w:r w:rsidRPr="005422AA">
        <w:br/>
        <w:t>Адрес: [указать адрес для связи]</w:t>
      </w:r>
      <w:r w:rsidRPr="005422AA">
        <w:br/>
        <w:t>Телефон: [номер телефона]</w:t>
      </w:r>
      <w:r w:rsidRPr="005422AA">
        <w:br/>
        <w:t>Электронная почта: [адрес электронной почты]</w:t>
      </w:r>
    </w:p>
    <w:p w14:paraId="795A5072" w14:textId="77777777" w:rsidR="005422AA" w:rsidRPr="005422AA" w:rsidRDefault="005422AA" w:rsidP="005422AA">
      <w:pPr>
        <w:jc w:val="center"/>
        <w:rPr>
          <w:b/>
          <w:bCs/>
        </w:rPr>
      </w:pPr>
      <w:r w:rsidRPr="005422AA">
        <w:rPr>
          <w:b/>
          <w:bCs/>
        </w:rPr>
        <w:t>Требование об удалении информации с сайта</w:t>
      </w:r>
    </w:p>
    <w:p w14:paraId="18CD2AF0" w14:textId="77777777" w:rsidR="005422AA" w:rsidRPr="005422AA" w:rsidRDefault="005422AA" w:rsidP="005422AA">
      <w:r w:rsidRPr="005422AA">
        <w:t>На интернет-сайте [указать доменное имя], владельцем которого вы являетесь, по адресу (URL-ссылка): [вставить точную ссылку на страницу] размещена следующая информация: [кратко описать содержание информации].</w:t>
      </w:r>
    </w:p>
    <w:p w14:paraId="11F5070B" w14:textId="77777777" w:rsidR="005422AA" w:rsidRPr="005422AA" w:rsidRDefault="005422AA" w:rsidP="005422AA">
      <w:r w:rsidRPr="005422AA">
        <w:t>Заявитель считает распространение указанных сведений незаконным, поскольку они [выбрать нужное: нарушают авторские права / содержат персональные данные без согласия / являются порочащими и не соответствующими действительности].</w:t>
      </w:r>
    </w:p>
    <w:p w14:paraId="001BD9E9" w14:textId="77777777" w:rsidR="005422AA" w:rsidRPr="005422AA" w:rsidRDefault="005422AA" w:rsidP="005422AA">
      <w:r w:rsidRPr="005422AA">
        <w:t>В соответствии со статьей 15.1 (или иными применимыми нормами) Федерального закона № 149-ФЗ «Об информации, информационных технологиях и о защите информации», распространение информации, нарушающей требования закона, должно быть прекращено по требованию правообладателя или потерпевшего лица.</w:t>
      </w:r>
    </w:p>
    <w:p w14:paraId="478379DD" w14:textId="77777777" w:rsidR="005422AA" w:rsidRPr="005422AA" w:rsidRDefault="005422AA" w:rsidP="005422AA">
      <w:r w:rsidRPr="005422AA">
        <w:t>На основании изложенного, руководствуясь действующим законодательством РФ,</w:t>
      </w:r>
    </w:p>
    <w:p w14:paraId="19E6F24C" w14:textId="77777777" w:rsidR="005422AA" w:rsidRPr="005422AA" w:rsidRDefault="005422AA" w:rsidP="005422AA">
      <w:r w:rsidRPr="005422AA">
        <w:rPr>
          <w:b/>
          <w:bCs/>
        </w:rPr>
        <w:t>ТРЕБУЮ:</w:t>
      </w:r>
    </w:p>
    <w:p w14:paraId="4BEA1BC2" w14:textId="77777777" w:rsidR="005422AA" w:rsidRPr="005422AA" w:rsidRDefault="005422AA" w:rsidP="005422AA">
      <w:pPr>
        <w:numPr>
          <w:ilvl w:val="0"/>
          <w:numId w:val="47"/>
        </w:numPr>
      </w:pPr>
      <w:r w:rsidRPr="005422AA">
        <w:t>незамедлительно, но в любом случае не позднее 24 часов с момента получения настоящего требования, удалить с сайта информацию, размещенную по адресу: [дублировать ссылку];</w:t>
      </w:r>
    </w:p>
    <w:p w14:paraId="6F37CC9F" w14:textId="77777777" w:rsidR="005422AA" w:rsidRPr="005422AA" w:rsidRDefault="005422AA" w:rsidP="005422AA">
      <w:pPr>
        <w:numPr>
          <w:ilvl w:val="0"/>
          <w:numId w:val="47"/>
        </w:numPr>
      </w:pPr>
      <w:r w:rsidRPr="005422AA">
        <w:t>прекратить любое дальнейшее распространение указанных сведений в сети Интернет на принадлежащем вам ресурсе;</w:t>
      </w:r>
    </w:p>
    <w:p w14:paraId="4AB1E639" w14:textId="77777777" w:rsidR="005422AA" w:rsidRPr="005422AA" w:rsidRDefault="005422AA" w:rsidP="005422AA">
      <w:pPr>
        <w:numPr>
          <w:ilvl w:val="0"/>
          <w:numId w:val="47"/>
        </w:numPr>
      </w:pPr>
      <w:r w:rsidRPr="005422AA">
        <w:t>письменно уведомить заявителя об исполнении настоящего требования по указанному адресу электронной почты.</w:t>
      </w:r>
    </w:p>
    <w:p w14:paraId="25D9F94B" w14:textId="77777777" w:rsidR="005422AA" w:rsidRPr="005422AA" w:rsidRDefault="005422AA" w:rsidP="005422AA">
      <w:r w:rsidRPr="005422AA">
        <w:t>В случае невыполнения требований в добровольном порядке заявитель будет вынужден обратиться в Роскомнадзор и суд для защиты нарушенных прав, включая требования о взыскании убытков и компенсации морального вреда.</w:t>
      </w:r>
    </w:p>
    <w:p w14:paraId="363D6AE5" w14:textId="77777777" w:rsidR="005422AA" w:rsidRPr="005422AA" w:rsidRDefault="005422AA" w:rsidP="005422AA">
      <w:r w:rsidRPr="005422AA">
        <w:t>«__» ________ 20__ г.</w:t>
      </w:r>
    </w:p>
    <w:p w14:paraId="6D3A92F4" w14:textId="77777777" w:rsidR="005422AA" w:rsidRPr="005422AA" w:rsidRDefault="005422AA" w:rsidP="005422AA">
      <w:r w:rsidRPr="005422AA">
        <w:t>________________ / [Фамилия И.О.]</w:t>
      </w:r>
    </w:p>
    <w:p w14:paraId="0C96273E" w14:textId="5B885FE2" w:rsidR="0083247E" w:rsidRPr="005422AA" w:rsidRDefault="0083247E" w:rsidP="005422AA"/>
    <w:sectPr w:rsidR="0083247E" w:rsidRPr="005422AA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D1D31" w14:textId="77777777" w:rsidR="00585DB0" w:rsidRDefault="00585DB0" w:rsidP="00AA1082">
      <w:pPr>
        <w:spacing w:after="0" w:line="240" w:lineRule="auto"/>
      </w:pPr>
      <w:r>
        <w:separator/>
      </w:r>
    </w:p>
  </w:endnote>
  <w:endnote w:type="continuationSeparator" w:id="0">
    <w:p w14:paraId="1BFA5CD0" w14:textId="77777777" w:rsidR="00585DB0" w:rsidRDefault="00585DB0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36DC4" w14:textId="77777777" w:rsidR="00585DB0" w:rsidRDefault="00585DB0" w:rsidP="00AA1082">
      <w:pPr>
        <w:spacing w:after="0" w:line="240" w:lineRule="auto"/>
      </w:pPr>
      <w:r>
        <w:separator/>
      </w:r>
    </w:p>
  </w:footnote>
  <w:footnote w:type="continuationSeparator" w:id="0">
    <w:p w14:paraId="348EC604" w14:textId="77777777" w:rsidR="00585DB0" w:rsidRDefault="00585DB0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7E"/>
    <w:multiLevelType w:val="multilevel"/>
    <w:tmpl w:val="C83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6A04"/>
    <w:multiLevelType w:val="multilevel"/>
    <w:tmpl w:val="E13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005DF"/>
    <w:multiLevelType w:val="multilevel"/>
    <w:tmpl w:val="C7BAE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9C4722"/>
    <w:multiLevelType w:val="multilevel"/>
    <w:tmpl w:val="697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102DA4"/>
    <w:multiLevelType w:val="multilevel"/>
    <w:tmpl w:val="2B269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674346"/>
    <w:multiLevelType w:val="multilevel"/>
    <w:tmpl w:val="3A1A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517121"/>
    <w:multiLevelType w:val="multilevel"/>
    <w:tmpl w:val="971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EC659F"/>
    <w:multiLevelType w:val="multilevel"/>
    <w:tmpl w:val="ACA4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855DDB"/>
    <w:multiLevelType w:val="multilevel"/>
    <w:tmpl w:val="C3AC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752531"/>
    <w:multiLevelType w:val="multilevel"/>
    <w:tmpl w:val="08DE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D069AC"/>
    <w:multiLevelType w:val="multilevel"/>
    <w:tmpl w:val="517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823271"/>
    <w:multiLevelType w:val="multilevel"/>
    <w:tmpl w:val="A9BA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764224"/>
    <w:multiLevelType w:val="multilevel"/>
    <w:tmpl w:val="512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961972"/>
    <w:multiLevelType w:val="multilevel"/>
    <w:tmpl w:val="B29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1D21EC"/>
    <w:multiLevelType w:val="multilevel"/>
    <w:tmpl w:val="36220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3036DC1"/>
    <w:multiLevelType w:val="multilevel"/>
    <w:tmpl w:val="BB06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34766C7"/>
    <w:multiLevelType w:val="multilevel"/>
    <w:tmpl w:val="4064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2C09F1"/>
    <w:multiLevelType w:val="multilevel"/>
    <w:tmpl w:val="482C2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4C63B0"/>
    <w:multiLevelType w:val="multilevel"/>
    <w:tmpl w:val="25B0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536CFB"/>
    <w:multiLevelType w:val="multilevel"/>
    <w:tmpl w:val="5F1E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B64AC3"/>
    <w:multiLevelType w:val="multilevel"/>
    <w:tmpl w:val="98B2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DE65277"/>
    <w:multiLevelType w:val="multilevel"/>
    <w:tmpl w:val="DA8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0FC4C97"/>
    <w:multiLevelType w:val="multilevel"/>
    <w:tmpl w:val="065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1983747"/>
    <w:multiLevelType w:val="multilevel"/>
    <w:tmpl w:val="B94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390AAC"/>
    <w:multiLevelType w:val="multilevel"/>
    <w:tmpl w:val="407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4276F6"/>
    <w:multiLevelType w:val="multilevel"/>
    <w:tmpl w:val="21541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26"/>
  </w:num>
  <w:num w:numId="2" w16cid:durableId="1452941838">
    <w:abstractNumId w:val="16"/>
  </w:num>
  <w:num w:numId="3" w16cid:durableId="973607643">
    <w:abstractNumId w:val="29"/>
  </w:num>
  <w:num w:numId="4" w16cid:durableId="311717642">
    <w:abstractNumId w:val="8"/>
  </w:num>
  <w:num w:numId="5" w16cid:durableId="1548955455">
    <w:abstractNumId w:val="9"/>
  </w:num>
  <w:num w:numId="6" w16cid:durableId="1895265005">
    <w:abstractNumId w:val="27"/>
  </w:num>
  <w:num w:numId="7" w16cid:durableId="1812361597">
    <w:abstractNumId w:val="7"/>
  </w:num>
  <w:num w:numId="8" w16cid:durableId="389576680">
    <w:abstractNumId w:val="20"/>
  </w:num>
  <w:num w:numId="9" w16cid:durableId="1339429729">
    <w:abstractNumId w:val="25"/>
  </w:num>
  <w:num w:numId="10" w16cid:durableId="174347891">
    <w:abstractNumId w:val="2"/>
  </w:num>
  <w:num w:numId="11" w16cid:durableId="1279028447">
    <w:abstractNumId w:val="21"/>
  </w:num>
  <w:num w:numId="12" w16cid:durableId="1706173077">
    <w:abstractNumId w:val="30"/>
  </w:num>
  <w:num w:numId="13" w16cid:durableId="330641445">
    <w:abstractNumId w:val="33"/>
  </w:num>
  <w:num w:numId="14" w16cid:durableId="597102246">
    <w:abstractNumId w:val="34"/>
  </w:num>
  <w:num w:numId="15" w16cid:durableId="247010532">
    <w:abstractNumId w:val="14"/>
  </w:num>
  <w:num w:numId="16" w16cid:durableId="498227888">
    <w:abstractNumId w:val="18"/>
  </w:num>
  <w:num w:numId="17" w16cid:durableId="39939590">
    <w:abstractNumId w:val="37"/>
  </w:num>
  <w:num w:numId="18" w16cid:durableId="458300837">
    <w:abstractNumId w:val="11"/>
  </w:num>
  <w:num w:numId="19" w16cid:durableId="1896044014">
    <w:abstractNumId w:val="23"/>
  </w:num>
  <w:num w:numId="20" w16cid:durableId="1551571222">
    <w:abstractNumId w:val="35"/>
  </w:num>
  <w:num w:numId="21" w16cid:durableId="2104303046">
    <w:abstractNumId w:val="17"/>
  </w:num>
  <w:num w:numId="22" w16cid:durableId="1630748321">
    <w:abstractNumId w:val="28"/>
  </w:num>
  <w:num w:numId="23" w16cid:durableId="1524517003">
    <w:abstractNumId w:val="45"/>
  </w:num>
  <w:num w:numId="24" w16cid:durableId="1340504884">
    <w:abstractNumId w:val="0"/>
  </w:num>
  <w:num w:numId="25" w16cid:durableId="1924953197">
    <w:abstractNumId w:val="19"/>
  </w:num>
  <w:num w:numId="26" w16cid:durableId="228735703">
    <w:abstractNumId w:val="1"/>
  </w:num>
  <w:num w:numId="27" w16cid:durableId="902758924">
    <w:abstractNumId w:val="4"/>
  </w:num>
  <w:num w:numId="28" w16cid:durableId="596446337">
    <w:abstractNumId w:val="24"/>
  </w:num>
  <w:num w:numId="29" w16cid:durableId="1747068485">
    <w:abstractNumId w:val="43"/>
  </w:num>
  <w:num w:numId="30" w16cid:durableId="1794130543">
    <w:abstractNumId w:val="13"/>
  </w:num>
  <w:num w:numId="31" w16cid:durableId="1076976053">
    <w:abstractNumId w:val="40"/>
  </w:num>
  <w:num w:numId="32" w16cid:durableId="1008362091">
    <w:abstractNumId w:val="41"/>
  </w:num>
  <w:num w:numId="33" w16cid:durableId="1551572600">
    <w:abstractNumId w:val="44"/>
  </w:num>
  <w:num w:numId="34" w16cid:durableId="940720069">
    <w:abstractNumId w:val="46"/>
  </w:num>
  <w:num w:numId="35" w16cid:durableId="1810172758">
    <w:abstractNumId w:val="10"/>
  </w:num>
  <w:num w:numId="36" w16cid:durableId="1334409542">
    <w:abstractNumId w:val="42"/>
  </w:num>
  <w:num w:numId="37" w16cid:durableId="336421129">
    <w:abstractNumId w:val="32"/>
  </w:num>
  <w:num w:numId="38" w16cid:durableId="1897081525">
    <w:abstractNumId w:val="12"/>
  </w:num>
  <w:num w:numId="39" w16cid:durableId="1007945387">
    <w:abstractNumId w:val="6"/>
  </w:num>
  <w:num w:numId="40" w16cid:durableId="42216870">
    <w:abstractNumId w:val="22"/>
  </w:num>
  <w:num w:numId="41" w16cid:durableId="456678130">
    <w:abstractNumId w:val="39"/>
  </w:num>
  <w:num w:numId="42" w16cid:durableId="1087189130">
    <w:abstractNumId w:val="3"/>
  </w:num>
  <w:num w:numId="43" w16cid:durableId="851647379">
    <w:abstractNumId w:val="36"/>
  </w:num>
  <w:num w:numId="44" w16cid:durableId="848759925">
    <w:abstractNumId w:val="15"/>
  </w:num>
  <w:num w:numId="45" w16cid:durableId="1919167596">
    <w:abstractNumId w:val="31"/>
  </w:num>
  <w:num w:numId="46" w16cid:durableId="817527340">
    <w:abstractNumId w:val="38"/>
  </w:num>
  <w:num w:numId="47" w16cid:durableId="5337384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10694"/>
    <w:rsid w:val="001134CC"/>
    <w:rsid w:val="00124C52"/>
    <w:rsid w:val="00136CBC"/>
    <w:rsid w:val="0015198B"/>
    <w:rsid w:val="001E0377"/>
    <w:rsid w:val="002246DE"/>
    <w:rsid w:val="00227EAA"/>
    <w:rsid w:val="002337F8"/>
    <w:rsid w:val="002408C2"/>
    <w:rsid w:val="00262D34"/>
    <w:rsid w:val="0029453C"/>
    <w:rsid w:val="002C49A2"/>
    <w:rsid w:val="002E72FD"/>
    <w:rsid w:val="00313859"/>
    <w:rsid w:val="003D025F"/>
    <w:rsid w:val="00415D01"/>
    <w:rsid w:val="0041640F"/>
    <w:rsid w:val="00456FEF"/>
    <w:rsid w:val="00461B7D"/>
    <w:rsid w:val="00472E2F"/>
    <w:rsid w:val="00496319"/>
    <w:rsid w:val="004F2C3F"/>
    <w:rsid w:val="005422AA"/>
    <w:rsid w:val="00571725"/>
    <w:rsid w:val="00585DB0"/>
    <w:rsid w:val="005C4260"/>
    <w:rsid w:val="005D164E"/>
    <w:rsid w:val="005E5BD6"/>
    <w:rsid w:val="00657808"/>
    <w:rsid w:val="00675063"/>
    <w:rsid w:val="006B4B8D"/>
    <w:rsid w:val="007129F9"/>
    <w:rsid w:val="00715AA9"/>
    <w:rsid w:val="00763038"/>
    <w:rsid w:val="007E1463"/>
    <w:rsid w:val="0080471F"/>
    <w:rsid w:val="008057E1"/>
    <w:rsid w:val="0083238E"/>
    <w:rsid w:val="0083247E"/>
    <w:rsid w:val="00851E79"/>
    <w:rsid w:val="008D439D"/>
    <w:rsid w:val="00901596"/>
    <w:rsid w:val="00911C81"/>
    <w:rsid w:val="00A50AB7"/>
    <w:rsid w:val="00A665AD"/>
    <w:rsid w:val="00A95EF3"/>
    <w:rsid w:val="00A9773E"/>
    <w:rsid w:val="00AA1082"/>
    <w:rsid w:val="00B10717"/>
    <w:rsid w:val="00B35316"/>
    <w:rsid w:val="00B51C05"/>
    <w:rsid w:val="00B612B5"/>
    <w:rsid w:val="00B66532"/>
    <w:rsid w:val="00B67013"/>
    <w:rsid w:val="00B70196"/>
    <w:rsid w:val="00B90F31"/>
    <w:rsid w:val="00B95C31"/>
    <w:rsid w:val="00BC6477"/>
    <w:rsid w:val="00BE1BCA"/>
    <w:rsid w:val="00C669A3"/>
    <w:rsid w:val="00C90091"/>
    <w:rsid w:val="00C916CE"/>
    <w:rsid w:val="00CA3E33"/>
    <w:rsid w:val="00CB4482"/>
    <w:rsid w:val="00CD35ED"/>
    <w:rsid w:val="00D0255E"/>
    <w:rsid w:val="00D03191"/>
    <w:rsid w:val="00D139FF"/>
    <w:rsid w:val="00D15699"/>
    <w:rsid w:val="00D76008"/>
    <w:rsid w:val="00D91AF0"/>
    <w:rsid w:val="00DC29EF"/>
    <w:rsid w:val="00DF693F"/>
    <w:rsid w:val="00DF6F94"/>
    <w:rsid w:val="00E11403"/>
    <w:rsid w:val="00E27EE6"/>
    <w:rsid w:val="00E6623A"/>
    <w:rsid w:val="00E91859"/>
    <w:rsid w:val="00EE6436"/>
    <w:rsid w:val="00EF50E6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2026-07-18T17:51:00Z</dcterms:created>
  <dcterms:modified xsi:type="dcterms:W3CDTF">2026-07-18T17:51:00Z</dcterms:modified>
</cp:coreProperties>
</file>