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8C574" w14:textId="77777777" w:rsidR="0060767C" w:rsidRPr="0060767C" w:rsidRDefault="0060767C" w:rsidP="0060767C">
      <w:pPr>
        <w:jc w:val="center"/>
        <w:rPr>
          <w:b/>
          <w:bCs/>
        </w:rPr>
      </w:pPr>
      <w:r w:rsidRPr="0060767C">
        <w:rPr>
          <w:b/>
          <w:bCs/>
        </w:rPr>
        <w:t>Соглашение об установлении частного сервитута земельного участка</w:t>
      </w:r>
    </w:p>
    <w:p w14:paraId="504BC676" w14:textId="77777777" w:rsidR="0060767C" w:rsidRPr="0060767C" w:rsidRDefault="0060767C" w:rsidP="0060767C">
      <w:r w:rsidRPr="0060767C">
        <w:t>г. [Город]</w:t>
      </w:r>
    </w:p>
    <w:p w14:paraId="0609761C" w14:textId="77777777" w:rsidR="0060767C" w:rsidRPr="0060767C" w:rsidRDefault="0060767C" w:rsidP="0060767C">
      <w:r w:rsidRPr="0060767C">
        <w:t>«__» ________ 20__ г.</w:t>
      </w:r>
    </w:p>
    <w:p w14:paraId="3404D076" w14:textId="77777777" w:rsidR="0060767C" w:rsidRPr="0060767C" w:rsidRDefault="0060767C" w:rsidP="0060767C">
      <w:r w:rsidRPr="0060767C">
        <w:t>[ФИО собственника], именуемый в дальнейшем «Собственник», с одной стороны, и [ФИО лица, в чьих интересах устанавливается сервитут], именуемый в дальнейшем «Пользователь», с другой стороны, совместно именуемые «Стороны», заключили настоящее соглашение о нижеследующем:</w:t>
      </w:r>
    </w:p>
    <w:p w14:paraId="37BE12DD" w14:textId="77777777" w:rsidR="0060767C" w:rsidRPr="0060767C" w:rsidRDefault="0060767C" w:rsidP="0060767C">
      <w:r w:rsidRPr="0060767C">
        <w:t>1. Собственник предоставляет Пользователю право ограниченного пользования (сервитут) частью земельного участка с кадастровым номером [НОМЕР], расположенного по адресу: [АДРЕС].</w:t>
      </w:r>
    </w:p>
    <w:p w14:paraId="11E67384" w14:textId="77777777" w:rsidR="0060767C" w:rsidRPr="0060767C" w:rsidRDefault="0060767C" w:rsidP="0060767C">
      <w:r w:rsidRPr="0060767C">
        <w:t>2. Сервитут устанавливается для обеспечения [цель: проезда, прохода, эксплуатации линейного объекта] к земельному участку Пользователя с кадастровым номером [НОМЕР].</w:t>
      </w:r>
    </w:p>
    <w:p w14:paraId="50EA5084" w14:textId="77777777" w:rsidR="0060767C" w:rsidRPr="0060767C" w:rsidRDefault="0060767C" w:rsidP="0060767C">
      <w:r w:rsidRPr="0060767C">
        <w:t>3. Границы сервитута определены в Схеме границ сервитута (Приложение №1), которая является неотъемлемой частью настоящего соглашения.</w:t>
      </w:r>
    </w:p>
    <w:p w14:paraId="481FAF52" w14:textId="77777777" w:rsidR="0060767C" w:rsidRPr="0060767C" w:rsidRDefault="0060767C" w:rsidP="0060767C">
      <w:r w:rsidRPr="0060767C">
        <w:t>4. Сервитут устанавливается на [срок: бессрочно или указать период].</w:t>
      </w:r>
    </w:p>
    <w:p w14:paraId="0295AEB1" w14:textId="77777777" w:rsidR="0060767C" w:rsidRPr="0060767C" w:rsidRDefault="0060767C" w:rsidP="0060767C">
      <w:r w:rsidRPr="0060767C">
        <w:t>5. За пользование участком Пользователь уплачивает Собственнику плату в размере [СУММА] рублей в [период: месяц/год].</w:t>
      </w:r>
    </w:p>
    <w:p w14:paraId="435B5DDE" w14:textId="77777777" w:rsidR="0060767C" w:rsidRPr="0060767C" w:rsidRDefault="0060767C" w:rsidP="0060767C">
      <w:r w:rsidRPr="0060767C">
        <w:t>6. Пользователь обязуется использовать участок Собственника с минимальными неудобствами и после прекращения сервитута привести территорию в надлежащее состояние.</w:t>
      </w:r>
    </w:p>
    <w:p w14:paraId="232CF5E1" w14:textId="77777777" w:rsidR="0060767C" w:rsidRPr="0060767C" w:rsidRDefault="0060767C" w:rsidP="0060767C">
      <w:r w:rsidRPr="0060767C">
        <w:t>7. Настоящее соглашение подлежит государственной регистрации в соответствии с Федеральным законом «О государственной регистрации недвижимости».</w:t>
      </w:r>
    </w:p>
    <w:p w14:paraId="0EE17642" w14:textId="77777777" w:rsidR="0060767C" w:rsidRPr="0060767C" w:rsidRDefault="0060767C" w:rsidP="0060767C">
      <w:r w:rsidRPr="0060767C">
        <w:t>Собственник: ________________ / [Фамилия И.О.]</w:t>
      </w:r>
    </w:p>
    <w:p w14:paraId="7A827A52" w14:textId="77777777" w:rsidR="0060767C" w:rsidRPr="0060767C" w:rsidRDefault="0060767C" w:rsidP="0060767C">
      <w:r w:rsidRPr="0060767C">
        <w:t>Пользователь: ________________ / [Фамилия И.О.]</w:t>
      </w:r>
    </w:p>
    <w:p w14:paraId="377FE0DC" w14:textId="77777777" w:rsidR="0083247E" w:rsidRPr="0060767C" w:rsidRDefault="0083247E" w:rsidP="0060767C"/>
    <w:sectPr w:rsidR="0083247E" w:rsidRPr="0060767C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AF5FC" w14:textId="77777777" w:rsidR="00CB58BB" w:rsidRDefault="00CB58BB" w:rsidP="00AA1082">
      <w:pPr>
        <w:spacing w:after="0" w:line="240" w:lineRule="auto"/>
      </w:pPr>
      <w:r>
        <w:separator/>
      </w:r>
    </w:p>
  </w:endnote>
  <w:endnote w:type="continuationSeparator" w:id="0">
    <w:p w14:paraId="424C5217" w14:textId="77777777" w:rsidR="00CB58BB" w:rsidRDefault="00CB58BB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A9133" w14:textId="77777777" w:rsidR="00CB58BB" w:rsidRDefault="00CB58BB" w:rsidP="00AA1082">
      <w:pPr>
        <w:spacing w:after="0" w:line="240" w:lineRule="auto"/>
      </w:pPr>
      <w:r>
        <w:separator/>
      </w:r>
    </w:p>
  </w:footnote>
  <w:footnote w:type="continuationSeparator" w:id="0">
    <w:p w14:paraId="7D06E743" w14:textId="77777777" w:rsidR="00CB58BB" w:rsidRDefault="00CB58BB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183138">
    <w:abstractNumId w:val="3"/>
  </w:num>
  <w:num w:numId="2" w16cid:durableId="1452941838">
    <w:abstractNumId w:val="1"/>
  </w:num>
  <w:num w:numId="3" w16cid:durableId="1996958423">
    <w:abstractNumId w:val="0"/>
  </w:num>
  <w:num w:numId="4" w16cid:durableId="1612474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F2C3F"/>
    <w:rsid w:val="0060767C"/>
    <w:rsid w:val="00657808"/>
    <w:rsid w:val="00675063"/>
    <w:rsid w:val="007E1463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C26BFE"/>
    <w:rsid w:val="00C65A25"/>
    <w:rsid w:val="00C669A3"/>
    <w:rsid w:val="00CA3E33"/>
    <w:rsid w:val="00CB58BB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2026-07-16T05:38:00Z</dcterms:created>
  <dcterms:modified xsi:type="dcterms:W3CDTF">2026-07-16T05:38:00Z</dcterms:modified>
</cp:coreProperties>
</file>