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F44E" w14:textId="77777777" w:rsidR="00B112EA" w:rsidRPr="00B112EA" w:rsidRDefault="00B112EA" w:rsidP="00B112EA">
      <w:pPr>
        <w:jc w:val="left"/>
      </w:pPr>
      <w:r w:rsidRPr="00B112EA">
        <w:t>Генеральному директору [Наименование компании-застройщика]</w:t>
      </w:r>
      <w:r w:rsidRPr="00B112EA">
        <w:br/>
        <w:t>Адрес: [Юридический адрес из договора]</w:t>
      </w:r>
    </w:p>
    <w:p w14:paraId="32CA2C4E" w14:textId="77777777" w:rsidR="00B112EA" w:rsidRPr="00B112EA" w:rsidRDefault="00B112EA" w:rsidP="00B112EA">
      <w:pPr>
        <w:jc w:val="left"/>
      </w:pPr>
      <w:r w:rsidRPr="00B112EA">
        <w:rPr>
          <w:b/>
          <w:bCs/>
        </w:rPr>
        <w:t>Отправитель:</w:t>
      </w:r>
      <w:r w:rsidRPr="00B112EA">
        <w:t xml:space="preserve"> [Ваше ФИО]</w:t>
      </w:r>
      <w:r w:rsidRPr="00B112EA">
        <w:br/>
        <w:t>Адрес: [Ваш адрес для корреспонденции]</w:t>
      </w:r>
      <w:r w:rsidRPr="00B112EA">
        <w:br/>
        <w:t>Телефон: [Ваш номер телефона]</w:t>
      </w:r>
      <w:r w:rsidRPr="00B112EA">
        <w:br/>
        <w:t xml:space="preserve">Электронная почта: [Ваш </w:t>
      </w:r>
      <w:proofErr w:type="spellStart"/>
      <w:r w:rsidRPr="00B112EA">
        <w:t>e-mail</w:t>
      </w:r>
      <w:proofErr w:type="spellEnd"/>
      <w:r w:rsidRPr="00B112EA">
        <w:t>]</w:t>
      </w:r>
    </w:p>
    <w:p w14:paraId="11126941" w14:textId="77777777" w:rsidR="00B112EA" w:rsidRPr="00B112EA" w:rsidRDefault="00B112EA" w:rsidP="00B112EA">
      <w:pPr>
        <w:jc w:val="center"/>
        <w:rPr>
          <w:b/>
          <w:bCs/>
        </w:rPr>
      </w:pPr>
      <w:r w:rsidRPr="00B112EA">
        <w:rPr>
          <w:b/>
          <w:bCs/>
        </w:rPr>
        <w:t>Претензия</w:t>
      </w:r>
    </w:p>
    <w:p w14:paraId="0A5CAFF1" w14:textId="77777777" w:rsidR="00B112EA" w:rsidRPr="00B112EA" w:rsidRDefault="00B112EA" w:rsidP="00B112EA">
      <w:r w:rsidRPr="00B112EA">
        <w:t>«__» ________ 20__ г. между мной и [Наименование застройщика] был заключен договор участия в долевом строительстве № [Номер договора] (далее — Договор). Объектом долевого строительства является квартира, имеющая следующие проектные характеристики: [Адрес, номер, площадь].</w:t>
      </w:r>
    </w:p>
    <w:p w14:paraId="20D6756A" w14:textId="77777777" w:rsidR="00B112EA" w:rsidRPr="00B112EA" w:rsidRDefault="00B112EA" w:rsidP="00B112EA">
      <w:r w:rsidRPr="00B112EA">
        <w:t>Согласно пункту [Номер пункта] Договора, застройщик обязан передать объект участнику долевого строительства не позднее «__» ________ 20__ г. Обязательства по оплате стоимости объекта мною исполнены в полном объеме, что подтверждается [Платежное поручение/квитанция].</w:t>
      </w:r>
    </w:p>
    <w:p w14:paraId="5E631436" w14:textId="77777777" w:rsidR="00B112EA" w:rsidRPr="00B112EA" w:rsidRDefault="00B112EA" w:rsidP="00B112EA">
      <w:r w:rsidRPr="00B112EA">
        <w:t>На сегодняшний день обязательство по передаче квартиры застройщиком не исполнено (вариант: объект передан с существенными недостатками, зафиксированными в акте осмотра № [Номер] от [Дата]).</w:t>
      </w:r>
    </w:p>
    <w:p w14:paraId="1A0B3802" w14:textId="77777777" w:rsidR="00B112EA" w:rsidRPr="00B112EA" w:rsidRDefault="00B112EA" w:rsidP="00B112EA">
      <w:r w:rsidRPr="00B112EA">
        <w:t>На основании изложенного, руководствуясь Федеральным законом № 214-ФЗ и Законом РФ «О защите прав потребителей»,</w:t>
      </w:r>
    </w:p>
    <w:p w14:paraId="3B7056C7" w14:textId="77777777" w:rsidR="00B112EA" w:rsidRPr="00B112EA" w:rsidRDefault="00B112EA" w:rsidP="00B112EA">
      <w:pPr>
        <w:jc w:val="center"/>
      </w:pPr>
      <w:r w:rsidRPr="00B112EA">
        <w:rPr>
          <w:b/>
          <w:bCs/>
        </w:rPr>
        <w:t>ТРЕБУЮ:</w:t>
      </w:r>
    </w:p>
    <w:p w14:paraId="5FBDF705" w14:textId="77777777" w:rsidR="00B112EA" w:rsidRPr="00B112EA" w:rsidRDefault="00B112EA" w:rsidP="00B112EA">
      <w:pPr>
        <w:numPr>
          <w:ilvl w:val="0"/>
          <w:numId w:val="23"/>
        </w:numPr>
      </w:pPr>
      <w:r w:rsidRPr="00B112EA">
        <w:t>выплатить неустойку за нарушение срока передачи объекта за период с [Дата] по [Дата] в размере [СУММА] руб.;</w:t>
      </w:r>
    </w:p>
    <w:p w14:paraId="15BA55C8" w14:textId="77777777" w:rsidR="00B112EA" w:rsidRPr="00B112EA" w:rsidRDefault="00B112EA" w:rsidP="00B112EA">
      <w:pPr>
        <w:numPr>
          <w:ilvl w:val="0"/>
          <w:numId w:val="23"/>
        </w:numPr>
      </w:pPr>
      <w:r w:rsidRPr="00B112EA">
        <w:t>безвозмездно устранить выявленные недостатки объекта строительства в срок до 45 календарных дней;</w:t>
      </w:r>
    </w:p>
    <w:p w14:paraId="2879A0C4" w14:textId="77777777" w:rsidR="00B112EA" w:rsidRPr="00B112EA" w:rsidRDefault="00B112EA" w:rsidP="00B112EA">
      <w:pPr>
        <w:numPr>
          <w:ilvl w:val="0"/>
          <w:numId w:val="23"/>
        </w:numPr>
      </w:pPr>
      <w:r w:rsidRPr="00B112EA">
        <w:t>возместить убытки в размере [СУММА] руб., возникшие вследствие [Описание убытков, например, аренда жилья].</w:t>
      </w:r>
    </w:p>
    <w:p w14:paraId="5D194123" w14:textId="77777777" w:rsidR="00B112EA" w:rsidRPr="00B112EA" w:rsidRDefault="00B112EA" w:rsidP="00B112EA">
      <w:r w:rsidRPr="00B112EA">
        <w:t>Денежные средства прошу перечислить по следующим реквизитам: [Ваши банковские реквизиты]. Ответ на претензию прошу направить в течение 10 рабочих дней.</w:t>
      </w:r>
    </w:p>
    <w:p w14:paraId="2CE4D5ED" w14:textId="77777777" w:rsidR="00B112EA" w:rsidRPr="00B112EA" w:rsidRDefault="00B112EA" w:rsidP="00B112EA">
      <w:r w:rsidRPr="00B112EA">
        <w:t>«__» ________ 20__ г.</w:t>
      </w:r>
    </w:p>
    <w:p w14:paraId="61EFA263" w14:textId="77777777" w:rsidR="00B112EA" w:rsidRPr="00B112EA" w:rsidRDefault="00B112EA" w:rsidP="00B112EA">
      <w:r w:rsidRPr="00B112EA">
        <w:t>________________ / [Фамилия И.О.]</w:t>
      </w:r>
    </w:p>
    <w:p w14:paraId="0C96273E" w14:textId="0517DBE3" w:rsidR="0083247E" w:rsidRPr="00B112EA" w:rsidRDefault="0083247E" w:rsidP="00B112EA"/>
    <w:sectPr w:rsidR="0083247E" w:rsidRPr="00B112E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79BD" w14:textId="77777777" w:rsidR="008217AE" w:rsidRDefault="008217AE" w:rsidP="00AA1082">
      <w:pPr>
        <w:spacing w:after="0" w:line="240" w:lineRule="auto"/>
      </w:pPr>
      <w:r>
        <w:separator/>
      </w:r>
    </w:p>
  </w:endnote>
  <w:endnote w:type="continuationSeparator" w:id="0">
    <w:p w14:paraId="5CC2979C" w14:textId="77777777" w:rsidR="008217AE" w:rsidRDefault="008217A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E112" w14:textId="77777777" w:rsidR="008217AE" w:rsidRDefault="008217AE" w:rsidP="00AA1082">
      <w:pPr>
        <w:spacing w:after="0" w:line="240" w:lineRule="auto"/>
      </w:pPr>
      <w:r>
        <w:separator/>
      </w:r>
    </w:p>
  </w:footnote>
  <w:footnote w:type="continuationSeparator" w:id="0">
    <w:p w14:paraId="3DA619E8" w14:textId="77777777" w:rsidR="008217AE" w:rsidRDefault="008217A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655E6"/>
    <w:multiLevelType w:val="multilevel"/>
    <w:tmpl w:val="3978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D598A"/>
    <w:multiLevelType w:val="multilevel"/>
    <w:tmpl w:val="9B00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3C3B44"/>
    <w:multiLevelType w:val="multilevel"/>
    <w:tmpl w:val="9B20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7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7"/>
  </w:num>
  <w:num w:numId="14" w16cid:durableId="597102246">
    <w:abstractNumId w:val="19"/>
  </w:num>
  <w:num w:numId="15" w16cid:durableId="247010532">
    <w:abstractNumId w:val="6"/>
  </w:num>
  <w:num w:numId="16" w16cid:durableId="498227888">
    <w:abstractNumId w:val="8"/>
  </w:num>
  <w:num w:numId="17" w16cid:durableId="39939590">
    <w:abstractNumId w:val="21"/>
  </w:num>
  <w:num w:numId="18" w16cid:durableId="458300837">
    <w:abstractNumId w:val="4"/>
  </w:num>
  <w:num w:numId="19" w16cid:durableId="1896044014">
    <w:abstractNumId w:val="11"/>
  </w:num>
  <w:num w:numId="20" w16cid:durableId="1551571222">
    <w:abstractNumId w:val="20"/>
  </w:num>
  <w:num w:numId="21" w16cid:durableId="1860924489">
    <w:abstractNumId w:val="5"/>
  </w:num>
  <w:num w:numId="22" w16cid:durableId="908615596">
    <w:abstractNumId w:val="18"/>
  </w:num>
  <w:num w:numId="23" w16cid:durableId="2156290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54A24"/>
    <w:rsid w:val="003D025F"/>
    <w:rsid w:val="00456FEF"/>
    <w:rsid w:val="00461B7D"/>
    <w:rsid w:val="00472E2F"/>
    <w:rsid w:val="004F2C3F"/>
    <w:rsid w:val="00591D08"/>
    <w:rsid w:val="00657808"/>
    <w:rsid w:val="00675063"/>
    <w:rsid w:val="007129F9"/>
    <w:rsid w:val="00763038"/>
    <w:rsid w:val="007E1463"/>
    <w:rsid w:val="008057E1"/>
    <w:rsid w:val="008217AE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112EA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1398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2026-07-07T17:54:00Z</dcterms:created>
  <dcterms:modified xsi:type="dcterms:W3CDTF">2026-07-07T17:54:00Z</dcterms:modified>
</cp:coreProperties>
</file>