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13DC" w14:textId="77777777" w:rsidR="00454BD0" w:rsidRPr="00454BD0" w:rsidRDefault="00454BD0" w:rsidP="00454BD0">
      <w:pPr>
        <w:jc w:val="left"/>
      </w:pPr>
      <w:r w:rsidRPr="00454BD0">
        <w:t>Руководителю [Наименование организации-продавца]</w:t>
      </w:r>
      <w:r w:rsidRPr="00454BD0">
        <w:br/>
        <w:t>Адрес: [Юридический адрес магазина]</w:t>
      </w:r>
    </w:p>
    <w:p w14:paraId="22A3E56C" w14:textId="77777777" w:rsidR="00454BD0" w:rsidRPr="00454BD0" w:rsidRDefault="00454BD0" w:rsidP="00454BD0">
      <w:pPr>
        <w:jc w:val="left"/>
      </w:pPr>
      <w:r w:rsidRPr="00454BD0">
        <w:rPr>
          <w:b/>
          <w:bCs/>
        </w:rPr>
        <w:t>Отправитель:</w:t>
      </w:r>
      <w:r w:rsidRPr="00454BD0">
        <w:t xml:space="preserve"> [Ваше ФИО]</w:t>
      </w:r>
      <w:r w:rsidRPr="00454BD0">
        <w:br/>
        <w:t>Адрес: [Ваш адрес для переписки]</w:t>
      </w:r>
      <w:r w:rsidRPr="00454BD0">
        <w:br/>
        <w:t>Телефон: [Ваш номер телефона]</w:t>
      </w:r>
      <w:r w:rsidRPr="00454BD0">
        <w:br/>
        <w:t xml:space="preserve">Электронная почта: [Ваш </w:t>
      </w:r>
      <w:proofErr w:type="spellStart"/>
      <w:r w:rsidRPr="00454BD0">
        <w:t>e-mail</w:t>
      </w:r>
      <w:proofErr w:type="spellEnd"/>
      <w:r w:rsidRPr="00454BD0">
        <w:t>]</w:t>
      </w:r>
    </w:p>
    <w:p w14:paraId="04A51583" w14:textId="77777777" w:rsidR="00454BD0" w:rsidRPr="00454BD0" w:rsidRDefault="00454BD0" w:rsidP="00454BD0">
      <w:pPr>
        <w:jc w:val="center"/>
        <w:rPr>
          <w:b/>
          <w:bCs/>
        </w:rPr>
      </w:pPr>
      <w:r w:rsidRPr="00454BD0">
        <w:rPr>
          <w:b/>
          <w:bCs/>
        </w:rPr>
        <w:t>Претензия о возврате товара ненадлежащего качества</w:t>
      </w:r>
    </w:p>
    <w:p w14:paraId="4C36FBAF" w14:textId="77777777" w:rsidR="00454BD0" w:rsidRPr="00454BD0" w:rsidRDefault="00454BD0" w:rsidP="00454BD0">
      <w:r w:rsidRPr="00454BD0">
        <w:t>«__» ________ 20__ г. в вашем магазине мною был приобретен мобильный телефон [Модель, марка] стоимостью [СУММА] руб. Факт покупки подтверждается [кассовым чеком / электронным чеком / выпиской по счету].</w:t>
      </w:r>
    </w:p>
    <w:p w14:paraId="74625225" w14:textId="77777777" w:rsidR="00454BD0" w:rsidRPr="00454BD0" w:rsidRDefault="00454BD0" w:rsidP="00454BD0">
      <w:r w:rsidRPr="00454BD0">
        <w:t>В процессе эксплуатации, в течение установленного гарантийного срока, в товаре был обнаружен следующий недостаток: [подробно опишите, что именно не работает, например: перестал включаться, не реагирует на зарядное устройство, не работает сенсор экрана].</w:t>
      </w:r>
    </w:p>
    <w:p w14:paraId="7AF65305" w14:textId="77777777" w:rsidR="00454BD0" w:rsidRPr="00454BD0" w:rsidRDefault="00454BD0" w:rsidP="00454BD0">
      <w:r w:rsidRPr="00454BD0">
        <w:t>Поскольку приобретенный телефон является технически сложным товаром, я заявляю требование о возврате уплаченной суммы на основании ст. 18 Закона РФ «О защите прав потребителей». [Если прошло более 15 дней с покупки, добавьте краткое обоснование: Выявленный недостаток является существенным / Нарушены сроки устранения недостатков].</w:t>
      </w:r>
    </w:p>
    <w:p w14:paraId="56DBD123" w14:textId="77777777" w:rsidR="00454BD0" w:rsidRPr="00454BD0" w:rsidRDefault="00454BD0" w:rsidP="00454BD0">
      <w:r w:rsidRPr="00454BD0">
        <w:t>На основании изложенного, руководствуясь ст. 18, 22 Закона РФ «О защите прав потребителей»,</w:t>
      </w:r>
    </w:p>
    <w:p w14:paraId="49F32253" w14:textId="77777777" w:rsidR="00454BD0" w:rsidRPr="00454BD0" w:rsidRDefault="00454BD0" w:rsidP="00454BD0">
      <w:pPr>
        <w:jc w:val="center"/>
      </w:pPr>
      <w:r w:rsidRPr="00454BD0">
        <w:rPr>
          <w:b/>
          <w:bCs/>
        </w:rPr>
        <w:t>ПРОШУ:</w:t>
      </w:r>
    </w:p>
    <w:p w14:paraId="0F78B89A" w14:textId="77777777" w:rsidR="00454BD0" w:rsidRPr="00454BD0" w:rsidRDefault="00454BD0" w:rsidP="00454BD0">
      <w:pPr>
        <w:numPr>
          <w:ilvl w:val="0"/>
          <w:numId w:val="22"/>
        </w:numPr>
      </w:pPr>
      <w:r w:rsidRPr="00454BD0">
        <w:t>Расторгнуть договор купли-продажи телефона [Модель] от «__» ________ 20__ г.;</w:t>
      </w:r>
    </w:p>
    <w:p w14:paraId="254E9562" w14:textId="77777777" w:rsidR="00454BD0" w:rsidRPr="00454BD0" w:rsidRDefault="00454BD0" w:rsidP="00454BD0">
      <w:pPr>
        <w:numPr>
          <w:ilvl w:val="0"/>
          <w:numId w:val="22"/>
        </w:numPr>
      </w:pPr>
      <w:r w:rsidRPr="00454BD0">
        <w:t>Возвратить мне денежные средства в размере [СУММА] руб., уплаченные за товар ненадлежащего качества, в течение 10 дней со дня получения настоящей претензии;</w:t>
      </w:r>
    </w:p>
    <w:p w14:paraId="52C5953C" w14:textId="77777777" w:rsidR="00454BD0" w:rsidRPr="00454BD0" w:rsidRDefault="00454BD0" w:rsidP="00454BD0">
      <w:pPr>
        <w:numPr>
          <w:ilvl w:val="0"/>
          <w:numId w:val="22"/>
        </w:numPr>
      </w:pPr>
      <w:r w:rsidRPr="00454BD0">
        <w:t>В случае проведения проверки качества уведомить меня о времени и месте ее проведения для обеспечения моего личного присутствия.</w:t>
      </w:r>
    </w:p>
    <w:p w14:paraId="00FB0753" w14:textId="77777777" w:rsidR="00454BD0" w:rsidRPr="00454BD0" w:rsidRDefault="00454BD0" w:rsidP="00454BD0">
      <w:r w:rsidRPr="00454BD0">
        <w:t>Денежные средства прошу перечислить по следующим реквизитам: [указать номер счета, БИК банка, ФИО получателя].</w:t>
      </w:r>
    </w:p>
    <w:p w14:paraId="3954BD8A" w14:textId="77777777" w:rsidR="00454BD0" w:rsidRPr="00454BD0" w:rsidRDefault="00454BD0" w:rsidP="00454BD0">
      <w:pPr>
        <w:jc w:val="left"/>
      </w:pPr>
      <w:r w:rsidRPr="00454BD0">
        <w:t>Приложение:</w:t>
      </w:r>
      <w:r w:rsidRPr="00454BD0">
        <w:br/>
        <w:t>1. Копия чека (при наличии);</w:t>
      </w:r>
      <w:r w:rsidRPr="00454BD0">
        <w:br/>
        <w:t>2. Копия гарантийного талона (при наличии);</w:t>
      </w:r>
      <w:r w:rsidRPr="00454BD0">
        <w:br/>
        <w:t>3. Фото или видео фиксация дефекта (по желанию).</w:t>
      </w:r>
    </w:p>
    <w:p w14:paraId="02F82E6E" w14:textId="77777777" w:rsidR="00454BD0" w:rsidRPr="00454BD0" w:rsidRDefault="00454BD0" w:rsidP="00454BD0">
      <w:r w:rsidRPr="00454BD0">
        <w:t>«__» ________ 20__ г.</w:t>
      </w:r>
    </w:p>
    <w:p w14:paraId="0619E1FE" w14:textId="77777777" w:rsidR="00454BD0" w:rsidRPr="00454BD0" w:rsidRDefault="00454BD0" w:rsidP="00454BD0">
      <w:r w:rsidRPr="00454BD0">
        <w:t>________________ / [Фамилия И.О.]</w:t>
      </w:r>
    </w:p>
    <w:p w14:paraId="0C96273E" w14:textId="3DA959BD" w:rsidR="0083247E" w:rsidRPr="00454BD0" w:rsidRDefault="0083247E" w:rsidP="00454BD0"/>
    <w:sectPr w:rsidR="0083247E" w:rsidRPr="00454BD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05B8" w14:textId="77777777" w:rsidR="00E953E5" w:rsidRDefault="00E953E5" w:rsidP="00AA1082">
      <w:pPr>
        <w:spacing w:after="0" w:line="240" w:lineRule="auto"/>
      </w:pPr>
      <w:r>
        <w:separator/>
      </w:r>
    </w:p>
  </w:endnote>
  <w:endnote w:type="continuationSeparator" w:id="0">
    <w:p w14:paraId="2CBDC63D" w14:textId="77777777" w:rsidR="00E953E5" w:rsidRDefault="00E953E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C4C0" w14:textId="77777777" w:rsidR="00E953E5" w:rsidRDefault="00E953E5" w:rsidP="00AA1082">
      <w:pPr>
        <w:spacing w:after="0" w:line="240" w:lineRule="auto"/>
      </w:pPr>
      <w:r>
        <w:separator/>
      </w:r>
    </w:p>
  </w:footnote>
  <w:footnote w:type="continuationSeparator" w:id="0">
    <w:p w14:paraId="454A9F46" w14:textId="77777777" w:rsidR="00E953E5" w:rsidRDefault="00E953E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C6"/>
    <w:multiLevelType w:val="multilevel"/>
    <w:tmpl w:val="63D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4"/>
  </w:num>
  <w:num w:numId="2" w16cid:durableId="1452941838">
    <w:abstractNumId w:val="8"/>
  </w:num>
  <w:num w:numId="3" w16cid:durableId="973607643">
    <w:abstractNumId w:val="16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5"/>
  </w:num>
  <w:num w:numId="7" w16cid:durableId="1812361597">
    <w:abstractNumId w:val="1"/>
  </w:num>
  <w:num w:numId="8" w16cid:durableId="389576680">
    <w:abstractNumId w:val="10"/>
  </w:num>
  <w:num w:numId="9" w16cid:durableId="1339429729">
    <w:abstractNumId w:val="13"/>
  </w:num>
  <w:num w:numId="10" w16cid:durableId="174347891">
    <w:abstractNumId w:val="0"/>
  </w:num>
  <w:num w:numId="11" w16cid:durableId="1279028447">
    <w:abstractNumId w:val="11"/>
  </w:num>
  <w:num w:numId="12" w16cid:durableId="1706173077">
    <w:abstractNumId w:val="17"/>
  </w:num>
  <w:num w:numId="13" w16cid:durableId="330641445">
    <w:abstractNumId w:val="18"/>
  </w:num>
  <w:num w:numId="14" w16cid:durableId="597102246">
    <w:abstractNumId w:val="19"/>
  </w:num>
  <w:num w:numId="15" w16cid:durableId="247010532">
    <w:abstractNumId w:val="7"/>
  </w:num>
  <w:num w:numId="16" w16cid:durableId="498227888">
    <w:abstractNumId w:val="9"/>
  </w:num>
  <w:num w:numId="17" w16cid:durableId="39939590">
    <w:abstractNumId w:val="21"/>
  </w:num>
  <w:num w:numId="18" w16cid:durableId="458300837">
    <w:abstractNumId w:val="5"/>
  </w:num>
  <w:num w:numId="19" w16cid:durableId="1896044014">
    <w:abstractNumId w:val="12"/>
  </w:num>
  <w:num w:numId="20" w16cid:durableId="1551571222">
    <w:abstractNumId w:val="20"/>
  </w:num>
  <w:num w:numId="21" w16cid:durableId="1957636457">
    <w:abstractNumId w:val="4"/>
  </w:num>
  <w:num w:numId="22" w16cid:durableId="2144616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4BD0"/>
    <w:rsid w:val="00456FEF"/>
    <w:rsid w:val="00461B7D"/>
    <w:rsid w:val="00472E2F"/>
    <w:rsid w:val="004F2C3F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E953E5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2026-07-09T16:08:00Z</dcterms:created>
  <dcterms:modified xsi:type="dcterms:W3CDTF">2026-07-09T16:08:00Z</dcterms:modified>
</cp:coreProperties>
</file>