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2F47" w14:textId="77777777" w:rsidR="00DF693F" w:rsidRPr="00DF693F" w:rsidRDefault="00DF693F" w:rsidP="00DF693F">
      <w:pPr>
        <w:jc w:val="left"/>
      </w:pPr>
      <w:r w:rsidRPr="00DF693F">
        <w:t>Руководителю [Наименование магазина/ИП]</w:t>
      </w:r>
      <w:r w:rsidRPr="00DF693F">
        <w:br/>
        <w:t>Адрес: [Юридический адрес продавца]</w:t>
      </w:r>
    </w:p>
    <w:p w14:paraId="49789B59" w14:textId="77777777" w:rsidR="00DF693F" w:rsidRPr="00DF693F" w:rsidRDefault="00DF693F" w:rsidP="00DF693F">
      <w:pPr>
        <w:jc w:val="left"/>
      </w:pPr>
      <w:r w:rsidRPr="00DF693F">
        <w:rPr>
          <w:b/>
          <w:bCs/>
        </w:rPr>
        <w:t>Отправитель:</w:t>
      </w:r>
      <w:r w:rsidRPr="00DF693F">
        <w:t xml:space="preserve"> [Ваше ФИО]</w:t>
      </w:r>
      <w:r w:rsidRPr="00DF693F">
        <w:br/>
        <w:t>Адрес: [Ваш адрес для переписки]</w:t>
      </w:r>
      <w:r w:rsidRPr="00DF693F">
        <w:br/>
        <w:t>Телефон: [Ваш номер телефона]</w:t>
      </w:r>
      <w:r w:rsidRPr="00DF693F">
        <w:br/>
        <w:t xml:space="preserve">Электронная почта: [Ваш </w:t>
      </w:r>
      <w:proofErr w:type="spellStart"/>
      <w:r w:rsidRPr="00DF693F">
        <w:t>e-mail</w:t>
      </w:r>
      <w:proofErr w:type="spellEnd"/>
      <w:r w:rsidRPr="00DF693F">
        <w:t>]</w:t>
      </w:r>
    </w:p>
    <w:p w14:paraId="32EC7608" w14:textId="77777777" w:rsidR="00DF693F" w:rsidRPr="00DF693F" w:rsidRDefault="00DF693F" w:rsidP="00DF693F">
      <w:pPr>
        <w:jc w:val="center"/>
        <w:rPr>
          <w:b/>
          <w:bCs/>
        </w:rPr>
      </w:pPr>
      <w:r w:rsidRPr="00DF693F">
        <w:rPr>
          <w:b/>
          <w:bCs/>
        </w:rPr>
        <w:t>Претензия о возврате денежных средств</w:t>
      </w:r>
    </w:p>
    <w:p w14:paraId="3478DC6F" w14:textId="77777777" w:rsidR="00DF693F" w:rsidRPr="00DF693F" w:rsidRDefault="00DF693F" w:rsidP="00DF693F">
      <w:r w:rsidRPr="00DF693F">
        <w:t>«__» ________ 20__ г. в вашем магазине, расположенном по адресу: [Указать адрес], мною был приобретен товар: [Наименование товара], стоимостью [СУММА] рублей.</w:t>
      </w:r>
    </w:p>
    <w:p w14:paraId="1BAD6BC3" w14:textId="77777777" w:rsidR="00DF693F" w:rsidRPr="00DF693F" w:rsidRDefault="00DF693F" w:rsidP="00DF693F">
      <w:r w:rsidRPr="00DF693F">
        <w:t>Факт покупки и оплаты подтверждается следующим документом: [Кассовый чек, товарный чек или иной документ].</w:t>
      </w:r>
    </w:p>
    <w:p w14:paraId="670BDEB8" w14:textId="77777777" w:rsidR="00DF693F" w:rsidRPr="00DF693F" w:rsidRDefault="00DF693F" w:rsidP="00DF693F">
      <w:r w:rsidRPr="00DF693F">
        <w:t>В процессе эксплуатации (или осмотра) выяснилось, что [Описать проблему: товар не подошел по характеристикам или выявлены конкретные недостатки]. Однако закон устанавливает право потребителя на возврат уплаченной суммы в определенных случаях.</w:t>
      </w:r>
    </w:p>
    <w:p w14:paraId="4D6C329A" w14:textId="77777777" w:rsidR="00DF693F" w:rsidRPr="00DF693F" w:rsidRDefault="00DF693F" w:rsidP="00DF693F">
      <w:r w:rsidRPr="00DF693F">
        <w:t>На основании ст. 18 (при обнаружении недостатков) или ст. 25 (при возврате товара надлежащего качества) Закона РФ «О защите прав потребителей»:</w:t>
      </w:r>
    </w:p>
    <w:p w14:paraId="4ADE1E27" w14:textId="77777777" w:rsidR="00DF693F" w:rsidRPr="00DF693F" w:rsidRDefault="00DF693F" w:rsidP="00DF693F">
      <w:pPr>
        <w:jc w:val="center"/>
      </w:pPr>
      <w:r w:rsidRPr="00DF693F">
        <w:rPr>
          <w:b/>
          <w:bCs/>
        </w:rPr>
        <w:t>ПРОШУ:</w:t>
      </w:r>
    </w:p>
    <w:p w14:paraId="4637A0B3" w14:textId="77777777" w:rsidR="00DF693F" w:rsidRPr="00DF693F" w:rsidRDefault="00DF693F" w:rsidP="00DF693F">
      <w:pPr>
        <w:numPr>
          <w:ilvl w:val="0"/>
          <w:numId w:val="17"/>
        </w:numPr>
      </w:pPr>
      <w:r w:rsidRPr="00DF693F">
        <w:t>расторгнуть договор купли-продажи от «__» ________ 20__ г.;</w:t>
      </w:r>
    </w:p>
    <w:p w14:paraId="5F1CC765" w14:textId="77777777" w:rsidR="00DF693F" w:rsidRPr="00DF693F" w:rsidRDefault="00DF693F" w:rsidP="00DF693F">
      <w:pPr>
        <w:numPr>
          <w:ilvl w:val="0"/>
          <w:numId w:val="17"/>
        </w:numPr>
      </w:pPr>
      <w:r w:rsidRPr="00DF693F">
        <w:t>возвратить мне денежные средства в размере [СУММА] рублей в течение установленного законом срока;</w:t>
      </w:r>
    </w:p>
    <w:p w14:paraId="6E1A5BC2" w14:textId="77777777" w:rsidR="00DF693F" w:rsidRPr="00DF693F" w:rsidRDefault="00DF693F" w:rsidP="00DF693F">
      <w:pPr>
        <w:numPr>
          <w:ilvl w:val="0"/>
          <w:numId w:val="17"/>
        </w:numPr>
      </w:pPr>
      <w:r w:rsidRPr="00DF693F">
        <w:t>уведомить меня о принятом решении по указанным выше контактным данным.</w:t>
      </w:r>
    </w:p>
    <w:p w14:paraId="043F1B2A" w14:textId="77777777" w:rsidR="00DF693F" w:rsidRPr="00DF693F" w:rsidRDefault="00DF693F" w:rsidP="00DF693F">
      <w:r w:rsidRPr="00DF693F">
        <w:t>В случае отказа в удовлетворении моих законных требований я буду вынужден обратиться в суд для защиты своих прав. В этом случае сумма взыскания может увеличиться за счет неустойки, штрафа в размере 50% от суммы, присужденной судом, и компенсации морального вреда.</w:t>
      </w:r>
    </w:p>
    <w:p w14:paraId="0401CD23" w14:textId="77777777" w:rsidR="00DF693F" w:rsidRPr="00DF693F" w:rsidRDefault="00DF693F" w:rsidP="00DF693F">
      <w:pPr>
        <w:jc w:val="left"/>
      </w:pPr>
      <w:r w:rsidRPr="00DF693F">
        <w:t>Приложение:</w:t>
      </w:r>
      <w:r w:rsidRPr="00DF693F">
        <w:br/>
        <w:t>1. Копия чека об оплате (или иное доказательство покупки);</w:t>
      </w:r>
      <w:r w:rsidRPr="00DF693F">
        <w:br/>
        <w:t>2. Копия гарантийного талона (при наличии);</w:t>
      </w:r>
      <w:r w:rsidRPr="00DF693F">
        <w:br/>
        <w:t>3. Фотографии недостатков (если претензия по качеству).</w:t>
      </w:r>
    </w:p>
    <w:p w14:paraId="54277801" w14:textId="77777777" w:rsidR="00DF693F" w:rsidRPr="00DF693F" w:rsidRDefault="00DF693F" w:rsidP="00DF693F">
      <w:r w:rsidRPr="00DF693F">
        <w:t>«__» ________ 20__ г.</w:t>
      </w:r>
    </w:p>
    <w:p w14:paraId="0933925D" w14:textId="77777777" w:rsidR="00DF693F" w:rsidRPr="00DF693F" w:rsidRDefault="00DF693F" w:rsidP="00DF693F">
      <w:r w:rsidRPr="00DF693F">
        <w:t>________________ / [Фамилия И.О.]</w:t>
      </w:r>
    </w:p>
    <w:p w14:paraId="0C96273E" w14:textId="77777777" w:rsidR="0083247E" w:rsidRPr="00DF693F" w:rsidRDefault="0083247E" w:rsidP="00DF693F"/>
    <w:sectPr w:rsidR="0083247E" w:rsidRPr="00DF693F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2E3F8" w14:textId="77777777" w:rsidR="001468EB" w:rsidRDefault="001468EB" w:rsidP="00AA1082">
      <w:pPr>
        <w:spacing w:after="0" w:line="240" w:lineRule="auto"/>
      </w:pPr>
      <w:r>
        <w:separator/>
      </w:r>
    </w:p>
  </w:endnote>
  <w:endnote w:type="continuationSeparator" w:id="0">
    <w:p w14:paraId="7E06E805" w14:textId="77777777" w:rsidR="001468EB" w:rsidRDefault="001468E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59F99" w14:textId="77777777" w:rsidR="001468EB" w:rsidRDefault="001468EB" w:rsidP="00AA1082">
      <w:pPr>
        <w:spacing w:after="0" w:line="240" w:lineRule="auto"/>
      </w:pPr>
      <w:r>
        <w:separator/>
      </w:r>
    </w:p>
  </w:footnote>
  <w:footnote w:type="continuationSeparator" w:id="0">
    <w:p w14:paraId="533F8031" w14:textId="77777777" w:rsidR="001468EB" w:rsidRDefault="001468E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0"/>
  </w:num>
  <w:num w:numId="2" w16cid:durableId="1452941838">
    <w:abstractNumId w:val="5"/>
  </w:num>
  <w:num w:numId="3" w16cid:durableId="973607643">
    <w:abstractNumId w:val="12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1"/>
  </w:num>
  <w:num w:numId="7" w16cid:durableId="1812361597">
    <w:abstractNumId w:val="1"/>
  </w:num>
  <w:num w:numId="8" w16cid:durableId="389576680">
    <w:abstractNumId w:val="7"/>
  </w:num>
  <w:num w:numId="9" w16cid:durableId="1339429729">
    <w:abstractNumId w:val="9"/>
  </w:num>
  <w:num w:numId="10" w16cid:durableId="174347891">
    <w:abstractNumId w:val="0"/>
  </w:num>
  <w:num w:numId="11" w16cid:durableId="1279028447">
    <w:abstractNumId w:val="8"/>
  </w:num>
  <w:num w:numId="12" w16cid:durableId="1706173077">
    <w:abstractNumId w:val="13"/>
  </w:num>
  <w:num w:numId="13" w16cid:durableId="330641445">
    <w:abstractNumId w:val="14"/>
  </w:num>
  <w:num w:numId="14" w16cid:durableId="597102246">
    <w:abstractNumId w:val="15"/>
  </w:num>
  <w:num w:numId="15" w16cid:durableId="247010532">
    <w:abstractNumId w:val="4"/>
  </w:num>
  <w:num w:numId="16" w16cid:durableId="498227888">
    <w:abstractNumId w:val="6"/>
  </w:num>
  <w:num w:numId="17" w16cid:durableId="399395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1468EB"/>
    <w:rsid w:val="002246DE"/>
    <w:rsid w:val="00227EAA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E1463"/>
    <w:rsid w:val="008057E1"/>
    <w:rsid w:val="0083238E"/>
    <w:rsid w:val="0083247E"/>
    <w:rsid w:val="00851E79"/>
    <w:rsid w:val="008D439D"/>
    <w:rsid w:val="00A50AB7"/>
    <w:rsid w:val="00A665AD"/>
    <w:rsid w:val="00A95EF3"/>
    <w:rsid w:val="00A9773E"/>
    <w:rsid w:val="00AA1082"/>
    <w:rsid w:val="00B10717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2026-07-04T19:58:00Z</dcterms:created>
  <dcterms:modified xsi:type="dcterms:W3CDTF">2026-07-04T19:58:00Z</dcterms:modified>
</cp:coreProperties>
</file>