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60382" w14:textId="77777777" w:rsidR="00354A24" w:rsidRPr="00354A24" w:rsidRDefault="00354A24" w:rsidP="00354A24">
      <w:pPr>
        <w:jc w:val="left"/>
      </w:pPr>
      <w:r w:rsidRPr="00354A24">
        <w:t>Главному врачу (директору)</w:t>
      </w:r>
      <w:r w:rsidRPr="00354A24">
        <w:br/>
        <w:t>Стоматологической клиники [Наименование клиники]</w:t>
      </w:r>
      <w:r w:rsidRPr="00354A24">
        <w:br/>
        <w:t>Адрес: [Адрес клиники]</w:t>
      </w:r>
    </w:p>
    <w:p w14:paraId="43A189BD" w14:textId="77777777" w:rsidR="00354A24" w:rsidRPr="00354A24" w:rsidRDefault="00354A24" w:rsidP="00354A24">
      <w:pPr>
        <w:jc w:val="left"/>
      </w:pPr>
      <w:r w:rsidRPr="00354A24">
        <w:rPr>
          <w:b/>
          <w:bCs/>
        </w:rPr>
        <w:t>От отправителя:</w:t>
      </w:r>
      <w:r w:rsidRPr="00354A24">
        <w:t xml:space="preserve"> [Ваше ФИО]</w:t>
      </w:r>
      <w:r w:rsidRPr="00354A24">
        <w:br/>
        <w:t>Адрес: [Ваш адрес для ответа]</w:t>
      </w:r>
      <w:r w:rsidRPr="00354A24">
        <w:br/>
        <w:t>Телефон: [Ваш номер телефона]</w:t>
      </w:r>
      <w:r w:rsidRPr="00354A24">
        <w:br/>
        <w:t xml:space="preserve">Электронная почта: [Ваш </w:t>
      </w:r>
      <w:proofErr w:type="spellStart"/>
      <w:r w:rsidRPr="00354A24">
        <w:t>email</w:t>
      </w:r>
      <w:proofErr w:type="spellEnd"/>
      <w:r w:rsidRPr="00354A24">
        <w:t>]</w:t>
      </w:r>
    </w:p>
    <w:p w14:paraId="272DE6B6" w14:textId="77777777" w:rsidR="00354A24" w:rsidRPr="00354A24" w:rsidRDefault="00354A24" w:rsidP="00354A24">
      <w:pPr>
        <w:jc w:val="center"/>
        <w:rPr>
          <w:b/>
          <w:bCs/>
        </w:rPr>
      </w:pPr>
      <w:r w:rsidRPr="00354A24">
        <w:rPr>
          <w:b/>
          <w:bCs/>
        </w:rPr>
        <w:t>Претензия о некачественном оказании стоматологических услуг</w:t>
      </w:r>
    </w:p>
    <w:p w14:paraId="26F89FCC" w14:textId="77777777" w:rsidR="00354A24" w:rsidRPr="00354A24" w:rsidRDefault="00354A24" w:rsidP="00354A24">
      <w:r w:rsidRPr="00354A24">
        <w:t>«__» ________ 20__ г. между мной и [Наименование клиники] был заключен договор об оказании платных медицинских услуг № [Номер, если есть]. В соответствии с договором клиника обязалась оказать мне следующие услуги: [Перечислите услуги, например: лечение кариеса, протезирование, установка импланта].</w:t>
      </w:r>
    </w:p>
    <w:p w14:paraId="2B171A1F" w14:textId="77777777" w:rsidR="00354A24" w:rsidRPr="00354A24" w:rsidRDefault="00354A24" w:rsidP="00354A24">
      <w:r w:rsidRPr="00354A24">
        <w:t>Общая стоимость оказанных услуг составила [СУММА] руб., что подтверждается [Квитанциями, чеками, актами]. Обязательства по оплате мной исполнены в полном объеме.</w:t>
      </w:r>
    </w:p>
    <w:p w14:paraId="3051D5E7" w14:textId="77777777" w:rsidR="00354A24" w:rsidRPr="00354A24" w:rsidRDefault="00354A24" w:rsidP="00354A24">
      <w:r w:rsidRPr="00354A24">
        <w:t>Однако услуги были оказаны ненадлежащего качества. В процессе или после лечения были выявлены следующие недостатки: [Подробно опишите, что именно не так: выпала пломба, болит зуб, изменился цвет, конструкция сломалась]. Данные факты подтверждаются [Результатами осмотра в другой клинике, фотоматериалами, заключением врача].</w:t>
      </w:r>
    </w:p>
    <w:p w14:paraId="4E87D310" w14:textId="77777777" w:rsidR="00354A24" w:rsidRPr="00354A24" w:rsidRDefault="00354A24" w:rsidP="00354A24">
      <w:r w:rsidRPr="00354A24">
        <w:t>Согласно ст. 4 Закона РФ «О защите прав потребителей», исполнитель обязан оказать услугу, качество которой соответствует договору. При отсутствии в договоре условий о качестве исполнитель обязан оказать услугу, пригодную для целей, для которых она обычно используется.</w:t>
      </w:r>
    </w:p>
    <w:p w14:paraId="4BB8E5FA" w14:textId="77777777" w:rsidR="00354A24" w:rsidRPr="00354A24" w:rsidRDefault="00354A24" w:rsidP="00354A24">
      <w:r w:rsidRPr="00354A24">
        <w:t>На основании ст. 29 Закона РФ «О защите прав потребителей», потребитель при обнаружении недостатков выполненной работы вправе по своему выбору потребовать: безвозмездного устранения недостатков, соответствующего уменьшения цены, повторного выполнения работы или возмещения понесенных расходов по устранению недостатков в других организациях.</w:t>
      </w:r>
    </w:p>
    <w:p w14:paraId="0F5B8782" w14:textId="77777777" w:rsidR="00354A24" w:rsidRPr="00354A24" w:rsidRDefault="00354A24" w:rsidP="00354A24">
      <w:r w:rsidRPr="00354A24">
        <w:t>На основании изложенного, руководствуясь законодательством РФ, прошу:</w:t>
      </w:r>
    </w:p>
    <w:p w14:paraId="456A37FB" w14:textId="77777777" w:rsidR="00354A24" w:rsidRPr="00354A24" w:rsidRDefault="00354A24" w:rsidP="00354A24">
      <w:pPr>
        <w:numPr>
          <w:ilvl w:val="0"/>
          <w:numId w:val="21"/>
        </w:numPr>
      </w:pPr>
      <w:r w:rsidRPr="00354A24">
        <w:t>В срок до [Количество дней] устранить выявленные недостатки (либо вернуть денежные средства в размере [СУММА] руб.);</w:t>
      </w:r>
    </w:p>
    <w:p w14:paraId="16F2630A" w14:textId="77777777" w:rsidR="00354A24" w:rsidRPr="00354A24" w:rsidRDefault="00354A24" w:rsidP="00354A24">
      <w:pPr>
        <w:numPr>
          <w:ilvl w:val="0"/>
          <w:numId w:val="21"/>
        </w:numPr>
      </w:pPr>
      <w:r w:rsidRPr="00354A24">
        <w:t>Выплатить компенсацию за понесенные мной расходы на диагностику в размере [СУММА] руб.;</w:t>
      </w:r>
    </w:p>
    <w:p w14:paraId="6BCE3BB7" w14:textId="77777777" w:rsidR="00354A24" w:rsidRPr="00354A24" w:rsidRDefault="00354A24" w:rsidP="00354A24">
      <w:pPr>
        <w:numPr>
          <w:ilvl w:val="0"/>
          <w:numId w:val="21"/>
        </w:numPr>
      </w:pPr>
      <w:r w:rsidRPr="00354A24">
        <w:t>Уведомить меня о принятом решении в письменном виде.</w:t>
      </w:r>
    </w:p>
    <w:p w14:paraId="61D5C773" w14:textId="77777777" w:rsidR="00354A24" w:rsidRPr="00354A24" w:rsidRDefault="00354A24" w:rsidP="00354A24">
      <w:r w:rsidRPr="00354A24">
        <w:t>В случае отказа или отсутствия ответа в установленный срок я буду вынужден(а) обратиться в суд с исковым заявлением о защите прав потребителей, где также заявлю требования о выплате неустойки, штрафа в размере 50% от присужденной суммы и компенсации морального вреда.</w:t>
      </w:r>
    </w:p>
    <w:p w14:paraId="61517D3D" w14:textId="77777777" w:rsidR="00354A24" w:rsidRPr="00354A24" w:rsidRDefault="00354A24" w:rsidP="00354A24">
      <w:pPr>
        <w:jc w:val="left"/>
      </w:pPr>
      <w:r w:rsidRPr="00354A24">
        <w:t>Приложения:</w:t>
      </w:r>
      <w:r w:rsidRPr="00354A24">
        <w:br/>
        <w:t>1. Копия договора;</w:t>
      </w:r>
      <w:r w:rsidRPr="00354A24">
        <w:br/>
        <w:t>2. Копии платежных документов;</w:t>
      </w:r>
      <w:r w:rsidRPr="00354A24">
        <w:br/>
      </w:r>
      <w:r w:rsidRPr="00354A24">
        <w:lastRenderedPageBreak/>
        <w:t>3. Копия выписки из медицинской карты (при наличии);</w:t>
      </w:r>
      <w:r w:rsidRPr="00354A24">
        <w:br/>
        <w:t>4. Фотоматериалы или заключения других специалистов.</w:t>
      </w:r>
    </w:p>
    <w:p w14:paraId="0E3E6DAC" w14:textId="77777777" w:rsidR="00354A24" w:rsidRPr="00354A24" w:rsidRDefault="00354A24" w:rsidP="00354A24">
      <w:r w:rsidRPr="00354A24">
        <w:t>«__» ________ 20__ г.</w:t>
      </w:r>
    </w:p>
    <w:p w14:paraId="0C02112A" w14:textId="77777777" w:rsidR="00354A24" w:rsidRPr="00354A24" w:rsidRDefault="00354A24" w:rsidP="00354A24">
      <w:r w:rsidRPr="00354A24">
        <w:t>________________ / [Фамилия И.О.]</w:t>
      </w:r>
    </w:p>
    <w:p w14:paraId="0C96273E" w14:textId="572EBD00" w:rsidR="0083247E" w:rsidRPr="00354A24" w:rsidRDefault="0083247E" w:rsidP="00354A24"/>
    <w:sectPr w:rsidR="0083247E" w:rsidRPr="00354A24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2E7A8" w14:textId="77777777" w:rsidR="008A143F" w:rsidRDefault="008A143F" w:rsidP="00AA1082">
      <w:pPr>
        <w:spacing w:after="0" w:line="240" w:lineRule="auto"/>
      </w:pPr>
      <w:r>
        <w:separator/>
      </w:r>
    </w:p>
  </w:endnote>
  <w:endnote w:type="continuationSeparator" w:id="0">
    <w:p w14:paraId="13D2E479" w14:textId="77777777" w:rsidR="008A143F" w:rsidRDefault="008A143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664F2" w14:textId="77777777" w:rsidR="008A143F" w:rsidRDefault="008A143F" w:rsidP="00AA1082">
      <w:pPr>
        <w:spacing w:after="0" w:line="240" w:lineRule="auto"/>
      </w:pPr>
      <w:r>
        <w:separator/>
      </w:r>
    </w:p>
  </w:footnote>
  <w:footnote w:type="continuationSeparator" w:id="0">
    <w:p w14:paraId="0E3204E5" w14:textId="77777777" w:rsidR="008A143F" w:rsidRDefault="008A143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655E6"/>
    <w:multiLevelType w:val="multilevel"/>
    <w:tmpl w:val="3978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7"/>
  </w:num>
  <w:num w:numId="3" w16cid:durableId="973607643">
    <w:abstractNumId w:val="15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4"/>
  </w:num>
  <w:num w:numId="7" w16cid:durableId="1812361597">
    <w:abstractNumId w:val="1"/>
  </w:num>
  <w:num w:numId="8" w16cid:durableId="389576680">
    <w:abstractNumId w:val="9"/>
  </w:num>
  <w:num w:numId="9" w16cid:durableId="1339429729">
    <w:abstractNumId w:val="12"/>
  </w:num>
  <w:num w:numId="10" w16cid:durableId="174347891">
    <w:abstractNumId w:val="0"/>
  </w:num>
  <w:num w:numId="11" w16cid:durableId="1279028447">
    <w:abstractNumId w:val="10"/>
  </w:num>
  <w:num w:numId="12" w16cid:durableId="1706173077">
    <w:abstractNumId w:val="16"/>
  </w:num>
  <w:num w:numId="13" w16cid:durableId="330641445">
    <w:abstractNumId w:val="17"/>
  </w:num>
  <w:num w:numId="14" w16cid:durableId="597102246">
    <w:abstractNumId w:val="18"/>
  </w:num>
  <w:num w:numId="15" w16cid:durableId="247010532">
    <w:abstractNumId w:val="6"/>
  </w:num>
  <w:num w:numId="16" w16cid:durableId="498227888">
    <w:abstractNumId w:val="8"/>
  </w:num>
  <w:num w:numId="17" w16cid:durableId="39939590">
    <w:abstractNumId w:val="20"/>
  </w:num>
  <w:num w:numId="18" w16cid:durableId="458300837">
    <w:abstractNumId w:val="4"/>
  </w:num>
  <w:num w:numId="19" w16cid:durableId="1896044014">
    <w:abstractNumId w:val="11"/>
  </w:num>
  <w:num w:numId="20" w16cid:durableId="1551571222">
    <w:abstractNumId w:val="19"/>
  </w:num>
  <w:num w:numId="21" w16cid:durableId="1860924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54A24"/>
    <w:rsid w:val="003D025F"/>
    <w:rsid w:val="00456FEF"/>
    <w:rsid w:val="00461B7D"/>
    <w:rsid w:val="00472E2F"/>
    <w:rsid w:val="004F2C3F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A143F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1398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2026-07-07T17:43:00Z</dcterms:created>
  <dcterms:modified xsi:type="dcterms:W3CDTF">2026-07-07T17:43:00Z</dcterms:modified>
</cp:coreProperties>
</file>