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40DB2" w14:textId="77777777" w:rsidR="00EE249E" w:rsidRPr="00EE249E" w:rsidRDefault="00EE249E" w:rsidP="00EE249E">
      <w:pPr>
        <w:jc w:val="left"/>
      </w:pPr>
      <w:r w:rsidRPr="00EE249E">
        <w:t>Директору [Наименование агентства недвижимости]</w:t>
      </w:r>
      <w:r w:rsidRPr="00EE249E">
        <w:br/>
        <w:t>Адрес: [Юридический адрес агентства]</w:t>
      </w:r>
    </w:p>
    <w:p w14:paraId="674E5395" w14:textId="77777777" w:rsidR="00EE249E" w:rsidRPr="00EE249E" w:rsidRDefault="00EE249E" w:rsidP="00EE249E">
      <w:pPr>
        <w:jc w:val="left"/>
      </w:pPr>
      <w:r w:rsidRPr="00EE249E">
        <w:rPr>
          <w:b/>
          <w:bCs/>
        </w:rPr>
        <w:t>Отправитель:</w:t>
      </w:r>
      <w:r w:rsidRPr="00EE249E">
        <w:t xml:space="preserve"> [Ваше ФИО]</w:t>
      </w:r>
      <w:r w:rsidRPr="00EE249E">
        <w:br/>
        <w:t>Адрес: [Ваш адрес для корреспонденции]</w:t>
      </w:r>
      <w:r w:rsidRPr="00EE249E">
        <w:br/>
        <w:t>Телефон: [Ваш номер телефона]</w:t>
      </w:r>
      <w:r w:rsidRPr="00EE249E">
        <w:br/>
        <w:t xml:space="preserve">Электронная почта: [Ваш </w:t>
      </w:r>
      <w:proofErr w:type="spellStart"/>
      <w:r w:rsidRPr="00EE249E">
        <w:t>email</w:t>
      </w:r>
      <w:proofErr w:type="spellEnd"/>
      <w:r w:rsidRPr="00EE249E">
        <w:t>]</w:t>
      </w:r>
    </w:p>
    <w:p w14:paraId="42E966E0" w14:textId="77777777" w:rsidR="00EE249E" w:rsidRPr="00EE249E" w:rsidRDefault="00EE249E" w:rsidP="00EE249E">
      <w:pPr>
        <w:jc w:val="center"/>
        <w:rPr>
          <w:b/>
          <w:bCs/>
        </w:rPr>
      </w:pPr>
      <w:r w:rsidRPr="00EE249E">
        <w:rPr>
          <w:b/>
          <w:bCs/>
        </w:rPr>
        <w:t>Претензия</w:t>
      </w:r>
    </w:p>
    <w:p w14:paraId="0F1C80DC" w14:textId="77777777" w:rsidR="00EE249E" w:rsidRPr="00EE249E" w:rsidRDefault="00EE249E" w:rsidP="00EE249E">
      <w:r w:rsidRPr="00EE249E">
        <w:t>«__» ________ 20__ г. между мной и [Наименование агентства] был заключен договор № [Номер] на оказание риэлторских услуг (далее — Договор). По условиям указанного соглашения агентство обязалось оказать услуги по [поиску объекта / продаже недвижимости / сопровождению сделки], а я обязался их оплатить.</w:t>
      </w:r>
    </w:p>
    <w:p w14:paraId="53883776" w14:textId="77777777" w:rsidR="00EE249E" w:rsidRPr="00EE249E" w:rsidRDefault="00EE249E" w:rsidP="00EE249E">
      <w:r w:rsidRPr="00EE249E">
        <w:t>В рамках исполнения обязательств мной была внесена денежная сумма в размере [СУММА] рублей, что подтверждается [квитанцией / чеком / актом].</w:t>
      </w:r>
    </w:p>
    <w:p w14:paraId="2BC484E8" w14:textId="77777777" w:rsidR="00EE249E" w:rsidRPr="00EE249E" w:rsidRDefault="00EE249E" w:rsidP="00EE249E">
      <w:r w:rsidRPr="00EE249E">
        <w:t>Однако агентство не исполнило свои обязательства надлежащим образом. Нарушение выразилось в следующем: [опишите суть проблемы, например: объект не был найден в установленный срок / предоставлена недостоверная информация о юридической чистоте объекта / услуги фактически не оказывались].</w:t>
      </w:r>
    </w:p>
    <w:p w14:paraId="2D2B865C" w14:textId="77777777" w:rsidR="00EE249E" w:rsidRPr="00EE249E" w:rsidRDefault="00EE249E" w:rsidP="00EE249E">
      <w:r w:rsidRPr="00EE249E">
        <w:t>Согласно ст. 32 Закона РФ «О защите прав потребителей» и ст. 782 ГК РФ, потребитель вправе отказаться от исполнения договора об оказании услуг в любое время при условии оплаты исполнителю фактически понесенных им расходов.</w:t>
      </w:r>
    </w:p>
    <w:p w14:paraId="79CE353C" w14:textId="77777777" w:rsidR="00EE249E" w:rsidRPr="00EE249E" w:rsidRDefault="00EE249E" w:rsidP="00EE249E">
      <w:r w:rsidRPr="00EE249E">
        <w:t>На момент подачи настоящей претензии услуги мне не оказаны, положительный результат не достигнут. Поскольку агентство не представило доказательств несения фактических расходов, связанных с исполнением моего договора, удержанная сумма подлежит возврату в полном объеме.</w:t>
      </w:r>
    </w:p>
    <w:p w14:paraId="76DD3960" w14:textId="77777777" w:rsidR="00EE249E" w:rsidRPr="00EE249E" w:rsidRDefault="00EE249E" w:rsidP="00EE249E">
      <w:r w:rsidRPr="00EE249E">
        <w:t>На основании вышеизложенного, руководствуясь законодательством о защите прав потребителей,</w:t>
      </w:r>
    </w:p>
    <w:p w14:paraId="1FEF1E60" w14:textId="77777777" w:rsidR="00EE249E" w:rsidRPr="00EE249E" w:rsidRDefault="00EE249E" w:rsidP="00EE249E">
      <w:pPr>
        <w:jc w:val="center"/>
      </w:pPr>
      <w:r w:rsidRPr="00EE249E">
        <w:rPr>
          <w:b/>
          <w:bCs/>
        </w:rPr>
        <w:t>ТРЕБУЮ:</w:t>
      </w:r>
    </w:p>
    <w:p w14:paraId="336CFE26" w14:textId="77777777" w:rsidR="00EE249E" w:rsidRPr="00EE249E" w:rsidRDefault="00EE249E" w:rsidP="00EE249E">
      <w:pPr>
        <w:numPr>
          <w:ilvl w:val="0"/>
          <w:numId w:val="25"/>
        </w:numPr>
      </w:pPr>
      <w:r w:rsidRPr="00EE249E">
        <w:t>Расторгнуть договор № [Номер] от «__» ________ 20__ г.</w:t>
      </w:r>
    </w:p>
    <w:p w14:paraId="775ED743" w14:textId="77777777" w:rsidR="00EE249E" w:rsidRPr="00EE249E" w:rsidRDefault="00EE249E" w:rsidP="00EE249E">
      <w:pPr>
        <w:numPr>
          <w:ilvl w:val="0"/>
          <w:numId w:val="25"/>
        </w:numPr>
      </w:pPr>
      <w:r w:rsidRPr="00EE249E">
        <w:t>Возвратить мне денежные средства в размере [СУММА] рублей в течение 10 дней с момента получения данной претензии.</w:t>
      </w:r>
    </w:p>
    <w:p w14:paraId="0C750EEB" w14:textId="77777777" w:rsidR="00EE249E" w:rsidRPr="00EE249E" w:rsidRDefault="00EE249E" w:rsidP="00EE249E">
      <w:pPr>
        <w:numPr>
          <w:ilvl w:val="0"/>
          <w:numId w:val="25"/>
        </w:numPr>
      </w:pPr>
      <w:r w:rsidRPr="00EE249E">
        <w:t>Денежные средства прошу перечислить по следующим реквизитам: [Ваши банковские реквизиты].</w:t>
      </w:r>
    </w:p>
    <w:p w14:paraId="01C9FE4E" w14:textId="77777777" w:rsidR="00EE249E" w:rsidRPr="00EE249E" w:rsidRDefault="00EE249E" w:rsidP="00EE249E">
      <w:r w:rsidRPr="00EE249E">
        <w:t>В случае невыполнения требований я буду вынужден обратиться в суд для защиты своих прав, где также будут заявлены требования о взыскании неустойки, компенсации морального вреда и штрафа в размере 50% от присужденной суммы.</w:t>
      </w:r>
    </w:p>
    <w:p w14:paraId="3D2D9AE7" w14:textId="77777777" w:rsidR="00EE249E" w:rsidRPr="00EE249E" w:rsidRDefault="00EE249E" w:rsidP="00EE249E">
      <w:r w:rsidRPr="00EE249E">
        <w:t>Приложение: Копия договора, копия документа об оплате.</w:t>
      </w:r>
    </w:p>
    <w:p w14:paraId="199C5BFA" w14:textId="77777777" w:rsidR="00EE249E" w:rsidRPr="00EE249E" w:rsidRDefault="00EE249E" w:rsidP="00EE249E">
      <w:r w:rsidRPr="00EE249E">
        <w:t>«__» ________ 20__ г.</w:t>
      </w:r>
    </w:p>
    <w:p w14:paraId="1E8137F3" w14:textId="77777777" w:rsidR="00EE249E" w:rsidRPr="00EE249E" w:rsidRDefault="00EE249E" w:rsidP="00EE249E">
      <w:r w:rsidRPr="00EE249E">
        <w:lastRenderedPageBreak/>
        <w:t>________________ / [Фамилия И.О.]</w:t>
      </w:r>
    </w:p>
    <w:p w14:paraId="0C96273E" w14:textId="0E84AB5F" w:rsidR="0083247E" w:rsidRPr="00EE249E" w:rsidRDefault="0083247E" w:rsidP="00EE249E"/>
    <w:sectPr w:rsidR="0083247E" w:rsidRPr="00EE249E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D0818" w14:textId="77777777" w:rsidR="000E76F4" w:rsidRDefault="000E76F4" w:rsidP="00AA1082">
      <w:pPr>
        <w:spacing w:after="0" w:line="240" w:lineRule="auto"/>
      </w:pPr>
      <w:r>
        <w:separator/>
      </w:r>
    </w:p>
  </w:endnote>
  <w:endnote w:type="continuationSeparator" w:id="0">
    <w:p w14:paraId="6CDF52EE" w14:textId="77777777" w:rsidR="000E76F4" w:rsidRDefault="000E76F4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33DB4" w14:textId="77777777" w:rsidR="000E76F4" w:rsidRDefault="000E76F4" w:rsidP="00AA1082">
      <w:pPr>
        <w:spacing w:after="0" w:line="240" w:lineRule="auto"/>
      </w:pPr>
      <w:r>
        <w:separator/>
      </w:r>
    </w:p>
  </w:footnote>
  <w:footnote w:type="continuationSeparator" w:id="0">
    <w:p w14:paraId="791484E1" w14:textId="77777777" w:rsidR="000E76F4" w:rsidRDefault="000E76F4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1515C6"/>
    <w:multiLevelType w:val="multilevel"/>
    <w:tmpl w:val="F268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1131A9"/>
    <w:multiLevelType w:val="multilevel"/>
    <w:tmpl w:val="DC3A2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945802"/>
    <w:multiLevelType w:val="multilevel"/>
    <w:tmpl w:val="1BE8D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117531"/>
    <w:multiLevelType w:val="multilevel"/>
    <w:tmpl w:val="6306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A85042"/>
    <w:multiLevelType w:val="multilevel"/>
    <w:tmpl w:val="8BA25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3"/>
  </w:num>
  <w:num w:numId="2" w16cid:durableId="1452941838">
    <w:abstractNumId w:val="7"/>
  </w:num>
  <w:num w:numId="3" w16cid:durableId="973607643">
    <w:abstractNumId w:val="15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14"/>
  </w:num>
  <w:num w:numId="7" w16cid:durableId="1812361597">
    <w:abstractNumId w:val="1"/>
  </w:num>
  <w:num w:numId="8" w16cid:durableId="389576680">
    <w:abstractNumId w:val="9"/>
  </w:num>
  <w:num w:numId="9" w16cid:durableId="1339429729">
    <w:abstractNumId w:val="12"/>
  </w:num>
  <w:num w:numId="10" w16cid:durableId="174347891">
    <w:abstractNumId w:val="0"/>
  </w:num>
  <w:num w:numId="11" w16cid:durableId="1279028447">
    <w:abstractNumId w:val="10"/>
  </w:num>
  <w:num w:numId="12" w16cid:durableId="1706173077">
    <w:abstractNumId w:val="16"/>
  </w:num>
  <w:num w:numId="13" w16cid:durableId="330641445">
    <w:abstractNumId w:val="17"/>
  </w:num>
  <w:num w:numId="14" w16cid:durableId="597102246">
    <w:abstractNumId w:val="18"/>
  </w:num>
  <w:num w:numId="15" w16cid:durableId="247010532">
    <w:abstractNumId w:val="6"/>
  </w:num>
  <w:num w:numId="16" w16cid:durableId="498227888">
    <w:abstractNumId w:val="8"/>
  </w:num>
  <w:num w:numId="17" w16cid:durableId="39939590">
    <w:abstractNumId w:val="20"/>
  </w:num>
  <w:num w:numId="18" w16cid:durableId="458300837">
    <w:abstractNumId w:val="4"/>
  </w:num>
  <w:num w:numId="19" w16cid:durableId="1896044014">
    <w:abstractNumId w:val="11"/>
  </w:num>
  <w:num w:numId="20" w16cid:durableId="1551571222">
    <w:abstractNumId w:val="19"/>
  </w:num>
  <w:num w:numId="21" w16cid:durableId="877013608">
    <w:abstractNumId w:val="23"/>
  </w:num>
  <w:num w:numId="22" w16cid:durableId="937446442">
    <w:abstractNumId w:val="24"/>
  </w:num>
  <w:num w:numId="23" w16cid:durableId="463890223">
    <w:abstractNumId w:val="5"/>
  </w:num>
  <w:num w:numId="24" w16cid:durableId="1205563717">
    <w:abstractNumId w:val="22"/>
  </w:num>
  <w:num w:numId="25" w16cid:durableId="17885925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0E76F4"/>
    <w:rsid w:val="00124C52"/>
    <w:rsid w:val="00136CBC"/>
    <w:rsid w:val="002246DE"/>
    <w:rsid w:val="00227EAA"/>
    <w:rsid w:val="00262D34"/>
    <w:rsid w:val="0029453C"/>
    <w:rsid w:val="002E72FD"/>
    <w:rsid w:val="00313859"/>
    <w:rsid w:val="003170E5"/>
    <w:rsid w:val="003D025F"/>
    <w:rsid w:val="00456FEF"/>
    <w:rsid w:val="00461B7D"/>
    <w:rsid w:val="00472E2F"/>
    <w:rsid w:val="004F2C3F"/>
    <w:rsid w:val="00657808"/>
    <w:rsid w:val="00675063"/>
    <w:rsid w:val="007123FA"/>
    <w:rsid w:val="007129F9"/>
    <w:rsid w:val="00763038"/>
    <w:rsid w:val="007E1463"/>
    <w:rsid w:val="008046D5"/>
    <w:rsid w:val="008057E1"/>
    <w:rsid w:val="0083238E"/>
    <w:rsid w:val="0083247E"/>
    <w:rsid w:val="00851E79"/>
    <w:rsid w:val="008D439D"/>
    <w:rsid w:val="00901596"/>
    <w:rsid w:val="00A50AB7"/>
    <w:rsid w:val="00A665AD"/>
    <w:rsid w:val="00A95EF3"/>
    <w:rsid w:val="00A9773E"/>
    <w:rsid w:val="00AA1082"/>
    <w:rsid w:val="00B10717"/>
    <w:rsid w:val="00B35316"/>
    <w:rsid w:val="00B612B5"/>
    <w:rsid w:val="00B66532"/>
    <w:rsid w:val="00B90F31"/>
    <w:rsid w:val="00BC6477"/>
    <w:rsid w:val="00BE1BCA"/>
    <w:rsid w:val="00C669A3"/>
    <w:rsid w:val="00C90091"/>
    <w:rsid w:val="00CA3E33"/>
    <w:rsid w:val="00CD35ED"/>
    <w:rsid w:val="00D0255E"/>
    <w:rsid w:val="00D03191"/>
    <w:rsid w:val="00D139FF"/>
    <w:rsid w:val="00D15699"/>
    <w:rsid w:val="00D91AF0"/>
    <w:rsid w:val="00DC29EF"/>
    <w:rsid w:val="00DF693F"/>
    <w:rsid w:val="00DF6F94"/>
    <w:rsid w:val="00E11403"/>
    <w:rsid w:val="00E6623A"/>
    <w:rsid w:val="00E91859"/>
    <w:rsid w:val="00EE249E"/>
    <w:rsid w:val="00F44113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2026-07-05T19:52:00Z</dcterms:created>
  <dcterms:modified xsi:type="dcterms:W3CDTF">2026-07-05T19:52:00Z</dcterms:modified>
</cp:coreProperties>
</file>