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8F7AD" w14:textId="77777777" w:rsidR="00723333" w:rsidRPr="00723333" w:rsidRDefault="00723333" w:rsidP="00723333">
      <w:pPr>
        <w:jc w:val="left"/>
      </w:pPr>
      <w:r w:rsidRPr="00723333">
        <w:t>Руководителю [Наименование организации или ИП]</w:t>
      </w:r>
      <w:r w:rsidRPr="00723333">
        <w:br/>
        <w:t>Адрес: [Юридический адрес и адрес фактического нахождения салона]</w:t>
      </w:r>
    </w:p>
    <w:p w14:paraId="7F8271B9" w14:textId="77777777" w:rsidR="00723333" w:rsidRPr="00723333" w:rsidRDefault="00723333" w:rsidP="00723333">
      <w:pPr>
        <w:jc w:val="left"/>
      </w:pPr>
      <w:r w:rsidRPr="00723333">
        <w:rPr>
          <w:b/>
          <w:bCs/>
        </w:rPr>
        <w:t>Отправитель:</w:t>
      </w:r>
      <w:r w:rsidRPr="00723333">
        <w:t xml:space="preserve"> [ФИО]</w:t>
      </w:r>
      <w:r w:rsidRPr="00723333">
        <w:br/>
        <w:t>Адрес: [Ваш адрес для корреспонденции]</w:t>
      </w:r>
      <w:r w:rsidRPr="00723333">
        <w:br/>
        <w:t>Телефон: [Ваш номер телефона]</w:t>
      </w:r>
      <w:r w:rsidRPr="00723333">
        <w:br/>
        <w:t xml:space="preserve">Электронная почта: [Ваш </w:t>
      </w:r>
      <w:proofErr w:type="spellStart"/>
      <w:r w:rsidRPr="00723333">
        <w:t>email</w:t>
      </w:r>
      <w:proofErr w:type="spellEnd"/>
      <w:r w:rsidRPr="00723333">
        <w:t>]</w:t>
      </w:r>
    </w:p>
    <w:p w14:paraId="4A51CA28" w14:textId="77777777" w:rsidR="00723333" w:rsidRPr="00723333" w:rsidRDefault="00723333" w:rsidP="00723333">
      <w:pPr>
        <w:jc w:val="center"/>
        <w:rPr>
          <w:b/>
          <w:bCs/>
        </w:rPr>
      </w:pPr>
      <w:r w:rsidRPr="00723333">
        <w:rPr>
          <w:b/>
          <w:bCs/>
        </w:rPr>
        <w:t>Претензия о некачественном оказании услуг (порче имущества)</w:t>
      </w:r>
    </w:p>
    <w:p w14:paraId="3EC5356D" w14:textId="77777777" w:rsidR="00723333" w:rsidRPr="00723333" w:rsidRDefault="00723333" w:rsidP="00723333">
      <w:r w:rsidRPr="00723333">
        <w:t>«__» ________ 20__ г. мною была сдана в химчистку вещь: [указать наименование, цвет, бренд, состав ткани], что подтверждается квитанцией-договором № [номер]. Стоимость услуги была оплачена полностью в размере [сумма] руб.</w:t>
      </w:r>
    </w:p>
    <w:p w14:paraId="2E9F68B8" w14:textId="77777777" w:rsidR="00723333" w:rsidRPr="00723333" w:rsidRDefault="00723333" w:rsidP="00723333">
      <w:r w:rsidRPr="00723333">
        <w:t>При оформлении заказа сотрудник химчистки осмотрел вещь. В квитанции зафиксированы следующие характеристики: [указать процент износа, наличие дефектов или их отсутствие, которые были вписаны в квитанцию]. О возможности порчи изделия или неустранимых дефектах я предупрежден(а) не был(а).</w:t>
      </w:r>
    </w:p>
    <w:p w14:paraId="348137AE" w14:textId="77777777" w:rsidR="00723333" w:rsidRPr="00723333" w:rsidRDefault="00723333" w:rsidP="00723333">
      <w:r w:rsidRPr="00723333">
        <w:t>«__» ________ 20__ г. при получении заказа мною были обнаружены следующие недостатки: [подробно описать повреждения, например: сквозные дыры, пятна, изменение цвета, деформация]. Указанные недостатки были зафиксированы в акте (либо сделана отметка в квитанции).</w:t>
      </w:r>
    </w:p>
    <w:p w14:paraId="5C41EA12" w14:textId="77777777" w:rsidR="00723333" w:rsidRPr="00723333" w:rsidRDefault="00723333" w:rsidP="00723333">
      <w:r w:rsidRPr="00723333">
        <w:t>В соответствии со ст. 35 Закона РФ «О защите прав потребителей», в случае полной или частичной утраты (повреждения) материала, принятого от потребителя, исполнитель обязан в трехдневный срок заменить его однородным материалом аналогичного качества, а при отсутствии — возместить потребителю двукратную цену утраченного материала, а также расходы, понесенные потребителем.</w:t>
      </w:r>
    </w:p>
    <w:p w14:paraId="67BDA8E7" w14:textId="77777777" w:rsidR="00723333" w:rsidRPr="00723333" w:rsidRDefault="00723333" w:rsidP="00723333">
      <w:r w:rsidRPr="00723333">
        <w:t>На основании изложенного, руководствуясь ст. 29, 35 Закона РФ «О защите прав потребителей»,</w:t>
      </w:r>
    </w:p>
    <w:p w14:paraId="72058320" w14:textId="77777777" w:rsidR="00723333" w:rsidRPr="00723333" w:rsidRDefault="00723333" w:rsidP="00723333">
      <w:r w:rsidRPr="00723333">
        <w:rPr>
          <w:b/>
          <w:bCs/>
        </w:rPr>
        <w:t>ТРЕБУЮ:</w:t>
      </w:r>
    </w:p>
    <w:p w14:paraId="58846154" w14:textId="77777777" w:rsidR="00723333" w:rsidRPr="00723333" w:rsidRDefault="00723333" w:rsidP="00723333">
      <w:pPr>
        <w:numPr>
          <w:ilvl w:val="0"/>
          <w:numId w:val="20"/>
        </w:numPr>
      </w:pPr>
      <w:r w:rsidRPr="00723333">
        <w:t>выплатить двукратную стоимость испорченной вещи в размере [сумма] руб.;</w:t>
      </w:r>
    </w:p>
    <w:p w14:paraId="6996B359" w14:textId="77777777" w:rsidR="00723333" w:rsidRPr="00723333" w:rsidRDefault="00723333" w:rsidP="00723333">
      <w:pPr>
        <w:numPr>
          <w:ilvl w:val="0"/>
          <w:numId w:val="20"/>
        </w:numPr>
      </w:pPr>
      <w:r w:rsidRPr="00723333">
        <w:t>вернуть уплаченную стоимость услуги химчистки в размере [сумма] руб.;</w:t>
      </w:r>
    </w:p>
    <w:p w14:paraId="556B4362" w14:textId="77777777" w:rsidR="00723333" w:rsidRPr="00723333" w:rsidRDefault="00723333" w:rsidP="00723333">
      <w:pPr>
        <w:numPr>
          <w:ilvl w:val="0"/>
          <w:numId w:val="20"/>
        </w:numPr>
      </w:pPr>
      <w:r w:rsidRPr="00723333">
        <w:t>возместить убытки, связанные с проведением оценки (если проводилась), в размере [сумма] руб.</w:t>
      </w:r>
    </w:p>
    <w:p w14:paraId="0F04EF94" w14:textId="77777777" w:rsidR="00723333" w:rsidRPr="00723333" w:rsidRDefault="00723333" w:rsidP="00723333">
      <w:r w:rsidRPr="00723333">
        <w:t>Денежные средства прошу перечислить по следующим реквизитам: [указать номер счета, БИК, ФИО получателя]. Срок ответа на претензию составляет 10 календарных дней.</w:t>
      </w:r>
    </w:p>
    <w:p w14:paraId="4B67C699" w14:textId="77777777" w:rsidR="00723333" w:rsidRPr="00723333" w:rsidRDefault="00723333" w:rsidP="00723333">
      <w:r w:rsidRPr="00723333">
        <w:t>Приложения:</w:t>
      </w:r>
    </w:p>
    <w:p w14:paraId="673AC082" w14:textId="77777777" w:rsidR="00723333" w:rsidRPr="00723333" w:rsidRDefault="00723333" w:rsidP="00723333">
      <w:pPr>
        <w:numPr>
          <w:ilvl w:val="0"/>
          <w:numId w:val="21"/>
        </w:numPr>
      </w:pPr>
      <w:r w:rsidRPr="00723333">
        <w:t>копия квитанции-договора;</w:t>
      </w:r>
    </w:p>
    <w:p w14:paraId="53F82EC4" w14:textId="77777777" w:rsidR="00723333" w:rsidRPr="00723333" w:rsidRDefault="00723333" w:rsidP="00723333">
      <w:pPr>
        <w:numPr>
          <w:ilvl w:val="0"/>
          <w:numId w:val="21"/>
        </w:numPr>
      </w:pPr>
      <w:r w:rsidRPr="00723333">
        <w:t>копия акта осмотра при получении (при наличии);</w:t>
      </w:r>
    </w:p>
    <w:p w14:paraId="7326F27C" w14:textId="77777777" w:rsidR="00723333" w:rsidRPr="00723333" w:rsidRDefault="00723333" w:rsidP="00723333">
      <w:pPr>
        <w:numPr>
          <w:ilvl w:val="0"/>
          <w:numId w:val="21"/>
        </w:numPr>
      </w:pPr>
      <w:r w:rsidRPr="00723333">
        <w:t>фотографии повреждений;</w:t>
      </w:r>
    </w:p>
    <w:p w14:paraId="383184B8" w14:textId="77777777" w:rsidR="00723333" w:rsidRPr="00723333" w:rsidRDefault="00723333" w:rsidP="00723333">
      <w:pPr>
        <w:numPr>
          <w:ilvl w:val="0"/>
          <w:numId w:val="21"/>
        </w:numPr>
      </w:pPr>
      <w:r w:rsidRPr="00723333">
        <w:lastRenderedPageBreak/>
        <w:t>документы, подтверждающие стоимость вещи (чек, выписка).</w:t>
      </w:r>
    </w:p>
    <w:p w14:paraId="5EBD627B" w14:textId="77777777" w:rsidR="00723333" w:rsidRPr="00723333" w:rsidRDefault="00723333" w:rsidP="00723333">
      <w:r w:rsidRPr="00723333">
        <w:t>«__» ________ 20__ г.</w:t>
      </w:r>
    </w:p>
    <w:p w14:paraId="2277E825" w14:textId="77777777" w:rsidR="00723333" w:rsidRPr="00723333" w:rsidRDefault="00723333" w:rsidP="00723333">
      <w:r w:rsidRPr="00723333">
        <w:t>________________ / [Фамилия И.О.]</w:t>
      </w:r>
    </w:p>
    <w:p w14:paraId="12BE712C" w14:textId="7187A188" w:rsidR="0083247E" w:rsidRPr="00723333" w:rsidRDefault="0083247E" w:rsidP="00723333"/>
    <w:sectPr w:rsidR="0083247E" w:rsidRPr="00723333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97F9A" w14:textId="77777777" w:rsidR="00D05626" w:rsidRDefault="00D05626" w:rsidP="00AA1082">
      <w:pPr>
        <w:spacing w:after="0" w:line="240" w:lineRule="auto"/>
      </w:pPr>
      <w:r>
        <w:separator/>
      </w:r>
    </w:p>
  </w:endnote>
  <w:endnote w:type="continuationSeparator" w:id="0">
    <w:p w14:paraId="1988DEC1" w14:textId="77777777" w:rsidR="00D05626" w:rsidRDefault="00D05626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A34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C3BB6A8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1BEEE" w14:textId="77777777" w:rsidR="00D05626" w:rsidRDefault="00D05626" w:rsidP="00AA1082">
      <w:pPr>
        <w:spacing w:after="0" w:line="240" w:lineRule="auto"/>
      </w:pPr>
      <w:r>
        <w:separator/>
      </w:r>
    </w:p>
  </w:footnote>
  <w:footnote w:type="continuationSeparator" w:id="0">
    <w:p w14:paraId="478A226E" w14:textId="77777777" w:rsidR="00D05626" w:rsidRDefault="00D05626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CD4FCC0" w14:textId="77777777" w:rsidTr="004F2C3F">
      <w:tc>
        <w:tcPr>
          <w:tcW w:w="988" w:type="dxa"/>
        </w:tcPr>
        <w:p w14:paraId="02BCCDE3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0332F8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B2C1AE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2BD222D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1F13ADF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6D4"/>
    <w:multiLevelType w:val="multilevel"/>
    <w:tmpl w:val="367E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05A90"/>
    <w:multiLevelType w:val="multilevel"/>
    <w:tmpl w:val="2494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10F9B"/>
    <w:multiLevelType w:val="multilevel"/>
    <w:tmpl w:val="E594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351DEE"/>
    <w:multiLevelType w:val="multilevel"/>
    <w:tmpl w:val="C57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D32BAC"/>
    <w:multiLevelType w:val="multilevel"/>
    <w:tmpl w:val="27E2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513BC3"/>
    <w:multiLevelType w:val="multilevel"/>
    <w:tmpl w:val="CF7C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CF1679"/>
    <w:multiLevelType w:val="multilevel"/>
    <w:tmpl w:val="8B8A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684319"/>
    <w:multiLevelType w:val="multilevel"/>
    <w:tmpl w:val="8F52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132F3"/>
    <w:multiLevelType w:val="multilevel"/>
    <w:tmpl w:val="AFA4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A66CA8"/>
    <w:multiLevelType w:val="multilevel"/>
    <w:tmpl w:val="77B0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B663B8"/>
    <w:multiLevelType w:val="multilevel"/>
    <w:tmpl w:val="C21A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ED68F0"/>
    <w:multiLevelType w:val="multilevel"/>
    <w:tmpl w:val="0D1C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50237"/>
    <w:multiLevelType w:val="multilevel"/>
    <w:tmpl w:val="2BB6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001D39"/>
    <w:multiLevelType w:val="multilevel"/>
    <w:tmpl w:val="7B3A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C965B9"/>
    <w:multiLevelType w:val="multilevel"/>
    <w:tmpl w:val="7928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605EC8"/>
    <w:multiLevelType w:val="multilevel"/>
    <w:tmpl w:val="EE18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2A7EA6"/>
    <w:multiLevelType w:val="multilevel"/>
    <w:tmpl w:val="D476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C95632"/>
    <w:multiLevelType w:val="multilevel"/>
    <w:tmpl w:val="15782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E57836"/>
    <w:multiLevelType w:val="multilevel"/>
    <w:tmpl w:val="0C42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3"/>
  </w:num>
  <w:num w:numId="2" w16cid:durableId="1452941838">
    <w:abstractNumId w:val="8"/>
  </w:num>
  <w:num w:numId="3" w16cid:durableId="669867595">
    <w:abstractNumId w:val="10"/>
  </w:num>
  <w:num w:numId="4" w16cid:durableId="1981954689">
    <w:abstractNumId w:val="7"/>
  </w:num>
  <w:num w:numId="5" w16cid:durableId="801776822">
    <w:abstractNumId w:val="11"/>
  </w:num>
  <w:num w:numId="6" w16cid:durableId="920135924">
    <w:abstractNumId w:val="14"/>
  </w:num>
  <w:num w:numId="7" w16cid:durableId="1589343496">
    <w:abstractNumId w:val="20"/>
  </w:num>
  <w:num w:numId="8" w16cid:durableId="276984619">
    <w:abstractNumId w:val="12"/>
  </w:num>
  <w:num w:numId="9" w16cid:durableId="728185308">
    <w:abstractNumId w:val="6"/>
  </w:num>
  <w:num w:numId="10" w16cid:durableId="1989358283">
    <w:abstractNumId w:val="1"/>
  </w:num>
  <w:num w:numId="11" w16cid:durableId="1682508991">
    <w:abstractNumId w:val="18"/>
  </w:num>
  <w:num w:numId="12" w16cid:durableId="1396196915">
    <w:abstractNumId w:val="16"/>
  </w:num>
  <w:num w:numId="13" w16cid:durableId="1624843848">
    <w:abstractNumId w:val="19"/>
  </w:num>
  <w:num w:numId="14" w16cid:durableId="194082897">
    <w:abstractNumId w:val="15"/>
  </w:num>
  <w:num w:numId="15" w16cid:durableId="1540900531">
    <w:abstractNumId w:val="3"/>
  </w:num>
  <w:num w:numId="16" w16cid:durableId="635188129">
    <w:abstractNumId w:val="2"/>
  </w:num>
  <w:num w:numId="17" w16cid:durableId="420755590">
    <w:abstractNumId w:val="4"/>
  </w:num>
  <w:num w:numId="18" w16cid:durableId="980353361">
    <w:abstractNumId w:val="17"/>
  </w:num>
  <w:num w:numId="19" w16cid:durableId="447435222">
    <w:abstractNumId w:val="9"/>
  </w:num>
  <w:num w:numId="20" w16cid:durableId="404376651">
    <w:abstractNumId w:val="0"/>
  </w:num>
  <w:num w:numId="21" w16cid:durableId="11757305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2F"/>
    <w:rsid w:val="00024A97"/>
    <w:rsid w:val="00050C30"/>
    <w:rsid w:val="000A3CE9"/>
    <w:rsid w:val="000C285E"/>
    <w:rsid w:val="000D675F"/>
    <w:rsid w:val="000E186D"/>
    <w:rsid w:val="00124C52"/>
    <w:rsid w:val="00136CBC"/>
    <w:rsid w:val="00193E46"/>
    <w:rsid w:val="002246DE"/>
    <w:rsid w:val="00227EAA"/>
    <w:rsid w:val="0029453C"/>
    <w:rsid w:val="00313859"/>
    <w:rsid w:val="003A227C"/>
    <w:rsid w:val="003D025F"/>
    <w:rsid w:val="00456FEF"/>
    <w:rsid w:val="00461B7D"/>
    <w:rsid w:val="00472E2F"/>
    <w:rsid w:val="004D3258"/>
    <w:rsid w:val="004E0E78"/>
    <w:rsid w:val="004F2C3F"/>
    <w:rsid w:val="004F3D2F"/>
    <w:rsid w:val="0050115E"/>
    <w:rsid w:val="00657808"/>
    <w:rsid w:val="00675063"/>
    <w:rsid w:val="00723333"/>
    <w:rsid w:val="00797D13"/>
    <w:rsid w:val="007B5745"/>
    <w:rsid w:val="007E1463"/>
    <w:rsid w:val="0080414F"/>
    <w:rsid w:val="008057E1"/>
    <w:rsid w:val="0083238E"/>
    <w:rsid w:val="0083247E"/>
    <w:rsid w:val="008D439D"/>
    <w:rsid w:val="00A93DA0"/>
    <w:rsid w:val="00A95EF3"/>
    <w:rsid w:val="00A9773E"/>
    <w:rsid w:val="00AA1082"/>
    <w:rsid w:val="00B10717"/>
    <w:rsid w:val="00B118C9"/>
    <w:rsid w:val="00B66532"/>
    <w:rsid w:val="00B90F31"/>
    <w:rsid w:val="00BE1BCA"/>
    <w:rsid w:val="00BE7A2A"/>
    <w:rsid w:val="00C65A25"/>
    <w:rsid w:val="00C669A3"/>
    <w:rsid w:val="00CA3E33"/>
    <w:rsid w:val="00D05626"/>
    <w:rsid w:val="00D139FF"/>
    <w:rsid w:val="00D15699"/>
    <w:rsid w:val="00D34438"/>
    <w:rsid w:val="00DC29EF"/>
    <w:rsid w:val="00DF6F94"/>
    <w:rsid w:val="00E11403"/>
    <w:rsid w:val="00E91859"/>
    <w:rsid w:val="00ED4D6C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6ABEA"/>
  <w15:chartTrackingRefBased/>
  <w15:docId w15:val="{E96764A8-B3C7-4FE5-BE6F-132B1CC3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0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2026-07-14T08:58:00Z</dcterms:created>
  <dcterms:modified xsi:type="dcterms:W3CDTF">2026-07-14T08:58:00Z</dcterms:modified>
</cp:coreProperties>
</file>