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9638" w14:textId="77777777" w:rsidR="00046E3C" w:rsidRPr="00046E3C" w:rsidRDefault="00046E3C" w:rsidP="00046E3C">
      <w:pPr>
        <w:jc w:val="left"/>
      </w:pPr>
      <w:r w:rsidRPr="00046E3C">
        <w:t>Кому: [Наименование исполнителя / ФИО ИП]</w:t>
      </w:r>
      <w:r w:rsidRPr="00046E3C">
        <w:br/>
        <w:t>Адрес: [Юридический адрес или адрес регистрации]</w:t>
      </w:r>
    </w:p>
    <w:p w14:paraId="3123D0F0" w14:textId="77777777" w:rsidR="00046E3C" w:rsidRPr="00046E3C" w:rsidRDefault="00046E3C" w:rsidP="00046E3C">
      <w:pPr>
        <w:jc w:val="left"/>
      </w:pPr>
      <w:r w:rsidRPr="00046E3C">
        <w:rPr>
          <w:b/>
          <w:bCs/>
        </w:rPr>
        <w:t>Отправитель:</w:t>
      </w:r>
      <w:r w:rsidRPr="00046E3C">
        <w:t xml:space="preserve"> [Ваше ФИО]</w:t>
      </w:r>
      <w:r w:rsidRPr="00046E3C">
        <w:br/>
        <w:t>Адрес: [Ваш адрес для корреспонденции]</w:t>
      </w:r>
      <w:r w:rsidRPr="00046E3C">
        <w:br/>
        <w:t>Телефон: [Ваш номер телефона]</w:t>
      </w:r>
      <w:r w:rsidRPr="00046E3C">
        <w:br/>
        <w:t xml:space="preserve">Электронная почта: [Ваш </w:t>
      </w:r>
      <w:proofErr w:type="spellStart"/>
      <w:r w:rsidRPr="00046E3C">
        <w:t>e-mail</w:t>
      </w:r>
      <w:proofErr w:type="spellEnd"/>
      <w:r w:rsidRPr="00046E3C">
        <w:t>]</w:t>
      </w:r>
    </w:p>
    <w:p w14:paraId="461364EC" w14:textId="77777777" w:rsidR="00046E3C" w:rsidRPr="00046E3C" w:rsidRDefault="00046E3C" w:rsidP="00046E3C">
      <w:pPr>
        <w:jc w:val="center"/>
        <w:rPr>
          <w:b/>
          <w:bCs/>
        </w:rPr>
      </w:pPr>
      <w:r w:rsidRPr="00046E3C">
        <w:rPr>
          <w:b/>
          <w:bCs/>
        </w:rPr>
        <w:t>ПРЕТЕНЗИЯ</w:t>
      </w:r>
      <w:r w:rsidRPr="00046E3C">
        <w:rPr>
          <w:b/>
          <w:bCs/>
        </w:rPr>
        <w:br/>
        <w:t>об устранении недостатков, допущенных при оказании услуг</w:t>
      </w:r>
    </w:p>
    <w:p w14:paraId="7113947D" w14:textId="77777777" w:rsidR="00046E3C" w:rsidRPr="00046E3C" w:rsidRDefault="00046E3C" w:rsidP="00046E3C">
      <w:r w:rsidRPr="00046E3C">
        <w:t>«__» ________ 20__ г. между мной (заказчиком) и [Наименование исполнителя] (исполнителем) был заключен договор № [Номер договора] на оказание следующих услуг: [Краткое описание услуг].</w:t>
      </w:r>
    </w:p>
    <w:p w14:paraId="173468B0" w14:textId="77777777" w:rsidR="00046E3C" w:rsidRPr="00046E3C" w:rsidRDefault="00046E3C" w:rsidP="00046E3C">
      <w:r w:rsidRPr="00046E3C">
        <w:t>Согласно условиям договора и требованиям статьи 4 Закона РФ «О защите прав потребителей», исполнитель обязан оказать услугу, качество которой соответствует договору. Однако в процессе приемки результата оказанных услуг (или в ходе их оказания) мной были обнаружены следующие недостатки: [Подробно перечислите дефекты и нарушения].</w:t>
      </w:r>
    </w:p>
    <w:p w14:paraId="50A0E35B" w14:textId="77777777" w:rsidR="00046E3C" w:rsidRPr="00046E3C" w:rsidRDefault="00046E3C" w:rsidP="00046E3C">
      <w:r w:rsidRPr="00046E3C">
        <w:t>Указанные недостатки свидетельствуют о ненадлежащем исполнении обязательств со стороны исполнителя. В соответствии с пунктом 1 статьи 29 Закона РФ «О защите прав потребителей», потребитель при обнаружении недостатков оказанной услуги вправе потребовать безвозмездного устранения недостатков оказанной услуги.</w:t>
      </w:r>
    </w:p>
    <w:p w14:paraId="473EF579" w14:textId="77777777" w:rsidR="00046E3C" w:rsidRPr="00046E3C" w:rsidRDefault="00046E3C" w:rsidP="00046E3C">
      <w:r w:rsidRPr="00046E3C">
        <w:t>На основании изложенного, руководствуясь законодательством о защите прав потребителей,</w:t>
      </w:r>
    </w:p>
    <w:p w14:paraId="555BED82" w14:textId="77777777" w:rsidR="00046E3C" w:rsidRPr="00046E3C" w:rsidRDefault="00046E3C" w:rsidP="00046E3C">
      <w:pPr>
        <w:jc w:val="center"/>
      </w:pPr>
      <w:r w:rsidRPr="00046E3C">
        <w:rPr>
          <w:b/>
          <w:bCs/>
        </w:rPr>
        <w:t>ТРЕБУЮ:</w:t>
      </w:r>
    </w:p>
    <w:p w14:paraId="42B38A2A" w14:textId="77777777" w:rsidR="00046E3C" w:rsidRPr="00046E3C" w:rsidRDefault="00046E3C" w:rsidP="00046E3C">
      <w:r w:rsidRPr="00046E3C">
        <w:t>Безвозмездно устранить вышеуказанные недостатки в срок до «__» ________ 20__ г. О принятом решении и готовности приступить к устранению недостатков прошу сообщить мне письменно по вышеуказанному адресу.</w:t>
      </w:r>
    </w:p>
    <w:p w14:paraId="7CC84359" w14:textId="77777777" w:rsidR="00046E3C" w:rsidRPr="00046E3C" w:rsidRDefault="00046E3C" w:rsidP="00046E3C">
      <w:r w:rsidRPr="00046E3C">
        <w:t>В случае невыполнения требований в установленный срок я буду вынужден обратиться в суд с исковым заявлением о защите прав потребителей. В этом случае с вашей организации (индивидуального предпринимателя) также будет взыскана неустойка, штраф в размере 50% от присужденной суммы и компенсация морального вреда.</w:t>
      </w:r>
    </w:p>
    <w:p w14:paraId="1B09F323" w14:textId="77777777" w:rsidR="00046E3C" w:rsidRDefault="00046E3C" w:rsidP="00046E3C">
      <w:pPr>
        <w:jc w:val="left"/>
      </w:pPr>
      <w:r w:rsidRPr="00046E3C">
        <w:rPr>
          <w:b/>
          <w:bCs/>
        </w:rPr>
        <w:t>Приложения:</w:t>
      </w:r>
    </w:p>
    <w:p w14:paraId="29CCA239" w14:textId="3926A80E" w:rsidR="00046E3C" w:rsidRPr="00046E3C" w:rsidRDefault="00046E3C" w:rsidP="00046E3C">
      <w:pPr>
        <w:jc w:val="left"/>
      </w:pPr>
      <w:r w:rsidRPr="00046E3C">
        <w:br/>
        <w:t>1. Копия договора об оказании услуг;</w:t>
      </w:r>
      <w:r w:rsidRPr="00046E3C">
        <w:br/>
        <w:t>2. Копия документа об оплате услуг;</w:t>
      </w:r>
      <w:r w:rsidRPr="00046E3C">
        <w:br/>
        <w:t>3. Фотографии или акты, фиксирующие недостатки (при наличии).</w:t>
      </w:r>
    </w:p>
    <w:p w14:paraId="2A7825F9" w14:textId="77777777" w:rsidR="00046E3C" w:rsidRPr="00046E3C" w:rsidRDefault="00046E3C" w:rsidP="00046E3C">
      <w:r w:rsidRPr="00046E3C">
        <w:t>«__» ________ 20__ г.</w:t>
      </w:r>
    </w:p>
    <w:p w14:paraId="5E557CF3" w14:textId="77777777" w:rsidR="00046E3C" w:rsidRPr="00046E3C" w:rsidRDefault="00046E3C" w:rsidP="00046E3C">
      <w:r w:rsidRPr="00046E3C">
        <w:t>________________ / [Фамилия И.О.]</w:t>
      </w:r>
    </w:p>
    <w:p w14:paraId="0C96273E" w14:textId="77777777" w:rsidR="0083247E" w:rsidRPr="00046E3C" w:rsidRDefault="0083247E" w:rsidP="00046E3C"/>
    <w:sectPr w:rsidR="0083247E" w:rsidRPr="00046E3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7AEC7" w14:textId="77777777" w:rsidR="00FB390A" w:rsidRDefault="00FB390A" w:rsidP="00AA1082">
      <w:pPr>
        <w:spacing w:after="0" w:line="240" w:lineRule="auto"/>
      </w:pPr>
      <w:r>
        <w:separator/>
      </w:r>
    </w:p>
  </w:endnote>
  <w:endnote w:type="continuationSeparator" w:id="0">
    <w:p w14:paraId="2078EE21" w14:textId="77777777" w:rsidR="00FB390A" w:rsidRDefault="00FB390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435D" w14:textId="77777777" w:rsidR="00FB390A" w:rsidRDefault="00FB390A" w:rsidP="00AA1082">
      <w:pPr>
        <w:spacing w:after="0" w:line="240" w:lineRule="auto"/>
      </w:pPr>
      <w:r>
        <w:separator/>
      </w:r>
    </w:p>
  </w:footnote>
  <w:footnote w:type="continuationSeparator" w:id="0">
    <w:p w14:paraId="38A4FF20" w14:textId="77777777" w:rsidR="00FB390A" w:rsidRDefault="00FB390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9"/>
  </w:num>
  <w:num w:numId="2" w16cid:durableId="1452941838">
    <w:abstractNumId w:val="5"/>
  </w:num>
  <w:num w:numId="3" w16cid:durableId="973607643">
    <w:abstractNumId w:val="11"/>
  </w:num>
  <w:num w:numId="4" w16cid:durableId="311717642">
    <w:abstractNumId w:val="2"/>
  </w:num>
  <w:num w:numId="5" w16cid:durableId="1548955455">
    <w:abstractNumId w:val="3"/>
  </w:num>
  <w:num w:numId="6" w16cid:durableId="1895265005">
    <w:abstractNumId w:val="10"/>
  </w:num>
  <w:num w:numId="7" w16cid:durableId="1812361597">
    <w:abstractNumId w:val="1"/>
  </w:num>
  <w:num w:numId="8" w16cid:durableId="389576680">
    <w:abstractNumId w:val="6"/>
  </w:num>
  <w:num w:numId="9" w16cid:durableId="1339429729">
    <w:abstractNumId w:val="8"/>
  </w:num>
  <w:num w:numId="10" w16cid:durableId="174347891">
    <w:abstractNumId w:val="0"/>
  </w:num>
  <w:num w:numId="11" w16cid:durableId="1279028447">
    <w:abstractNumId w:val="7"/>
  </w:num>
  <w:num w:numId="12" w16cid:durableId="1706173077">
    <w:abstractNumId w:val="12"/>
  </w:num>
  <w:num w:numId="13" w16cid:durableId="330641445">
    <w:abstractNumId w:val="13"/>
  </w:num>
  <w:num w:numId="14" w16cid:durableId="597102246">
    <w:abstractNumId w:val="14"/>
  </w:num>
  <w:num w:numId="15" w16cid:durableId="24701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51E79"/>
    <w:rsid w:val="008D439D"/>
    <w:rsid w:val="00A50AB7"/>
    <w:rsid w:val="00A665AD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C669A3"/>
    <w:rsid w:val="00CA3E33"/>
    <w:rsid w:val="00CD35ED"/>
    <w:rsid w:val="00D0255E"/>
    <w:rsid w:val="00D03191"/>
    <w:rsid w:val="00D139FF"/>
    <w:rsid w:val="00D15699"/>
    <w:rsid w:val="00DC29EF"/>
    <w:rsid w:val="00DF6F94"/>
    <w:rsid w:val="00E11403"/>
    <w:rsid w:val="00E6623A"/>
    <w:rsid w:val="00E91859"/>
    <w:rsid w:val="00F56DD7"/>
    <w:rsid w:val="00F803C9"/>
    <w:rsid w:val="00FB390A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2026-07-04T19:17:00Z</dcterms:created>
  <dcterms:modified xsi:type="dcterms:W3CDTF">2026-07-04T19:17:00Z</dcterms:modified>
</cp:coreProperties>
</file>