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09CD" w14:textId="77777777" w:rsidR="00B027DF" w:rsidRPr="00B027DF" w:rsidRDefault="00B027DF" w:rsidP="00B027DF">
      <w:pPr>
        <w:jc w:val="left"/>
      </w:pPr>
      <w:r w:rsidRPr="00B027DF">
        <w:t>Кому: Наименование туроператора</w:t>
      </w:r>
      <w:r w:rsidRPr="00B027DF">
        <w:br/>
        <w:t>Адрес: [адрес из реестра туроператоров]</w:t>
      </w:r>
    </w:p>
    <w:p w14:paraId="4D65C015" w14:textId="77777777" w:rsidR="00B027DF" w:rsidRPr="00B027DF" w:rsidRDefault="00B027DF" w:rsidP="00B027DF">
      <w:pPr>
        <w:jc w:val="left"/>
      </w:pPr>
      <w:r w:rsidRPr="00B027DF">
        <w:rPr>
          <w:b/>
          <w:bCs/>
        </w:rPr>
        <w:t>Отправитель:</w:t>
      </w:r>
      <w:r w:rsidRPr="00B027DF">
        <w:t xml:space="preserve"> [Ваше ФИО]</w:t>
      </w:r>
      <w:r w:rsidRPr="00B027DF">
        <w:br/>
        <w:t>Адрес: [ваш адрес для ответа]</w:t>
      </w:r>
      <w:r w:rsidRPr="00B027DF">
        <w:br/>
        <w:t>Телефон: [номер телефона]</w:t>
      </w:r>
      <w:r w:rsidRPr="00B027DF">
        <w:br/>
        <w:t>Электронная почта: [</w:t>
      </w:r>
      <w:proofErr w:type="spellStart"/>
      <w:r w:rsidRPr="00B027DF">
        <w:t>email</w:t>
      </w:r>
      <w:proofErr w:type="spellEnd"/>
      <w:r w:rsidRPr="00B027DF">
        <w:t>]</w:t>
      </w:r>
    </w:p>
    <w:p w14:paraId="5386D1D3" w14:textId="77777777" w:rsidR="00B027DF" w:rsidRPr="00B027DF" w:rsidRDefault="00B027DF" w:rsidP="00B027DF">
      <w:pPr>
        <w:jc w:val="center"/>
        <w:rPr>
          <w:b/>
          <w:bCs/>
        </w:rPr>
      </w:pPr>
      <w:r w:rsidRPr="00B027DF">
        <w:rPr>
          <w:b/>
          <w:bCs/>
        </w:rPr>
        <w:t>Претензия о нарушении условий договора о реализации туристского продукта</w:t>
      </w:r>
    </w:p>
    <w:p w14:paraId="762C7094" w14:textId="77777777" w:rsidR="00B027DF" w:rsidRPr="00B027DF" w:rsidRDefault="00B027DF" w:rsidP="00B027DF">
      <w:r w:rsidRPr="00B027DF">
        <w:t>«__» ________ 20__ г. между мной и [Наименование турагента/туроператора] был заключен договор № [номер] о реализации туристского продукта (далее — Договор). Общая стоимость тура составила [СУММА] руб., которая была оплачена мной в полном объеме, что подтверждается [чеком/квитанцией].</w:t>
      </w:r>
    </w:p>
    <w:p w14:paraId="21E7D14F" w14:textId="77777777" w:rsidR="00B027DF" w:rsidRPr="00B027DF" w:rsidRDefault="00B027DF" w:rsidP="00B027DF">
      <w:r w:rsidRPr="00B027DF">
        <w:t>Согласно условиям Договора, мне должны были быть оказаны следующие услуги: [перечислите основные услуги: перелет, проживание в отеле категории Х, питание, трансфер]. Однако в период оказания услуг туроператор допустил существенные нарушения обязательств.</w:t>
      </w:r>
    </w:p>
    <w:p w14:paraId="55557AC5" w14:textId="77777777" w:rsidR="00B027DF" w:rsidRPr="00B027DF" w:rsidRDefault="00B027DF" w:rsidP="00B027DF">
      <w:r w:rsidRPr="00B027DF">
        <w:t>В частности, [опишите проблему: отмена рейса, заселение в отель более низкой категории, отсутствие оплаченных услуг]. Данные обстоятельства подтверждаются [актом, справкой, фотографиями].</w:t>
      </w:r>
    </w:p>
    <w:p w14:paraId="4B53C4D0" w14:textId="77777777" w:rsidR="00B027DF" w:rsidRPr="00B027DF" w:rsidRDefault="00B027DF" w:rsidP="00B027DF">
      <w:r w:rsidRPr="00B027DF">
        <w:t>На основании Закона РФ «О защите прав потребителей» и Федерального закона «Об основах туристской деятельности в РФ», исполнитель обязан оказать услугу, качество которой соответствует договору. При наличии недостатков потребитель вправе требовать соразмерного уменьшения цены или возмещения убытков.</w:t>
      </w:r>
    </w:p>
    <w:p w14:paraId="67B232F5" w14:textId="77777777" w:rsidR="00B027DF" w:rsidRPr="00B027DF" w:rsidRDefault="00B027DF" w:rsidP="00B027DF">
      <w:r w:rsidRPr="00B027DF">
        <w:t>В связи с изложенным, прошу в течение 10 календарных дней:</w:t>
      </w:r>
    </w:p>
    <w:p w14:paraId="3A59C136" w14:textId="77777777" w:rsidR="00B027DF" w:rsidRPr="00B027DF" w:rsidRDefault="00B027DF" w:rsidP="00B027DF">
      <w:pPr>
        <w:numPr>
          <w:ilvl w:val="0"/>
          <w:numId w:val="27"/>
        </w:numPr>
      </w:pPr>
      <w:r w:rsidRPr="00B027DF">
        <w:t>выплатить денежную компенсацию в размере [СУММА] руб. в связи с [причина];</w:t>
      </w:r>
    </w:p>
    <w:p w14:paraId="20561726" w14:textId="77777777" w:rsidR="00B027DF" w:rsidRPr="00B027DF" w:rsidRDefault="00B027DF" w:rsidP="00B027DF">
      <w:pPr>
        <w:numPr>
          <w:ilvl w:val="0"/>
          <w:numId w:val="27"/>
        </w:numPr>
      </w:pPr>
      <w:r w:rsidRPr="00B027DF">
        <w:t>возместить убытки в размере [СУММА] руб., понесенные мной из-за [причина];</w:t>
      </w:r>
    </w:p>
    <w:p w14:paraId="21C2E12D" w14:textId="77777777" w:rsidR="00B027DF" w:rsidRPr="00B027DF" w:rsidRDefault="00B027DF" w:rsidP="00B027DF">
      <w:pPr>
        <w:numPr>
          <w:ilvl w:val="0"/>
          <w:numId w:val="27"/>
        </w:numPr>
      </w:pPr>
      <w:r w:rsidRPr="00B027DF">
        <w:t>выплатить компенсацию морального вреда.</w:t>
      </w:r>
    </w:p>
    <w:p w14:paraId="4C45430E" w14:textId="77777777" w:rsidR="00B027DF" w:rsidRPr="00B027DF" w:rsidRDefault="00B027DF" w:rsidP="00B027DF">
      <w:r w:rsidRPr="00B027DF">
        <w:t>Денежные средства прошу перечислить по следующим реквизитам: [номер счета, БИК, наименование банка].</w:t>
      </w:r>
    </w:p>
    <w:p w14:paraId="182A4369" w14:textId="77777777" w:rsidR="00B027DF" w:rsidRPr="00B027DF" w:rsidRDefault="00B027DF" w:rsidP="00B027DF">
      <w:r w:rsidRPr="00B027DF">
        <w:t>Приложение: копия договора, копия документа об оплате, документы, подтверждающие нарушения.</w:t>
      </w:r>
    </w:p>
    <w:p w14:paraId="2868C606" w14:textId="77777777" w:rsidR="00B027DF" w:rsidRPr="00B027DF" w:rsidRDefault="00B027DF" w:rsidP="00B027DF">
      <w:r w:rsidRPr="00B027DF">
        <w:t>«__» ________ 20__ г.</w:t>
      </w:r>
    </w:p>
    <w:p w14:paraId="56819478" w14:textId="77777777" w:rsidR="00B027DF" w:rsidRPr="00B027DF" w:rsidRDefault="00B027DF" w:rsidP="00B027DF">
      <w:r w:rsidRPr="00B027DF">
        <w:t>________________ / [Фамилия И.О.]</w:t>
      </w:r>
    </w:p>
    <w:p w14:paraId="0C96273E" w14:textId="4B977DDB" w:rsidR="0083247E" w:rsidRPr="00B027DF" w:rsidRDefault="0083247E" w:rsidP="00B027DF"/>
    <w:sectPr w:rsidR="0083247E" w:rsidRPr="00B027DF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9CB3B" w14:textId="77777777" w:rsidR="00E50731" w:rsidRDefault="00E50731" w:rsidP="00AA1082">
      <w:pPr>
        <w:spacing w:after="0" w:line="240" w:lineRule="auto"/>
      </w:pPr>
      <w:r>
        <w:separator/>
      </w:r>
    </w:p>
  </w:endnote>
  <w:endnote w:type="continuationSeparator" w:id="0">
    <w:p w14:paraId="349A1C12" w14:textId="77777777" w:rsidR="00E50731" w:rsidRDefault="00E5073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81D59" w14:textId="77777777" w:rsidR="00E50731" w:rsidRDefault="00E50731" w:rsidP="00AA1082">
      <w:pPr>
        <w:spacing w:after="0" w:line="240" w:lineRule="auto"/>
      </w:pPr>
      <w:r>
        <w:separator/>
      </w:r>
    </w:p>
  </w:footnote>
  <w:footnote w:type="continuationSeparator" w:id="0">
    <w:p w14:paraId="2C5F3C25" w14:textId="77777777" w:rsidR="00E50731" w:rsidRDefault="00E5073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96F33"/>
    <w:multiLevelType w:val="multilevel"/>
    <w:tmpl w:val="6E0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33CC6"/>
    <w:multiLevelType w:val="multilevel"/>
    <w:tmpl w:val="63DA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85E21"/>
    <w:multiLevelType w:val="multilevel"/>
    <w:tmpl w:val="B732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83318D"/>
    <w:multiLevelType w:val="multilevel"/>
    <w:tmpl w:val="527E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B86685"/>
    <w:multiLevelType w:val="multilevel"/>
    <w:tmpl w:val="7E786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81167F"/>
    <w:multiLevelType w:val="multilevel"/>
    <w:tmpl w:val="7A70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D3175C"/>
    <w:multiLevelType w:val="multilevel"/>
    <w:tmpl w:val="8D6E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6"/>
  </w:num>
  <w:num w:numId="2" w16cid:durableId="1452941838">
    <w:abstractNumId w:val="9"/>
  </w:num>
  <w:num w:numId="3" w16cid:durableId="973607643">
    <w:abstractNumId w:val="18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7"/>
  </w:num>
  <w:num w:numId="7" w16cid:durableId="1812361597">
    <w:abstractNumId w:val="1"/>
  </w:num>
  <w:num w:numId="8" w16cid:durableId="389576680">
    <w:abstractNumId w:val="11"/>
  </w:num>
  <w:num w:numId="9" w16cid:durableId="1339429729">
    <w:abstractNumId w:val="14"/>
  </w:num>
  <w:num w:numId="10" w16cid:durableId="174347891">
    <w:abstractNumId w:val="0"/>
  </w:num>
  <w:num w:numId="11" w16cid:durableId="1279028447">
    <w:abstractNumId w:val="12"/>
  </w:num>
  <w:num w:numId="12" w16cid:durableId="1706173077">
    <w:abstractNumId w:val="19"/>
  </w:num>
  <w:num w:numId="13" w16cid:durableId="330641445">
    <w:abstractNumId w:val="23"/>
  </w:num>
  <w:num w:numId="14" w16cid:durableId="597102246">
    <w:abstractNumId w:val="24"/>
  </w:num>
  <w:num w:numId="15" w16cid:durableId="247010532">
    <w:abstractNumId w:val="8"/>
  </w:num>
  <w:num w:numId="16" w16cid:durableId="498227888">
    <w:abstractNumId w:val="10"/>
  </w:num>
  <w:num w:numId="17" w16cid:durableId="39939590">
    <w:abstractNumId w:val="26"/>
  </w:num>
  <w:num w:numId="18" w16cid:durableId="458300837">
    <w:abstractNumId w:val="5"/>
  </w:num>
  <w:num w:numId="19" w16cid:durableId="1896044014">
    <w:abstractNumId w:val="13"/>
  </w:num>
  <w:num w:numId="20" w16cid:durableId="1551571222">
    <w:abstractNumId w:val="25"/>
  </w:num>
  <w:num w:numId="21" w16cid:durableId="1957636457">
    <w:abstractNumId w:val="4"/>
  </w:num>
  <w:num w:numId="22" w16cid:durableId="2144616470">
    <w:abstractNumId w:val="6"/>
  </w:num>
  <w:num w:numId="23" w16cid:durableId="1565026650">
    <w:abstractNumId w:val="7"/>
  </w:num>
  <w:num w:numId="24" w16cid:durableId="1498765861">
    <w:abstractNumId w:val="22"/>
  </w:num>
  <w:num w:numId="25" w16cid:durableId="1224562998">
    <w:abstractNumId w:val="15"/>
  </w:num>
  <w:num w:numId="26" w16cid:durableId="1589657956">
    <w:abstractNumId w:val="20"/>
  </w:num>
  <w:num w:numId="27" w16cid:durableId="15120637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241FB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4BD0"/>
    <w:rsid w:val="00456FEF"/>
    <w:rsid w:val="00461B7D"/>
    <w:rsid w:val="00472E2F"/>
    <w:rsid w:val="004F2C3F"/>
    <w:rsid w:val="005B404D"/>
    <w:rsid w:val="00605988"/>
    <w:rsid w:val="006547AE"/>
    <w:rsid w:val="00657808"/>
    <w:rsid w:val="00675063"/>
    <w:rsid w:val="007129F9"/>
    <w:rsid w:val="0071335C"/>
    <w:rsid w:val="00763038"/>
    <w:rsid w:val="007E1463"/>
    <w:rsid w:val="008057E1"/>
    <w:rsid w:val="0083238E"/>
    <w:rsid w:val="0083247E"/>
    <w:rsid w:val="00851E79"/>
    <w:rsid w:val="008D439D"/>
    <w:rsid w:val="00901596"/>
    <w:rsid w:val="00A273F8"/>
    <w:rsid w:val="00A44969"/>
    <w:rsid w:val="00A50AB7"/>
    <w:rsid w:val="00A665AD"/>
    <w:rsid w:val="00A95EF3"/>
    <w:rsid w:val="00A9773E"/>
    <w:rsid w:val="00AA1082"/>
    <w:rsid w:val="00B027DF"/>
    <w:rsid w:val="00B10717"/>
    <w:rsid w:val="00B35316"/>
    <w:rsid w:val="00B60C8A"/>
    <w:rsid w:val="00B612B5"/>
    <w:rsid w:val="00B66532"/>
    <w:rsid w:val="00B90F31"/>
    <w:rsid w:val="00BC302F"/>
    <w:rsid w:val="00BC6477"/>
    <w:rsid w:val="00BE1BCA"/>
    <w:rsid w:val="00C420B6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50731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2026-07-09T17:32:00Z</dcterms:created>
  <dcterms:modified xsi:type="dcterms:W3CDTF">2026-07-09T17:32:00Z</dcterms:modified>
</cp:coreProperties>
</file>