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1D0D4" w14:textId="77777777" w:rsidR="004E0E78" w:rsidRPr="004E0E78" w:rsidRDefault="004E0E78" w:rsidP="004E0E78">
      <w:pPr>
        <w:jc w:val="left"/>
      </w:pPr>
      <w:r w:rsidRPr="004E0E78">
        <w:t>Генеральному директору ООО «[Наименование туроператора]»</w:t>
      </w:r>
      <w:r w:rsidRPr="004E0E78">
        <w:br/>
        <w:t>Адрес: [индекс, город, улица, дом]</w:t>
      </w:r>
    </w:p>
    <w:p w14:paraId="35A53C7E" w14:textId="77777777" w:rsidR="004E0E78" w:rsidRPr="004E0E78" w:rsidRDefault="004E0E78" w:rsidP="004E0E78">
      <w:pPr>
        <w:jc w:val="left"/>
      </w:pPr>
      <w:r w:rsidRPr="004E0E78">
        <w:rPr>
          <w:b/>
          <w:bCs/>
        </w:rPr>
        <w:t>Отправитель:</w:t>
      </w:r>
      <w:r w:rsidRPr="004E0E78">
        <w:t xml:space="preserve"> [ФИО полностью]</w:t>
      </w:r>
      <w:r w:rsidRPr="004E0E78">
        <w:br/>
        <w:t>Адрес: [ваш адрес регистрации]</w:t>
      </w:r>
      <w:r w:rsidRPr="004E0E78">
        <w:br/>
        <w:t>Телефон: [номер телефона]</w:t>
      </w:r>
      <w:r w:rsidRPr="004E0E78">
        <w:br/>
        <w:t xml:space="preserve">Электронная почта: [ваш </w:t>
      </w:r>
      <w:proofErr w:type="spellStart"/>
      <w:r w:rsidRPr="004E0E78">
        <w:t>email</w:t>
      </w:r>
      <w:proofErr w:type="spellEnd"/>
      <w:r w:rsidRPr="004E0E78">
        <w:t>]</w:t>
      </w:r>
    </w:p>
    <w:p w14:paraId="1F0E81C5" w14:textId="77777777" w:rsidR="004E0E78" w:rsidRPr="004E0E78" w:rsidRDefault="004E0E78" w:rsidP="004E0E78">
      <w:pPr>
        <w:jc w:val="center"/>
        <w:rPr>
          <w:b/>
          <w:bCs/>
        </w:rPr>
      </w:pPr>
      <w:r w:rsidRPr="004E0E78">
        <w:rPr>
          <w:b/>
          <w:bCs/>
        </w:rPr>
        <w:t>Претензия</w:t>
      </w:r>
      <w:r w:rsidRPr="004E0E78">
        <w:rPr>
          <w:b/>
          <w:bCs/>
        </w:rPr>
        <w:br/>
        <w:t>о возврате денежных средств по договору о реализации турпродукта</w:t>
      </w:r>
    </w:p>
    <w:p w14:paraId="0A952DCC" w14:textId="77777777" w:rsidR="004E0E78" w:rsidRPr="004E0E78" w:rsidRDefault="004E0E78" w:rsidP="004E0E78">
      <w:r w:rsidRPr="004E0E78">
        <w:t>«__» ________ 20__ г. между мной и [Наименование туроператора или турагента] был заключен договор № [номер] о реализации туристического продукта. Согласно условиям договора, туроператор обязался организовать туристическую поездку в [страна, город] в период с «__» ________ 20__ г. по «__» ________ 20__ г. Общая стоимость тура составила [СУММА] руб., которая была оплачена мной в полном объеме, что подтверждается [квитанцией, чеком, выпиской].</w:t>
      </w:r>
    </w:p>
    <w:p w14:paraId="180AACAD" w14:textId="77777777" w:rsidR="004E0E78" w:rsidRPr="004E0E78" w:rsidRDefault="004E0E78" w:rsidP="004E0E78">
      <w:r w:rsidRPr="004E0E78">
        <w:t>Однако в настоящее время исполнение договора стало невозможным вследствие следующих обстоятельств: [опишите причину — отмена рейса, болезнь, отказ в визе или существенное изменение условий перевозки]. Данные обстоятельства подтверждаются [указать документ, например, справкой из больницы или уведомлением об отмене рейса].</w:t>
      </w:r>
    </w:p>
    <w:p w14:paraId="6C8F19D9" w14:textId="77777777" w:rsidR="004E0E78" w:rsidRPr="004E0E78" w:rsidRDefault="004E0E78" w:rsidP="004E0E78">
      <w:r w:rsidRPr="004E0E78">
        <w:t>На основании ст. 10 Закона № 132-ФЗ «Об основах туристской деятельности в РФ» и ст. 32 Закона РФ «О защите прав потребителей» потребитель имеет право на расторжение договора и возврат уплаченной суммы. В случае досудебного расторжения договора по весомым причинам туроператор обязан вернуть средства за вычетом фактически понесенных расходов, подтвержденных документально.</w:t>
      </w:r>
    </w:p>
    <w:p w14:paraId="48DF9217" w14:textId="77777777" w:rsidR="004E0E78" w:rsidRPr="004E0E78" w:rsidRDefault="004E0E78" w:rsidP="004E0E78">
      <w:r w:rsidRPr="004E0E78">
        <w:t>На основании вышеизложенного,</w:t>
      </w:r>
    </w:p>
    <w:p w14:paraId="43F46ABA" w14:textId="77777777" w:rsidR="004E0E78" w:rsidRPr="004E0E78" w:rsidRDefault="004E0E78" w:rsidP="004E0E78">
      <w:pPr>
        <w:jc w:val="center"/>
      </w:pPr>
      <w:r w:rsidRPr="004E0E78">
        <w:rPr>
          <w:b/>
          <w:bCs/>
        </w:rPr>
        <w:t>ПРОШУ:</w:t>
      </w:r>
    </w:p>
    <w:p w14:paraId="12AF2A67" w14:textId="77777777" w:rsidR="004E0E78" w:rsidRPr="004E0E78" w:rsidRDefault="004E0E78" w:rsidP="004E0E78">
      <w:pPr>
        <w:numPr>
          <w:ilvl w:val="0"/>
          <w:numId w:val="15"/>
        </w:numPr>
      </w:pPr>
      <w:r w:rsidRPr="004E0E78">
        <w:t>Расторгнуть договор о реализации турпродукта № [номер] от «__» ________ 20__ г.</w:t>
      </w:r>
    </w:p>
    <w:p w14:paraId="64FA7A2C" w14:textId="77777777" w:rsidR="004E0E78" w:rsidRPr="004E0E78" w:rsidRDefault="004E0E78" w:rsidP="004E0E78">
      <w:pPr>
        <w:numPr>
          <w:ilvl w:val="0"/>
          <w:numId w:val="15"/>
        </w:numPr>
      </w:pPr>
      <w:r w:rsidRPr="004E0E78">
        <w:t>Вернуть мне денежные средства в размере [СУММА] руб. в течение 10 календарных дней.</w:t>
      </w:r>
    </w:p>
    <w:p w14:paraId="782DD222" w14:textId="77777777" w:rsidR="004E0E78" w:rsidRPr="004E0E78" w:rsidRDefault="004E0E78" w:rsidP="004E0E78">
      <w:pPr>
        <w:numPr>
          <w:ilvl w:val="0"/>
          <w:numId w:val="15"/>
        </w:numPr>
      </w:pPr>
      <w:r w:rsidRPr="004E0E78">
        <w:t>Перечислить денежные средства по следующим реквизитам: [указать БИК, номер счета, ФИО получателя].</w:t>
      </w:r>
    </w:p>
    <w:p w14:paraId="10E34EA0" w14:textId="77777777" w:rsidR="004E0E78" w:rsidRPr="004E0E78" w:rsidRDefault="004E0E78" w:rsidP="004E0E78">
      <w:r w:rsidRPr="004E0E78">
        <w:t>В случае отказа я буду вынужден обратиться с исковым заявлением в суд для взыскания суммы долга, неустойки, штрафа в размере 50% от присужденной суммы, а также компенсации морального вреда.</w:t>
      </w:r>
    </w:p>
    <w:p w14:paraId="7B4C15BB" w14:textId="77777777" w:rsidR="004E0E78" w:rsidRPr="004E0E78" w:rsidRDefault="004E0E78" w:rsidP="004E0E78">
      <w:r w:rsidRPr="004E0E78">
        <w:rPr>
          <w:b/>
          <w:bCs/>
        </w:rPr>
        <w:t>Приложения:</w:t>
      </w:r>
    </w:p>
    <w:p w14:paraId="30EA9D52" w14:textId="77777777" w:rsidR="004E0E78" w:rsidRPr="004E0E78" w:rsidRDefault="004E0E78" w:rsidP="004E0E78">
      <w:pPr>
        <w:numPr>
          <w:ilvl w:val="0"/>
          <w:numId w:val="16"/>
        </w:numPr>
      </w:pPr>
      <w:r w:rsidRPr="004E0E78">
        <w:t>Копия договора о реализации турпродукта;</w:t>
      </w:r>
    </w:p>
    <w:p w14:paraId="33A22C54" w14:textId="77777777" w:rsidR="004E0E78" w:rsidRPr="004E0E78" w:rsidRDefault="004E0E78" w:rsidP="004E0E78">
      <w:pPr>
        <w:numPr>
          <w:ilvl w:val="0"/>
          <w:numId w:val="16"/>
        </w:numPr>
      </w:pPr>
      <w:r w:rsidRPr="004E0E78">
        <w:t>Копия документа об оплате;</w:t>
      </w:r>
    </w:p>
    <w:p w14:paraId="6F8B6EAD" w14:textId="77777777" w:rsidR="004E0E78" w:rsidRPr="004E0E78" w:rsidRDefault="004E0E78" w:rsidP="004E0E78">
      <w:pPr>
        <w:numPr>
          <w:ilvl w:val="0"/>
          <w:numId w:val="16"/>
        </w:numPr>
      </w:pPr>
      <w:r w:rsidRPr="004E0E78">
        <w:t>Документы, подтверждающие причины отказа от тура;</w:t>
      </w:r>
    </w:p>
    <w:p w14:paraId="5321CCB8" w14:textId="77777777" w:rsidR="004E0E78" w:rsidRPr="004E0E78" w:rsidRDefault="004E0E78" w:rsidP="004E0E78">
      <w:pPr>
        <w:numPr>
          <w:ilvl w:val="0"/>
          <w:numId w:val="16"/>
        </w:numPr>
      </w:pPr>
      <w:r w:rsidRPr="004E0E78">
        <w:lastRenderedPageBreak/>
        <w:t>Копия паспорта заявителя.</w:t>
      </w:r>
    </w:p>
    <w:p w14:paraId="52B7A202" w14:textId="77777777" w:rsidR="004E0E78" w:rsidRPr="004E0E78" w:rsidRDefault="004E0E78" w:rsidP="004E0E78">
      <w:r w:rsidRPr="004E0E78">
        <w:t>«__» ________ 20__ г.</w:t>
      </w:r>
    </w:p>
    <w:p w14:paraId="69CF0788" w14:textId="77777777" w:rsidR="004E0E78" w:rsidRPr="004E0E78" w:rsidRDefault="004E0E78" w:rsidP="004E0E78">
      <w:r w:rsidRPr="004E0E78">
        <w:t>________________ / [Фамилия И.О.]</w:t>
      </w:r>
    </w:p>
    <w:p w14:paraId="12BE712C" w14:textId="7187A188" w:rsidR="0083247E" w:rsidRPr="004E0E78" w:rsidRDefault="0083247E" w:rsidP="004E0E78"/>
    <w:sectPr w:rsidR="0083247E" w:rsidRPr="004E0E7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7D045" w14:textId="77777777" w:rsidR="003F2A61" w:rsidRDefault="003F2A61" w:rsidP="00AA1082">
      <w:pPr>
        <w:spacing w:after="0" w:line="240" w:lineRule="auto"/>
      </w:pPr>
      <w:r>
        <w:separator/>
      </w:r>
    </w:p>
  </w:endnote>
  <w:endnote w:type="continuationSeparator" w:id="0">
    <w:p w14:paraId="53D56579" w14:textId="77777777" w:rsidR="003F2A61" w:rsidRDefault="003F2A61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B442B" w14:textId="77777777" w:rsidR="003F2A61" w:rsidRDefault="003F2A61" w:rsidP="00AA1082">
      <w:pPr>
        <w:spacing w:after="0" w:line="240" w:lineRule="auto"/>
      </w:pPr>
      <w:r>
        <w:separator/>
      </w:r>
    </w:p>
  </w:footnote>
  <w:footnote w:type="continuationSeparator" w:id="0">
    <w:p w14:paraId="5FFA4DE7" w14:textId="77777777" w:rsidR="003F2A61" w:rsidRDefault="003F2A61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5A90"/>
    <w:multiLevelType w:val="multilevel"/>
    <w:tmpl w:val="249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10F9B"/>
    <w:multiLevelType w:val="multilevel"/>
    <w:tmpl w:val="E594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51DEE"/>
    <w:multiLevelType w:val="multilevel"/>
    <w:tmpl w:val="C57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F1679"/>
    <w:multiLevelType w:val="multilevel"/>
    <w:tmpl w:val="8B8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ED68F0"/>
    <w:multiLevelType w:val="multilevel"/>
    <w:tmpl w:val="0D1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01D39"/>
    <w:multiLevelType w:val="multilevel"/>
    <w:tmpl w:val="7B3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C965B9"/>
    <w:multiLevelType w:val="multilevel"/>
    <w:tmpl w:val="7928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2A7EA6"/>
    <w:multiLevelType w:val="multilevel"/>
    <w:tmpl w:val="D47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C95632"/>
    <w:multiLevelType w:val="multilevel"/>
    <w:tmpl w:val="1578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9"/>
  </w:num>
  <w:num w:numId="2" w16cid:durableId="1452941838">
    <w:abstractNumId w:val="5"/>
  </w:num>
  <w:num w:numId="3" w16cid:durableId="669867595">
    <w:abstractNumId w:val="6"/>
  </w:num>
  <w:num w:numId="4" w16cid:durableId="1981954689">
    <w:abstractNumId w:val="4"/>
  </w:num>
  <w:num w:numId="5" w16cid:durableId="801776822">
    <w:abstractNumId w:val="7"/>
  </w:num>
  <w:num w:numId="6" w16cid:durableId="920135924">
    <w:abstractNumId w:val="10"/>
  </w:num>
  <w:num w:numId="7" w16cid:durableId="1589343496">
    <w:abstractNumId w:val="15"/>
  </w:num>
  <w:num w:numId="8" w16cid:durableId="276984619">
    <w:abstractNumId w:val="8"/>
  </w:num>
  <w:num w:numId="9" w16cid:durableId="728185308">
    <w:abstractNumId w:val="3"/>
  </w:num>
  <w:num w:numId="10" w16cid:durableId="1989358283">
    <w:abstractNumId w:val="0"/>
  </w:num>
  <w:num w:numId="11" w16cid:durableId="1682508991">
    <w:abstractNumId w:val="13"/>
  </w:num>
  <w:num w:numId="12" w16cid:durableId="1396196915">
    <w:abstractNumId w:val="12"/>
  </w:num>
  <w:num w:numId="13" w16cid:durableId="1624843848">
    <w:abstractNumId w:val="14"/>
  </w:num>
  <w:num w:numId="14" w16cid:durableId="194082897">
    <w:abstractNumId w:val="11"/>
  </w:num>
  <w:num w:numId="15" w16cid:durableId="1540900531">
    <w:abstractNumId w:val="2"/>
  </w:num>
  <w:num w:numId="16" w16cid:durableId="635188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50C30"/>
    <w:rsid w:val="000A3CE9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A227C"/>
    <w:rsid w:val="003D025F"/>
    <w:rsid w:val="003F2A61"/>
    <w:rsid w:val="00456FEF"/>
    <w:rsid w:val="00461B7D"/>
    <w:rsid w:val="00472E2F"/>
    <w:rsid w:val="004D3258"/>
    <w:rsid w:val="004E0E78"/>
    <w:rsid w:val="004F2C3F"/>
    <w:rsid w:val="004F3D2F"/>
    <w:rsid w:val="0050115E"/>
    <w:rsid w:val="00657808"/>
    <w:rsid w:val="00675063"/>
    <w:rsid w:val="00797D13"/>
    <w:rsid w:val="007B5745"/>
    <w:rsid w:val="007E1463"/>
    <w:rsid w:val="0080414F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118C9"/>
    <w:rsid w:val="00B66532"/>
    <w:rsid w:val="00B90F31"/>
    <w:rsid w:val="00BE1BCA"/>
    <w:rsid w:val="00BE7A2A"/>
    <w:rsid w:val="00C65A25"/>
    <w:rsid w:val="00C669A3"/>
    <w:rsid w:val="00CA3E33"/>
    <w:rsid w:val="00D139FF"/>
    <w:rsid w:val="00D15699"/>
    <w:rsid w:val="00D34438"/>
    <w:rsid w:val="00DC29EF"/>
    <w:rsid w:val="00DF6F94"/>
    <w:rsid w:val="00E11403"/>
    <w:rsid w:val="00E91859"/>
    <w:rsid w:val="00ED4D6C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2026-07-14T08:41:00Z</dcterms:created>
  <dcterms:modified xsi:type="dcterms:W3CDTF">2026-07-14T08:41:00Z</dcterms:modified>
</cp:coreProperties>
</file>