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D1EC0" w14:textId="77777777" w:rsidR="00AF71F0" w:rsidRPr="00AF71F0" w:rsidRDefault="00AF71F0" w:rsidP="00AF71F0">
      <w:pPr>
        <w:jc w:val="left"/>
      </w:pPr>
      <w:r w:rsidRPr="00AF71F0">
        <w:t>Генеральному директору страховой компании [Наименование]</w:t>
      </w:r>
      <w:r w:rsidRPr="00AF71F0">
        <w:br/>
        <w:t>Адрес: [Юридический адрес страховой компании]</w:t>
      </w:r>
    </w:p>
    <w:p w14:paraId="4701B159" w14:textId="77777777" w:rsidR="00AF71F0" w:rsidRPr="00AF71F0" w:rsidRDefault="00AF71F0" w:rsidP="00AF71F0">
      <w:pPr>
        <w:jc w:val="left"/>
      </w:pPr>
      <w:r w:rsidRPr="00AF71F0">
        <w:rPr>
          <w:b/>
          <w:bCs/>
        </w:rPr>
        <w:t>Отправитель:</w:t>
      </w:r>
      <w:r w:rsidRPr="00AF71F0">
        <w:t xml:space="preserve"> [ФИО полностью]</w:t>
      </w:r>
      <w:r w:rsidRPr="00AF71F0">
        <w:br/>
        <w:t>Адрес для корреспонденции: [Ваш адрес]</w:t>
      </w:r>
      <w:r w:rsidRPr="00AF71F0">
        <w:br/>
        <w:t>Телефон: [Ваш номер телефона]</w:t>
      </w:r>
      <w:r w:rsidRPr="00AF71F0">
        <w:br/>
        <w:t xml:space="preserve">Электронная почта: [Ваш </w:t>
      </w:r>
      <w:proofErr w:type="spellStart"/>
      <w:r w:rsidRPr="00AF71F0">
        <w:t>e-mail</w:t>
      </w:r>
      <w:proofErr w:type="spellEnd"/>
      <w:r w:rsidRPr="00AF71F0">
        <w:t>]</w:t>
      </w:r>
    </w:p>
    <w:p w14:paraId="26FD7814" w14:textId="77777777" w:rsidR="00AF71F0" w:rsidRPr="00AF71F0" w:rsidRDefault="00AF71F0" w:rsidP="00AF71F0">
      <w:pPr>
        <w:jc w:val="center"/>
        <w:rPr>
          <w:b/>
          <w:bCs/>
        </w:rPr>
      </w:pPr>
      <w:r w:rsidRPr="00AF71F0">
        <w:rPr>
          <w:b/>
          <w:bCs/>
        </w:rPr>
        <w:t>ПРЕТЕНЗИЯ</w:t>
      </w:r>
      <w:r w:rsidRPr="00AF71F0">
        <w:rPr>
          <w:b/>
          <w:bCs/>
        </w:rPr>
        <w:br/>
        <w:t>о возмещении расходов на оплату медицинских услуг</w:t>
      </w:r>
    </w:p>
    <w:p w14:paraId="64F45B73" w14:textId="77777777" w:rsidR="00AF71F0" w:rsidRPr="00AF71F0" w:rsidRDefault="00AF71F0" w:rsidP="00AF71F0">
      <w:r w:rsidRPr="00AF71F0">
        <w:t>Между мной и страховой компанией [Наименование] заключен договор страхования (полис) № [Номер полиса] от «__» ________ 20__ г. Предметом договора является страхование медицинских расходов при возникновении страхового случая.</w:t>
      </w:r>
    </w:p>
    <w:p w14:paraId="0D652FDC" w14:textId="77777777" w:rsidR="00AF71F0" w:rsidRPr="00AF71F0" w:rsidRDefault="00AF71F0" w:rsidP="00AF71F0">
      <w:r w:rsidRPr="00AF71F0">
        <w:t>«__» ________ 20__ г. у меня возникла необходимость в получении медицинской помощи в связи с [опишите кратко симптомы или диагноз]. Я обратился в [Наименование медицинского учреждения] для прохождения лечения/обследования.</w:t>
      </w:r>
    </w:p>
    <w:p w14:paraId="7DE9BFAB" w14:textId="77777777" w:rsidR="00AF71F0" w:rsidRPr="00AF71F0" w:rsidRDefault="00AF71F0" w:rsidP="00AF71F0">
      <w:r w:rsidRPr="00AF71F0">
        <w:t>Однако страховая компания отказала в согласовании/оплате данных услуг, ссылаясь на [укажите причину из ответа страховой, если он был]. В связи с экстренностью ситуации и медицинскими показаниями, я был вынужден оплатить услуги самостоятельно. Факт оплаты подтверждается [чеки, квитанции, акты] на общую сумму [СУММА] руб.</w:t>
      </w:r>
    </w:p>
    <w:p w14:paraId="0B6AFE88" w14:textId="77777777" w:rsidR="00AF71F0" w:rsidRPr="00AF71F0" w:rsidRDefault="00AF71F0" w:rsidP="00AF71F0">
      <w:r w:rsidRPr="00AF71F0">
        <w:t>Полагаю, что отказ является необоснованным, так как данные медицинские услуги входят в программу страхования и были назначены врачом по медицинским показаниям согласно [ссылка на пункт договора или программу].</w:t>
      </w:r>
    </w:p>
    <w:p w14:paraId="22B3612E" w14:textId="77777777" w:rsidR="00AF71F0" w:rsidRPr="00AF71F0" w:rsidRDefault="00AF71F0" w:rsidP="00AF71F0">
      <w:r w:rsidRPr="00AF71F0">
        <w:t>На основании изложенного, руководствуясь положениями Закона РФ «О защите прав потребителей» и Гражданского кодекса РФ,</w:t>
      </w:r>
    </w:p>
    <w:p w14:paraId="56A3D6E9" w14:textId="77777777" w:rsidR="00AF71F0" w:rsidRPr="00AF71F0" w:rsidRDefault="00AF71F0" w:rsidP="00AF71F0">
      <w:r w:rsidRPr="00AF71F0">
        <w:rPr>
          <w:b/>
          <w:bCs/>
        </w:rPr>
        <w:t>ТРЕБУЮ:</w:t>
      </w:r>
    </w:p>
    <w:p w14:paraId="66788122" w14:textId="77777777" w:rsidR="00AF71F0" w:rsidRPr="00AF71F0" w:rsidRDefault="00AF71F0" w:rsidP="00AF71F0">
      <w:pPr>
        <w:numPr>
          <w:ilvl w:val="0"/>
          <w:numId w:val="38"/>
        </w:numPr>
      </w:pPr>
      <w:r w:rsidRPr="00AF71F0">
        <w:t>Выплатить страховое возмещение в размере [СУММА] руб. в счет покрытия расходов на оплату медицинских услуг.</w:t>
      </w:r>
    </w:p>
    <w:p w14:paraId="37FEE30C" w14:textId="77777777" w:rsidR="00AF71F0" w:rsidRPr="00AF71F0" w:rsidRDefault="00AF71F0" w:rsidP="00AF71F0">
      <w:pPr>
        <w:numPr>
          <w:ilvl w:val="0"/>
          <w:numId w:val="38"/>
        </w:numPr>
      </w:pPr>
      <w:r w:rsidRPr="00AF71F0">
        <w:t>Перечислить указанные денежные средства по следующим реквизитам: [Банковские реквизиты].</w:t>
      </w:r>
    </w:p>
    <w:p w14:paraId="48591A33" w14:textId="77777777" w:rsidR="00AF71F0" w:rsidRPr="00AF71F0" w:rsidRDefault="00AF71F0" w:rsidP="00AF71F0">
      <w:r w:rsidRPr="00AF71F0">
        <w:t>Приложения:</w:t>
      </w:r>
    </w:p>
    <w:p w14:paraId="1D4F0460" w14:textId="77777777" w:rsidR="00AF71F0" w:rsidRPr="00AF71F0" w:rsidRDefault="00AF71F0" w:rsidP="00AF71F0">
      <w:pPr>
        <w:numPr>
          <w:ilvl w:val="0"/>
          <w:numId w:val="39"/>
        </w:numPr>
      </w:pPr>
      <w:r w:rsidRPr="00AF71F0">
        <w:t>копия договора страхования (полиса);</w:t>
      </w:r>
    </w:p>
    <w:p w14:paraId="7B679549" w14:textId="77777777" w:rsidR="00AF71F0" w:rsidRPr="00AF71F0" w:rsidRDefault="00AF71F0" w:rsidP="00AF71F0">
      <w:pPr>
        <w:numPr>
          <w:ilvl w:val="0"/>
          <w:numId w:val="39"/>
        </w:numPr>
      </w:pPr>
      <w:r w:rsidRPr="00AF71F0">
        <w:t>копия медицинского заключения/направления врача;</w:t>
      </w:r>
    </w:p>
    <w:p w14:paraId="4FD71D7C" w14:textId="77777777" w:rsidR="00AF71F0" w:rsidRPr="00AF71F0" w:rsidRDefault="00AF71F0" w:rsidP="00AF71F0">
      <w:pPr>
        <w:numPr>
          <w:ilvl w:val="0"/>
          <w:numId w:val="39"/>
        </w:numPr>
      </w:pPr>
      <w:r w:rsidRPr="00AF71F0">
        <w:t>копии платежных документов (чеков, квитанций);</w:t>
      </w:r>
    </w:p>
    <w:p w14:paraId="0A930394" w14:textId="77777777" w:rsidR="00AF71F0" w:rsidRPr="00AF71F0" w:rsidRDefault="00AF71F0" w:rsidP="00AF71F0">
      <w:pPr>
        <w:numPr>
          <w:ilvl w:val="0"/>
          <w:numId w:val="39"/>
        </w:numPr>
      </w:pPr>
      <w:r w:rsidRPr="00AF71F0">
        <w:t>копия акта об оказании медицинских услуг.</w:t>
      </w:r>
    </w:p>
    <w:p w14:paraId="44FCFCF6" w14:textId="77777777" w:rsidR="00AF71F0" w:rsidRPr="00AF71F0" w:rsidRDefault="00AF71F0" w:rsidP="00AF71F0">
      <w:r w:rsidRPr="00AF71F0">
        <w:t>«__» ________ 20__ г.</w:t>
      </w:r>
    </w:p>
    <w:p w14:paraId="38814C0C" w14:textId="77777777" w:rsidR="00AF71F0" w:rsidRPr="00AF71F0" w:rsidRDefault="00AF71F0" w:rsidP="00AF71F0">
      <w:r w:rsidRPr="00AF71F0">
        <w:lastRenderedPageBreak/>
        <w:t>________________ / [Фамилия И.О.]</w:t>
      </w:r>
    </w:p>
    <w:p w14:paraId="12BE712C" w14:textId="0F76911F" w:rsidR="0083247E" w:rsidRPr="00AF71F0" w:rsidRDefault="0083247E" w:rsidP="00AF71F0"/>
    <w:sectPr w:rsidR="0083247E" w:rsidRPr="00AF71F0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677FB" w14:textId="77777777" w:rsidR="00AA28BA" w:rsidRDefault="00AA28BA" w:rsidP="00AA1082">
      <w:pPr>
        <w:spacing w:after="0" w:line="240" w:lineRule="auto"/>
      </w:pPr>
      <w:r>
        <w:separator/>
      </w:r>
    </w:p>
  </w:endnote>
  <w:endnote w:type="continuationSeparator" w:id="0">
    <w:p w14:paraId="1A74B9E9" w14:textId="77777777" w:rsidR="00AA28BA" w:rsidRDefault="00AA28BA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3A34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1C3BB6A8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12D20" w14:textId="77777777" w:rsidR="00AA28BA" w:rsidRDefault="00AA28BA" w:rsidP="00AA1082">
      <w:pPr>
        <w:spacing w:after="0" w:line="240" w:lineRule="auto"/>
      </w:pPr>
      <w:r>
        <w:separator/>
      </w:r>
    </w:p>
  </w:footnote>
  <w:footnote w:type="continuationSeparator" w:id="0">
    <w:p w14:paraId="3994E272" w14:textId="77777777" w:rsidR="00AA28BA" w:rsidRDefault="00AA28BA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5CD4FCC0" w14:textId="77777777" w:rsidTr="004F2C3F">
      <w:tc>
        <w:tcPr>
          <w:tcW w:w="988" w:type="dxa"/>
        </w:tcPr>
        <w:p w14:paraId="02BCCDE3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20332F8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6B2C1AE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2BD222D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71F13ADF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1344"/>
    <w:multiLevelType w:val="multilevel"/>
    <w:tmpl w:val="9FF87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04B16"/>
    <w:multiLevelType w:val="multilevel"/>
    <w:tmpl w:val="B5F06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C666D4"/>
    <w:multiLevelType w:val="multilevel"/>
    <w:tmpl w:val="367EE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F05A90"/>
    <w:multiLevelType w:val="multilevel"/>
    <w:tmpl w:val="2494C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510F9B"/>
    <w:multiLevelType w:val="multilevel"/>
    <w:tmpl w:val="E5941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E13F99"/>
    <w:multiLevelType w:val="multilevel"/>
    <w:tmpl w:val="2CB0D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351DEE"/>
    <w:multiLevelType w:val="multilevel"/>
    <w:tmpl w:val="C5783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926EEB"/>
    <w:multiLevelType w:val="multilevel"/>
    <w:tmpl w:val="0F86F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F05191"/>
    <w:multiLevelType w:val="multilevel"/>
    <w:tmpl w:val="E3EED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0618A9"/>
    <w:multiLevelType w:val="multilevel"/>
    <w:tmpl w:val="8110B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D32BAC"/>
    <w:multiLevelType w:val="multilevel"/>
    <w:tmpl w:val="27E28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513BC3"/>
    <w:multiLevelType w:val="multilevel"/>
    <w:tmpl w:val="CF7C4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CF1679"/>
    <w:multiLevelType w:val="multilevel"/>
    <w:tmpl w:val="8B8AA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684319"/>
    <w:multiLevelType w:val="multilevel"/>
    <w:tmpl w:val="8F52C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BD6D08"/>
    <w:multiLevelType w:val="multilevel"/>
    <w:tmpl w:val="1FF2F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132F3"/>
    <w:multiLevelType w:val="multilevel"/>
    <w:tmpl w:val="AFA4A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A66CA8"/>
    <w:multiLevelType w:val="multilevel"/>
    <w:tmpl w:val="77B00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1F668E"/>
    <w:multiLevelType w:val="multilevel"/>
    <w:tmpl w:val="5C64E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B663B8"/>
    <w:multiLevelType w:val="multilevel"/>
    <w:tmpl w:val="C21AE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E26770"/>
    <w:multiLevelType w:val="multilevel"/>
    <w:tmpl w:val="06CE6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3F5CAB"/>
    <w:multiLevelType w:val="multilevel"/>
    <w:tmpl w:val="865AD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AF331E"/>
    <w:multiLevelType w:val="multilevel"/>
    <w:tmpl w:val="9412E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A87F0E"/>
    <w:multiLevelType w:val="multilevel"/>
    <w:tmpl w:val="3E26A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1ED68F0"/>
    <w:multiLevelType w:val="multilevel"/>
    <w:tmpl w:val="0D1C6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26C6CE7"/>
    <w:multiLevelType w:val="multilevel"/>
    <w:tmpl w:val="5890E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650237"/>
    <w:multiLevelType w:val="multilevel"/>
    <w:tmpl w:val="2BB66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7001D39"/>
    <w:multiLevelType w:val="multilevel"/>
    <w:tmpl w:val="7B3AE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9C965B9"/>
    <w:multiLevelType w:val="multilevel"/>
    <w:tmpl w:val="79288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B605EC8"/>
    <w:multiLevelType w:val="multilevel"/>
    <w:tmpl w:val="EE18C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DCE0DC3"/>
    <w:multiLevelType w:val="multilevel"/>
    <w:tmpl w:val="3FC83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06914CF"/>
    <w:multiLevelType w:val="multilevel"/>
    <w:tmpl w:val="DD908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12A7EA6"/>
    <w:multiLevelType w:val="multilevel"/>
    <w:tmpl w:val="D4765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8C95632"/>
    <w:multiLevelType w:val="multilevel"/>
    <w:tmpl w:val="15782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E1F1D01"/>
    <w:multiLevelType w:val="multilevel"/>
    <w:tmpl w:val="D0A60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8E57836"/>
    <w:multiLevelType w:val="multilevel"/>
    <w:tmpl w:val="0C428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E613E99"/>
    <w:multiLevelType w:val="multilevel"/>
    <w:tmpl w:val="737AB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7AB27A5"/>
    <w:multiLevelType w:val="multilevel"/>
    <w:tmpl w:val="41A01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26"/>
  </w:num>
  <w:num w:numId="2" w16cid:durableId="1452941838">
    <w:abstractNumId w:val="15"/>
  </w:num>
  <w:num w:numId="3" w16cid:durableId="669867595">
    <w:abstractNumId w:val="17"/>
  </w:num>
  <w:num w:numId="4" w16cid:durableId="1981954689">
    <w:abstractNumId w:val="13"/>
  </w:num>
  <w:num w:numId="5" w16cid:durableId="801776822">
    <w:abstractNumId w:val="19"/>
  </w:num>
  <w:num w:numId="6" w16cid:durableId="920135924">
    <w:abstractNumId w:val="27"/>
  </w:num>
  <w:num w:numId="7" w16cid:durableId="1589343496">
    <w:abstractNumId w:val="36"/>
  </w:num>
  <w:num w:numId="8" w16cid:durableId="276984619">
    <w:abstractNumId w:val="24"/>
  </w:num>
  <w:num w:numId="9" w16cid:durableId="728185308">
    <w:abstractNumId w:val="12"/>
  </w:num>
  <w:num w:numId="10" w16cid:durableId="1989358283">
    <w:abstractNumId w:val="3"/>
  </w:num>
  <w:num w:numId="11" w16cid:durableId="1682508991">
    <w:abstractNumId w:val="33"/>
  </w:num>
  <w:num w:numId="12" w16cid:durableId="1396196915">
    <w:abstractNumId w:val="29"/>
  </w:num>
  <w:num w:numId="13" w16cid:durableId="1624843848">
    <w:abstractNumId w:val="34"/>
  </w:num>
  <w:num w:numId="14" w16cid:durableId="194082897">
    <w:abstractNumId w:val="28"/>
  </w:num>
  <w:num w:numId="15" w16cid:durableId="1540900531">
    <w:abstractNumId w:val="6"/>
  </w:num>
  <w:num w:numId="16" w16cid:durableId="635188129">
    <w:abstractNumId w:val="4"/>
  </w:num>
  <w:num w:numId="17" w16cid:durableId="420755590">
    <w:abstractNumId w:val="10"/>
  </w:num>
  <w:num w:numId="18" w16cid:durableId="980353361">
    <w:abstractNumId w:val="30"/>
  </w:num>
  <w:num w:numId="19" w16cid:durableId="447435222">
    <w:abstractNumId w:val="16"/>
  </w:num>
  <w:num w:numId="20" w16cid:durableId="404376651">
    <w:abstractNumId w:val="2"/>
  </w:num>
  <w:num w:numId="21" w16cid:durableId="1175730551">
    <w:abstractNumId w:val="11"/>
  </w:num>
  <w:num w:numId="22" w16cid:durableId="430588389">
    <w:abstractNumId w:val="9"/>
  </w:num>
  <w:num w:numId="23" w16cid:durableId="862936855">
    <w:abstractNumId w:val="8"/>
  </w:num>
  <w:num w:numId="24" w16cid:durableId="1580142078">
    <w:abstractNumId w:val="5"/>
  </w:num>
  <w:num w:numId="25" w16cid:durableId="584999492">
    <w:abstractNumId w:val="23"/>
  </w:num>
  <w:num w:numId="26" w16cid:durableId="359355726">
    <w:abstractNumId w:val="20"/>
  </w:num>
  <w:num w:numId="27" w16cid:durableId="469635142">
    <w:abstractNumId w:val="35"/>
  </w:num>
  <w:num w:numId="28" w16cid:durableId="1707483759">
    <w:abstractNumId w:val="18"/>
  </w:num>
  <w:num w:numId="29" w16cid:durableId="1303274456">
    <w:abstractNumId w:val="25"/>
  </w:num>
  <w:num w:numId="30" w16cid:durableId="620380058">
    <w:abstractNumId w:val="14"/>
  </w:num>
  <w:num w:numId="31" w16cid:durableId="1477723767">
    <w:abstractNumId w:val="21"/>
  </w:num>
  <w:num w:numId="32" w16cid:durableId="267202087">
    <w:abstractNumId w:val="7"/>
  </w:num>
  <w:num w:numId="33" w16cid:durableId="219443947">
    <w:abstractNumId w:val="32"/>
  </w:num>
  <w:num w:numId="34" w16cid:durableId="73359722">
    <w:abstractNumId w:val="0"/>
  </w:num>
  <w:num w:numId="35" w16cid:durableId="848256312">
    <w:abstractNumId w:val="38"/>
  </w:num>
  <w:num w:numId="36" w16cid:durableId="537396999">
    <w:abstractNumId w:val="1"/>
  </w:num>
  <w:num w:numId="37" w16cid:durableId="2018919434">
    <w:abstractNumId w:val="31"/>
  </w:num>
  <w:num w:numId="38" w16cid:durableId="1281298847">
    <w:abstractNumId w:val="37"/>
  </w:num>
  <w:num w:numId="39" w16cid:durableId="55393348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D2F"/>
    <w:rsid w:val="00024A97"/>
    <w:rsid w:val="00050C30"/>
    <w:rsid w:val="000A3CE9"/>
    <w:rsid w:val="000C285E"/>
    <w:rsid w:val="000D675F"/>
    <w:rsid w:val="000E186D"/>
    <w:rsid w:val="00124C52"/>
    <w:rsid w:val="00136CBC"/>
    <w:rsid w:val="001512EC"/>
    <w:rsid w:val="00193E46"/>
    <w:rsid w:val="00201FFF"/>
    <w:rsid w:val="002246DE"/>
    <w:rsid w:val="00227EAA"/>
    <w:rsid w:val="0029453C"/>
    <w:rsid w:val="002C5918"/>
    <w:rsid w:val="00313859"/>
    <w:rsid w:val="00322F40"/>
    <w:rsid w:val="003A227C"/>
    <w:rsid w:val="003D025F"/>
    <w:rsid w:val="00456FEF"/>
    <w:rsid w:val="00461B7D"/>
    <w:rsid w:val="00472E2F"/>
    <w:rsid w:val="004D3258"/>
    <w:rsid w:val="004E0E78"/>
    <w:rsid w:val="004F2C3F"/>
    <w:rsid w:val="004F3D2F"/>
    <w:rsid w:val="00500B4F"/>
    <w:rsid w:val="0050115E"/>
    <w:rsid w:val="00656176"/>
    <w:rsid w:val="00657808"/>
    <w:rsid w:val="00675063"/>
    <w:rsid w:val="00723333"/>
    <w:rsid w:val="00797D13"/>
    <w:rsid w:val="007B5745"/>
    <w:rsid w:val="007E1463"/>
    <w:rsid w:val="0080414F"/>
    <w:rsid w:val="008057E1"/>
    <w:rsid w:val="0083238E"/>
    <w:rsid w:val="0083247E"/>
    <w:rsid w:val="00874AD1"/>
    <w:rsid w:val="008D439D"/>
    <w:rsid w:val="00A574DD"/>
    <w:rsid w:val="00A93DA0"/>
    <w:rsid w:val="00A95EF3"/>
    <w:rsid w:val="00A9773E"/>
    <w:rsid w:val="00AA1082"/>
    <w:rsid w:val="00AA28BA"/>
    <w:rsid w:val="00AF71F0"/>
    <w:rsid w:val="00B10717"/>
    <w:rsid w:val="00B118C9"/>
    <w:rsid w:val="00B66532"/>
    <w:rsid w:val="00B90F31"/>
    <w:rsid w:val="00BE1BCA"/>
    <w:rsid w:val="00BE7A2A"/>
    <w:rsid w:val="00C65A25"/>
    <w:rsid w:val="00C669A3"/>
    <w:rsid w:val="00C67DEE"/>
    <w:rsid w:val="00CA3E33"/>
    <w:rsid w:val="00D139FF"/>
    <w:rsid w:val="00D15699"/>
    <w:rsid w:val="00D34438"/>
    <w:rsid w:val="00DC29EF"/>
    <w:rsid w:val="00DF6F94"/>
    <w:rsid w:val="00E11403"/>
    <w:rsid w:val="00E91859"/>
    <w:rsid w:val="00ED4D6C"/>
    <w:rsid w:val="00F56DD7"/>
    <w:rsid w:val="00F77332"/>
    <w:rsid w:val="00F803C9"/>
    <w:rsid w:val="00FA4065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F6ABEA"/>
  <w15:chartTrackingRefBased/>
  <w15:docId w15:val="{E96764A8-B3C7-4FE5-BE6F-132B1CC39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1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2026-07-14T10:17:00Z</dcterms:created>
  <dcterms:modified xsi:type="dcterms:W3CDTF">2026-07-14T10:17:00Z</dcterms:modified>
</cp:coreProperties>
</file>