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12D66" w14:textId="77777777" w:rsidR="0050115E" w:rsidRPr="0050115E" w:rsidRDefault="0050115E" w:rsidP="0050115E">
      <w:pPr>
        <w:jc w:val="left"/>
      </w:pPr>
      <w:r w:rsidRPr="0050115E">
        <w:t>Кому: [Наименование организации или ФИО ИП]</w:t>
      </w:r>
      <w:r w:rsidRPr="0050115E">
        <w:br/>
        <w:t>Адрес: [Юридический адрес исполнителя]</w:t>
      </w:r>
    </w:p>
    <w:p w14:paraId="62976DA8" w14:textId="77777777" w:rsidR="0050115E" w:rsidRPr="0050115E" w:rsidRDefault="0050115E" w:rsidP="0050115E">
      <w:pPr>
        <w:jc w:val="left"/>
      </w:pPr>
      <w:r w:rsidRPr="0050115E">
        <w:rPr>
          <w:b/>
          <w:bCs/>
        </w:rPr>
        <w:t>Отправитель:</w:t>
      </w:r>
      <w:r w:rsidRPr="0050115E">
        <w:t xml:space="preserve"> [Ваше ФИО]</w:t>
      </w:r>
      <w:r w:rsidRPr="0050115E">
        <w:br/>
        <w:t>Адрес: [Ваш адрес для корреспонденции]</w:t>
      </w:r>
      <w:r w:rsidRPr="0050115E">
        <w:br/>
        <w:t>Телефон: [Ваш номер телефона]</w:t>
      </w:r>
      <w:r w:rsidRPr="0050115E">
        <w:br/>
        <w:t xml:space="preserve">Электронная почта: [Ваш </w:t>
      </w:r>
      <w:proofErr w:type="spellStart"/>
      <w:r w:rsidRPr="0050115E">
        <w:t>e-mail</w:t>
      </w:r>
      <w:proofErr w:type="spellEnd"/>
      <w:r w:rsidRPr="0050115E">
        <w:t>]</w:t>
      </w:r>
    </w:p>
    <w:p w14:paraId="6656AA6F" w14:textId="77777777" w:rsidR="0050115E" w:rsidRPr="0050115E" w:rsidRDefault="0050115E" w:rsidP="0050115E">
      <w:pPr>
        <w:jc w:val="center"/>
        <w:rPr>
          <w:b/>
          <w:bCs/>
        </w:rPr>
      </w:pPr>
      <w:r w:rsidRPr="0050115E">
        <w:rPr>
          <w:b/>
          <w:bCs/>
        </w:rPr>
        <w:t>Претензия о ненадлежащем качестве работ</w:t>
      </w:r>
    </w:p>
    <w:p w14:paraId="25D54D73" w14:textId="77777777" w:rsidR="0050115E" w:rsidRPr="0050115E" w:rsidRDefault="0050115E" w:rsidP="0050115E">
      <w:r w:rsidRPr="0050115E">
        <w:t>«__» ________ 20__ г. между мной (заказчиком) и вами (исполнителем) был заключен договор № [номер] (либо достигнуто соглашение) на выполнение сантехнических работ по адресу: [адрес объекта].</w:t>
      </w:r>
    </w:p>
    <w:p w14:paraId="0309088D" w14:textId="77777777" w:rsidR="0050115E" w:rsidRPr="0050115E" w:rsidRDefault="0050115E" w:rsidP="0050115E">
      <w:r w:rsidRPr="0050115E">
        <w:t>Стоимость работ была определена в размере [СУММА] руб. и полностью мною оплачена, что подтверждается [квитанцией, чеком, актом]. В соответствии с условиями договора, исполнитель обязался выполнить: [перечень работ, например, монтаж труб, установка смесителя].</w:t>
      </w:r>
    </w:p>
    <w:p w14:paraId="0C99BF8D" w14:textId="77777777" w:rsidR="0050115E" w:rsidRPr="0050115E" w:rsidRDefault="0050115E" w:rsidP="0050115E">
      <w:r w:rsidRPr="0050115E">
        <w:t>Однако в процессе эксплуатации (или в момент приемки) были выявлены следующие недостатки: [подробно опишите дефекты, например: течь в местах соединений, нарушение уклона труб, повреждение плитки при монтаже].</w:t>
      </w:r>
    </w:p>
    <w:p w14:paraId="01562BCB" w14:textId="77777777" w:rsidR="0050115E" w:rsidRPr="0050115E" w:rsidRDefault="0050115E" w:rsidP="0050115E">
      <w:r w:rsidRPr="0050115E">
        <w:t>Согласно ст. 4 Закона РФ «О защите прав потребителей», исполнитель обязан выполнить работу, качество которой соответствует договору. При отсутствии в договоре условий о качестве исполнитель обязан выполнить работу, соответствующую обычно предъявляемым требованиям.</w:t>
      </w:r>
    </w:p>
    <w:p w14:paraId="61DAAB41" w14:textId="77777777" w:rsidR="0050115E" w:rsidRPr="0050115E" w:rsidRDefault="0050115E" w:rsidP="0050115E">
      <w:r w:rsidRPr="0050115E">
        <w:t>На основании ст. 29 Закона РФ «О защите прав потребителей», при обнаружении недостатков выполненной работы потребитель вправе потребовать безвозмездного устранения недостатков, соответствующего уменьшения цены или возмещения понесенных расходов на исправление недостатков третьими лицами.</w:t>
      </w:r>
    </w:p>
    <w:p w14:paraId="1CE8C71E" w14:textId="77777777" w:rsidR="0050115E" w:rsidRPr="0050115E" w:rsidRDefault="0050115E" w:rsidP="0050115E">
      <w:r w:rsidRPr="0050115E">
        <w:t xml:space="preserve">В связи с изложенным, </w:t>
      </w:r>
      <w:r w:rsidRPr="0050115E">
        <w:rPr>
          <w:b/>
          <w:bCs/>
        </w:rPr>
        <w:t>требую:</w:t>
      </w:r>
    </w:p>
    <w:p w14:paraId="292B9487" w14:textId="77777777" w:rsidR="0050115E" w:rsidRPr="0050115E" w:rsidRDefault="0050115E" w:rsidP="0050115E">
      <w:pPr>
        <w:numPr>
          <w:ilvl w:val="0"/>
          <w:numId w:val="9"/>
        </w:numPr>
      </w:pPr>
      <w:r w:rsidRPr="0050115E">
        <w:t>безвозмездно устранить выявленные недостатки в срок до «__» ________ 20__ г.;</w:t>
      </w:r>
    </w:p>
    <w:p w14:paraId="07EDD597" w14:textId="77777777" w:rsidR="0050115E" w:rsidRPr="0050115E" w:rsidRDefault="0050115E" w:rsidP="0050115E">
      <w:pPr>
        <w:numPr>
          <w:ilvl w:val="0"/>
          <w:numId w:val="9"/>
        </w:numPr>
      </w:pPr>
      <w:r w:rsidRPr="0050115E">
        <w:t>либо вернуть часть уплаченной суммы в размере [СУММА] руб. в связи с некачественным выполнением работ.</w:t>
      </w:r>
    </w:p>
    <w:p w14:paraId="4A27AD77" w14:textId="77777777" w:rsidR="0050115E" w:rsidRPr="0050115E" w:rsidRDefault="0050115E" w:rsidP="0050115E">
      <w:r w:rsidRPr="0050115E">
        <w:t>В случае невыполнения моих требований в добровольном порядке я буду вынужден обратиться в суд для защиты своих прав, где также будут заявлены требования о взыскании неустойки, компенсации морального вреда и штрафа в размере 50% от присужденной суммы.</w:t>
      </w:r>
    </w:p>
    <w:p w14:paraId="6F367D21" w14:textId="77777777" w:rsidR="0050115E" w:rsidRPr="0050115E" w:rsidRDefault="0050115E" w:rsidP="0050115E">
      <w:pPr>
        <w:jc w:val="left"/>
      </w:pPr>
      <w:r w:rsidRPr="0050115E">
        <w:rPr>
          <w:b/>
          <w:bCs/>
        </w:rPr>
        <w:t>Приложение:</w:t>
      </w:r>
      <w:r w:rsidRPr="0050115E">
        <w:br/>
        <w:t>1. Копия договора (если есть);</w:t>
      </w:r>
      <w:r w:rsidRPr="0050115E">
        <w:br/>
        <w:t>2. Копия документа об оплате;</w:t>
      </w:r>
      <w:r w:rsidRPr="0050115E">
        <w:br/>
        <w:t>3. Фотографии выявленных дефектов.</w:t>
      </w:r>
    </w:p>
    <w:p w14:paraId="186B3F18" w14:textId="77777777" w:rsidR="0050115E" w:rsidRPr="0050115E" w:rsidRDefault="0050115E" w:rsidP="0050115E">
      <w:r w:rsidRPr="0050115E">
        <w:t>«__» ________ 20__ г.</w:t>
      </w:r>
    </w:p>
    <w:p w14:paraId="656048F8" w14:textId="77777777" w:rsidR="0050115E" w:rsidRPr="0050115E" w:rsidRDefault="0050115E" w:rsidP="0050115E">
      <w:r w:rsidRPr="0050115E">
        <w:t>________________ / [Фамилия И.О.]</w:t>
      </w:r>
    </w:p>
    <w:p w14:paraId="12BE712C" w14:textId="7187A188" w:rsidR="0083247E" w:rsidRPr="0050115E" w:rsidRDefault="0083247E" w:rsidP="0050115E"/>
    <w:sectPr w:rsidR="0083247E" w:rsidRPr="0050115E"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807BE" w14:textId="77777777" w:rsidR="0012711F" w:rsidRDefault="0012711F" w:rsidP="00AA1082">
      <w:pPr>
        <w:spacing w:after="0" w:line="240" w:lineRule="auto"/>
      </w:pPr>
      <w:r>
        <w:separator/>
      </w:r>
    </w:p>
  </w:endnote>
  <w:endnote w:type="continuationSeparator" w:id="0">
    <w:p w14:paraId="635EE621" w14:textId="77777777" w:rsidR="0012711F" w:rsidRDefault="0012711F"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A347"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1C3BB6A8"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EB3D3" w14:textId="77777777" w:rsidR="0012711F" w:rsidRDefault="0012711F" w:rsidP="00AA1082">
      <w:pPr>
        <w:spacing w:after="0" w:line="240" w:lineRule="auto"/>
      </w:pPr>
      <w:r>
        <w:separator/>
      </w:r>
    </w:p>
  </w:footnote>
  <w:footnote w:type="continuationSeparator" w:id="0">
    <w:p w14:paraId="36608C08" w14:textId="77777777" w:rsidR="0012711F" w:rsidRDefault="0012711F"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5CD4FCC0" w14:textId="77777777" w:rsidTr="004F2C3F">
      <w:tc>
        <w:tcPr>
          <w:tcW w:w="988" w:type="dxa"/>
        </w:tcPr>
        <w:p w14:paraId="02BCCDE3" w14:textId="77777777" w:rsidR="000E186D" w:rsidRPr="000E186D" w:rsidRDefault="000E186D">
          <w:pPr>
            <w:pStyle w:val="ac"/>
          </w:pPr>
        </w:p>
      </w:tc>
      <w:tc>
        <w:tcPr>
          <w:tcW w:w="7229" w:type="dxa"/>
        </w:tcPr>
        <w:p w14:paraId="20332F85" w14:textId="77777777" w:rsidR="000E186D" w:rsidRPr="000C285E" w:rsidRDefault="000E186D" w:rsidP="00A95EF3">
          <w:pPr>
            <w:pStyle w:val="ac"/>
            <w:jc w:val="left"/>
            <w:rPr>
              <w:rFonts w:ascii="Arial" w:hAnsi="Arial" w:cs="Arial"/>
              <w:sz w:val="20"/>
              <w:szCs w:val="20"/>
            </w:rPr>
          </w:pPr>
        </w:p>
      </w:tc>
      <w:tc>
        <w:tcPr>
          <w:tcW w:w="1980" w:type="dxa"/>
        </w:tcPr>
        <w:p w14:paraId="66B2C1AE"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72BD222D" w14:textId="77777777" w:rsidR="000E186D" w:rsidRPr="008057E1" w:rsidRDefault="000E186D" w:rsidP="008057E1">
          <w:pPr>
            <w:pStyle w:val="ac"/>
            <w:jc w:val="center"/>
            <w:rPr>
              <w:sz w:val="16"/>
              <w:szCs w:val="16"/>
            </w:rPr>
          </w:pPr>
        </w:p>
      </w:tc>
    </w:tr>
  </w:tbl>
  <w:p w14:paraId="71F13ADF"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F1679"/>
    <w:multiLevelType w:val="multilevel"/>
    <w:tmpl w:val="8B8A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84319"/>
    <w:multiLevelType w:val="multilevel"/>
    <w:tmpl w:val="8F52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A66CA8"/>
    <w:multiLevelType w:val="multilevel"/>
    <w:tmpl w:val="77B0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663B8"/>
    <w:multiLevelType w:val="multilevel"/>
    <w:tmpl w:val="C21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ED68F0"/>
    <w:multiLevelType w:val="multilevel"/>
    <w:tmpl w:val="0D1C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650237"/>
    <w:multiLevelType w:val="multilevel"/>
    <w:tmpl w:val="2BB6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E57836"/>
    <w:multiLevelType w:val="multilevel"/>
    <w:tmpl w:val="0C42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183138">
    <w:abstractNumId w:val="6"/>
  </w:num>
  <w:num w:numId="2" w16cid:durableId="1452941838">
    <w:abstractNumId w:val="2"/>
  </w:num>
  <w:num w:numId="3" w16cid:durableId="669867595">
    <w:abstractNumId w:val="3"/>
  </w:num>
  <w:num w:numId="4" w16cid:durableId="1981954689">
    <w:abstractNumId w:val="1"/>
  </w:num>
  <w:num w:numId="5" w16cid:durableId="801776822">
    <w:abstractNumId w:val="4"/>
  </w:num>
  <w:num w:numId="6" w16cid:durableId="920135924">
    <w:abstractNumId w:val="7"/>
  </w:num>
  <w:num w:numId="7" w16cid:durableId="1589343496">
    <w:abstractNumId w:val="8"/>
  </w:num>
  <w:num w:numId="8" w16cid:durableId="276984619">
    <w:abstractNumId w:val="5"/>
  </w:num>
  <w:num w:numId="9" w16cid:durableId="728185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2F"/>
    <w:rsid w:val="00050C30"/>
    <w:rsid w:val="000A3CE9"/>
    <w:rsid w:val="000C285E"/>
    <w:rsid w:val="000D675F"/>
    <w:rsid w:val="000E186D"/>
    <w:rsid w:val="00124C52"/>
    <w:rsid w:val="0012711F"/>
    <w:rsid w:val="00136CBC"/>
    <w:rsid w:val="002246DE"/>
    <w:rsid w:val="00227EAA"/>
    <w:rsid w:val="0029453C"/>
    <w:rsid w:val="00313859"/>
    <w:rsid w:val="003D025F"/>
    <w:rsid w:val="00456FEF"/>
    <w:rsid w:val="00461B7D"/>
    <w:rsid w:val="00472E2F"/>
    <w:rsid w:val="004D3258"/>
    <w:rsid w:val="004F2C3F"/>
    <w:rsid w:val="004F3D2F"/>
    <w:rsid w:val="0050115E"/>
    <w:rsid w:val="00657808"/>
    <w:rsid w:val="00675063"/>
    <w:rsid w:val="007B5745"/>
    <w:rsid w:val="007E1463"/>
    <w:rsid w:val="0080414F"/>
    <w:rsid w:val="008057E1"/>
    <w:rsid w:val="0083238E"/>
    <w:rsid w:val="0083247E"/>
    <w:rsid w:val="008D439D"/>
    <w:rsid w:val="00A93DA0"/>
    <w:rsid w:val="00A95EF3"/>
    <w:rsid w:val="00A9773E"/>
    <w:rsid w:val="00AA1082"/>
    <w:rsid w:val="00B10717"/>
    <w:rsid w:val="00B66532"/>
    <w:rsid w:val="00B90F31"/>
    <w:rsid w:val="00BE1BCA"/>
    <w:rsid w:val="00BE7A2A"/>
    <w:rsid w:val="00C65A25"/>
    <w:rsid w:val="00C669A3"/>
    <w:rsid w:val="00CA3E33"/>
    <w:rsid w:val="00D139FF"/>
    <w:rsid w:val="00D15699"/>
    <w:rsid w:val="00DC29EF"/>
    <w:rsid w:val="00DF6F94"/>
    <w:rsid w:val="00E11403"/>
    <w:rsid w:val="00E91859"/>
    <w:rsid w:val="00F56DD7"/>
    <w:rsid w:val="00F803C9"/>
    <w:rsid w:val="00FC725F"/>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ABEA"/>
  <w15:chartTrackingRefBased/>
  <w15:docId w15:val="{E96764A8-B3C7-4FE5-BE6F-132B1CC3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Documents\&#1053;&#1072;&#1089;&#1090;&#1088;&#1072;&#1080;&#1074;&#1072;&#1077;&#1084;&#1099;&#1077;%20&#1096;&#1072;&#1073;&#1083;&#1086;&#1085;&#1099;%20Office\&#1064;&#1040;&#1041;&#1051;&#1054;&#1053;%20&#1044;&#1051;&#1071;%20&#1070;&#1056;&#1044;&#1054;&#1050;&#1059;&#1052;&#1045;&#1053;&#1058;&#1054;&#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ДЛЯ ЮРДОКУМЕНТОВ.dotx</Template>
  <TotalTime>1</TotalTime>
  <Pages>2</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dc:creator>
  <cp:keywords>Типовой шаблон (образец) документа</cp:keywords>
  <dc:description/>
  <cp:lastModifiedBy>Evgeniy Mister</cp:lastModifiedBy>
  <cp:revision>2</cp:revision>
  <dcterms:created xsi:type="dcterms:W3CDTF">2026-07-14T07:44:00Z</dcterms:created>
  <dcterms:modified xsi:type="dcterms:W3CDTF">2026-07-14T07:44:00Z</dcterms:modified>
</cp:coreProperties>
</file>