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BAB35" w14:textId="77777777" w:rsidR="005C4260" w:rsidRPr="005C4260" w:rsidRDefault="005C4260" w:rsidP="005C4260">
      <w:pPr>
        <w:jc w:val="left"/>
      </w:pPr>
      <w:r w:rsidRPr="005C4260">
        <w:t>Руководителю [Наименование ритуальной службы]</w:t>
      </w:r>
      <w:r w:rsidRPr="005C4260">
        <w:br/>
        <w:t>Адрес: [Юридический адрес организации]</w:t>
      </w:r>
    </w:p>
    <w:p w14:paraId="7093EFA3" w14:textId="77777777" w:rsidR="005C4260" w:rsidRPr="005C4260" w:rsidRDefault="005C4260" w:rsidP="005C4260">
      <w:pPr>
        <w:jc w:val="left"/>
      </w:pPr>
      <w:r w:rsidRPr="005C4260">
        <w:rPr>
          <w:b/>
          <w:bCs/>
        </w:rPr>
        <w:t>Отправитель:</w:t>
      </w:r>
      <w:r w:rsidRPr="005C4260">
        <w:t xml:space="preserve"> [ФИО заказчика]</w:t>
      </w:r>
      <w:r w:rsidRPr="005C4260">
        <w:br/>
        <w:t>Адрес: [Ваш адрес для ответа]</w:t>
      </w:r>
      <w:r w:rsidRPr="005C4260">
        <w:br/>
        <w:t>Телефон: [Ваш номер телефона]</w:t>
      </w:r>
      <w:r w:rsidRPr="005C4260">
        <w:br/>
        <w:t xml:space="preserve">Электронная почта: [Ваш </w:t>
      </w:r>
      <w:proofErr w:type="spellStart"/>
      <w:r w:rsidRPr="005C4260">
        <w:t>e-mail</w:t>
      </w:r>
      <w:proofErr w:type="spellEnd"/>
      <w:r w:rsidRPr="005C4260">
        <w:t>]</w:t>
      </w:r>
    </w:p>
    <w:p w14:paraId="765D22D1" w14:textId="77777777" w:rsidR="005C4260" w:rsidRPr="005C4260" w:rsidRDefault="005C4260" w:rsidP="005C4260">
      <w:pPr>
        <w:jc w:val="center"/>
        <w:rPr>
          <w:b/>
          <w:bCs/>
        </w:rPr>
      </w:pPr>
      <w:r w:rsidRPr="005C4260">
        <w:rPr>
          <w:b/>
          <w:bCs/>
        </w:rPr>
        <w:t>ПРЕТЕНЗИЯ</w:t>
      </w:r>
      <w:r w:rsidRPr="005C4260">
        <w:rPr>
          <w:b/>
          <w:bCs/>
        </w:rPr>
        <w:br/>
        <w:t>о возврате денежных средств за некачественные ритуальные услуги</w:t>
      </w:r>
    </w:p>
    <w:p w14:paraId="6E0DADA0" w14:textId="77777777" w:rsidR="005C4260" w:rsidRPr="005C4260" w:rsidRDefault="005C4260" w:rsidP="005C4260">
      <w:r w:rsidRPr="005C4260">
        <w:t>«__» ________ 20__ г. между мной (Заказчик) и Вашей организацией (Исполнитель) был заключен договор № [номер] на оказание ритуальных услуг. Согласно условиям договора Исполнитель обязался выполнить следующий перечень работ: [перечислите услуги, например, предоставление автокатафалка, подготовка тела, организация церемонии прощания].</w:t>
      </w:r>
    </w:p>
    <w:p w14:paraId="1DCABD27" w14:textId="77777777" w:rsidR="005C4260" w:rsidRPr="005C4260" w:rsidRDefault="005C4260" w:rsidP="005C4260">
      <w:r w:rsidRPr="005C4260">
        <w:t xml:space="preserve">Общая стоимость услуг по договору составила [сумма] руб., которая была оплачена мной в полном объеме, что подтверждается </w:t>
      </w:r>
      <w:proofErr w:type="gramStart"/>
      <w:r w:rsidRPr="005C4260">
        <w:t>[</w:t>
      </w:r>
      <w:proofErr w:type="gramEnd"/>
      <w:r w:rsidRPr="005C4260">
        <w:t>укажите документ: чеком, квитанцией].</w:t>
      </w:r>
    </w:p>
    <w:p w14:paraId="05C7358C" w14:textId="77777777" w:rsidR="005C4260" w:rsidRPr="005C4260" w:rsidRDefault="005C4260" w:rsidP="005C4260">
      <w:r w:rsidRPr="005C4260">
        <w:t>Однако в процессе исполнения договора были допущены существенные нарушения. В частности: [подробно опишите недостатки, например, опоздание транспорта на 2 часа, несоответствие гроба заказанной модели, некачественный макияж и т.д.].</w:t>
      </w:r>
    </w:p>
    <w:p w14:paraId="465DEE10" w14:textId="77777777" w:rsidR="005C4260" w:rsidRPr="005C4260" w:rsidRDefault="005C4260" w:rsidP="005C4260">
      <w:r w:rsidRPr="005C4260">
        <w:t>Статья 4 Закона РФ «О защите прав потребителей» обязывает исполнителя оказать услугу, качество которой соответствует договору. Согласно ст. 29 указанного Закона, потребитель при обнаружении недостатков выполненной работы вправе требовать соразмерного уменьшения цены или возврата уплаченной суммы, если недостатки являются существенными.</w:t>
      </w:r>
    </w:p>
    <w:p w14:paraId="1C82AA1D" w14:textId="77777777" w:rsidR="005C4260" w:rsidRPr="005C4260" w:rsidRDefault="005C4260" w:rsidP="005C4260">
      <w:r w:rsidRPr="005C4260">
        <w:t>На основании изложенного, руководствуясь статьями 29, 31 Закона «О защите прав потребителей»,</w:t>
      </w:r>
    </w:p>
    <w:p w14:paraId="5BC4ED41" w14:textId="77777777" w:rsidR="005C4260" w:rsidRPr="005C4260" w:rsidRDefault="005C4260" w:rsidP="005C4260">
      <w:pPr>
        <w:jc w:val="center"/>
      </w:pPr>
      <w:r w:rsidRPr="005C4260">
        <w:rPr>
          <w:b/>
          <w:bCs/>
        </w:rPr>
        <w:t>ТРЕБУЮ:</w:t>
      </w:r>
    </w:p>
    <w:p w14:paraId="2CCEC4D6" w14:textId="77777777" w:rsidR="005C4260" w:rsidRPr="005C4260" w:rsidRDefault="005C4260" w:rsidP="005C4260">
      <w:pPr>
        <w:numPr>
          <w:ilvl w:val="0"/>
          <w:numId w:val="27"/>
        </w:numPr>
      </w:pPr>
      <w:r w:rsidRPr="005C4260">
        <w:t>Выплатить мне денежные средства в размере [СУММА] руб. в качестве возврата стоимости (или части стоимости) некачественно оказанных услуг в течение 10 дней с даты получения претензии.</w:t>
      </w:r>
    </w:p>
    <w:p w14:paraId="136200A4" w14:textId="77777777" w:rsidR="005C4260" w:rsidRPr="005C4260" w:rsidRDefault="005C4260" w:rsidP="005C4260">
      <w:pPr>
        <w:numPr>
          <w:ilvl w:val="0"/>
          <w:numId w:val="27"/>
        </w:numPr>
      </w:pPr>
      <w:r w:rsidRPr="005C4260">
        <w:t>Денежные средства прошу перечислить по следующим реквизитам: [укажите номер счета, БИК и наименование банка].</w:t>
      </w:r>
    </w:p>
    <w:p w14:paraId="31BF3E37" w14:textId="77777777" w:rsidR="005C4260" w:rsidRPr="005C4260" w:rsidRDefault="005C4260" w:rsidP="005C4260">
      <w:r w:rsidRPr="005C4260">
        <w:t>В случае отказа я буду вынужден обратиться в суд для защиты своих прав, где также потребую взыскания неустойки, компенсации морального вреда и штрафа в размере 50% от присужденной суммы.</w:t>
      </w:r>
    </w:p>
    <w:p w14:paraId="10C28505" w14:textId="77777777" w:rsidR="005C4260" w:rsidRPr="005C4260" w:rsidRDefault="005C4260" w:rsidP="005C4260">
      <w:pPr>
        <w:jc w:val="left"/>
      </w:pPr>
      <w:r w:rsidRPr="005C4260">
        <w:t>Приложения:</w:t>
      </w:r>
      <w:r w:rsidRPr="005C4260">
        <w:br/>
        <w:t>1. Копия договора;</w:t>
      </w:r>
      <w:r w:rsidRPr="005C4260">
        <w:br/>
        <w:t>2. Копия документа об оплате;</w:t>
      </w:r>
      <w:r w:rsidRPr="005C4260">
        <w:br/>
        <w:t>3. Фотографии или иные доказательства нарушений (при наличии).</w:t>
      </w:r>
    </w:p>
    <w:p w14:paraId="1175DDC5" w14:textId="77777777" w:rsidR="005C4260" w:rsidRPr="005C4260" w:rsidRDefault="005C4260" w:rsidP="005C4260">
      <w:r w:rsidRPr="005C4260">
        <w:t>«__» ________ 20__ г.</w:t>
      </w:r>
    </w:p>
    <w:p w14:paraId="71C996F2" w14:textId="77777777" w:rsidR="005C4260" w:rsidRPr="005C4260" w:rsidRDefault="005C4260" w:rsidP="005C4260">
      <w:r w:rsidRPr="005C4260">
        <w:lastRenderedPageBreak/>
        <w:t>________________ / [Фамилия И.О.]</w:t>
      </w:r>
    </w:p>
    <w:p w14:paraId="0C96273E" w14:textId="5DE2F438" w:rsidR="0083247E" w:rsidRPr="005C4260" w:rsidRDefault="0083247E" w:rsidP="005C4260"/>
    <w:sectPr w:rsidR="0083247E" w:rsidRPr="005C4260"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12532" w14:textId="77777777" w:rsidR="00EF50E6" w:rsidRDefault="00EF50E6" w:rsidP="00AA1082">
      <w:pPr>
        <w:spacing w:after="0" w:line="240" w:lineRule="auto"/>
      </w:pPr>
      <w:r>
        <w:separator/>
      </w:r>
    </w:p>
  </w:endnote>
  <w:endnote w:type="continuationSeparator" w:id="0">
    <w:p w14:paraId="643E0F8B" w14:textId="77777777" w:rsidR="00EF50E6" w:rsidRDefault="00EF50E6"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5A2"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647E3EE2"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CDF9" w14:textId="77777777" w:rsidR="00EF50E6" w:rsidRDefault="00EF50E6" w:rsidP="00AA1082">
      <w:pPr>
        <w:spacing w:after="0" w:line="240" w:lineRule="auto"/>
      </w:pPr>
      <w:r>
        <w:separator/>
      </w:r>
    </w:p>
  </w:footnote>
  <w:footnote w:type="continuationSeparator" w:id="0">
    <w:p w14:paraId="0FAFB0AE" w14:textId="77777777" w:rsidR="00EF50E6" w:rsidRDefault="00EF50E6"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1BA330B1" w14:textId="77777777" w:rsidTr="004F2C3F">
      <w:tc>
        <w:tcPr>
          <w:tcW w:w="988" w:type="dxa"/>
        </w:tcPr>
        <w:p w14:paraId="2C00DEEF" w14:textId="77777777" w:rsidR="000E186D" w:rsidRPr="000E186D" w:rsidRDefault="000E186D">
          <w:pPr>
            <w:pStyle w:val="ac"/>
          </w:pPr>
        </w:p>
      </w:tc>
      <w:tc>
        <w:tcPr>
          <w:tcW w:w="7229" w:type="dxa"/>
        </w:tcPr>
        <w:p w14:paraId="38753F95" w14:textId="77777777" w:rsidR="000E186D" w:rsidRPr="000C285E" w:rsidRDefault="000E186D" w:rsidP="00A95EF3">
          <w:pPr>
            <w:pStyle w:val="ac"/>
            <w:jc w:val="left"/>
            <w:rPr>
              <w:rFonts w:ascii="Arial" w:hAnsi="Arial" w:cs="Arial"/>
              <w:sz w:val="20"/>
              <w:szCs w:val="20"/>
            </w:rPr>
          </w:pPr>
        </w:p>
      </w:tc>
      <w:tc>
        <w:tcPr>
          <w:tcW w:w="1980" w:type="dxa"/>
        </w:tcPr>
        <w:p w14:paraId="0514F8EB"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109E1548" w14:textId="77777777" w:rsidR="000E186D" w:rsidRPr="008057E1" w:rsidRDefault="000E186D" w:rsidP="008057E1">
          <w:pPr>
            <w:pStyle w:val="ac"/>
            <w:jc w:val="center"/>
            <w:rPr>
              <w:sz w:val="16"/>
              <w:szCs w:val="16"/>
            </w:rPr>
          </w:pPr>
        </w:p>
      </w:tc>
    </w:tr>
  </w:tbl>
  <w:p w14:paraId="5E8FBF5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07E"/>
    <w:multiLevelType w:val="multilevel"/>
    <w:tmpl w:val="C83C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E6A04"/>
    <w:multiLevelType w:val="multilevel"/>
    <w:tmpl w:val="E138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42B88"/>
    <w:multiLevelType w:val="multilevel"/>
    <w:tmpl w:val="915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C4722"/>
    <w:multiLevelType w:val="multilevel"/>
    <w:tmpl w:val="6978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A57E1A"/>
    <w:multiLevelType w:val="multilevel"/>
    <w:tmpl w:val="FAA0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363B9"/>
    <w:multiLevelType w:val="multilevel"/>
    <w:tmpl w:val="F8E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129E0"/>
    <w:multiLevelType w:val="multilevel"/>
    <w:tmpl w:val="886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E11ED"/>
    <w:multiLevelType w:val="multilevel"/>
    <w:tmpl w:val="CE9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9067D"/>
    <w:multiLevelType w:val="multilevel"/>
    <w:tmpl w:val="454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EE3CE6"/>
    <w:multiLevelType w:val="multilevel"/>
    <w:tmpl w:val="0DCA5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2C7D76"/>
    <w:multiLevelType w:val="multilevel"/>
    <w:tmpl w:val="B69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069AC"/>
    <w:multiLevelType w:val="multilevel"/>
    <w:tmpl w:val="5176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85DEE"/>
    <w:multiLevelType w:val="multilevel"/>
    <w:tmpl w:val="66B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707D3F"/>
    <w:multiLevelType w:val="multilevel"/>
    <w:tmpl w:val="44A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E5806"/>
    <w:multiLevelType w:val="multilevel"/>
    <w:tmpl w:val="5F4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A43982"/>
    <w:multiLevelType w:val="multilevel"/>
    <w:tmpl w:val="BA1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35E0A"/>
    <w:multiLevelType w:val="multilevel"/>
    <w:tmpl w:val="04D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961972"/>
    <w:multiLevelType w:val="multilevel"/>
    <w:tmpl w:val="B296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4783B"/>
    <w:multiLevelType w:val="multilevel"/>
    <w:tmpl w:val="70D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C44A2"/>
    <w:multiLevelType w:val="multilevel"/>
    <w:tmpl w:val="9734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FF326C"/>
    <w:multiLevelType w:val="multilevel"/>
    <w:tmpl w:val="34F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792797"/>
    <w:multiLevelType w:val="multilevel"/>
    <w:tmpl w:val="EB56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D0D61"/>
    <w:multiLevelType w:val="multilevel"/>
    <w:tmpl w:val="F0B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014476"/>
    <w:multiLevelType w:val="multilevel"/>
    <w:tmpl w:val="5EC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390AAC"/>
    <w:multiLevelType w:val="multilevel"/>
    <w:tmpl w:val="407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17"/>
  </w:num>
  <w:num w:numId="2" w16cid:durableId="1452941838">
    <w:abstractNumId w:val="9"/>
  </w:num>
  <w:num w:numId="3" w16cid:durableId="973607643">
    <w:abstractNumId w:val="20"/>
  </w:num>
  <w:num w:numId="4" w16cid:durableId="311717642">
    <w:abstractNumId w:val="5"/>
  </w:num>
  <w:num w:numId="5" w16cid:durableId="1548955455">
    <w:abstractNumId w:val="6"/>
  </w:num>
  <w:num w:numId="6" w16cid:durableId="1895265005">
    <w:abstractNumId w:val="18"/>
  </w:num>
  <w:num w:numId="7" w16cid:durableId="1812361597">
    <w:abstractNumId w:val="4"/>
  </w:num>
  <w:num w:numId="8" w16cid:durableId="389576680">
    <w:abstractNumId w:val="13"/>
  </w:num>
  <w:num w:numId="9" w16cid:durableId="1339429729">
    <w:abstractNumId w:val="16"/>
  </w:num>
  <w:num w:numId="10" w16cid:durableId="174347891">
    <w:abstractNumId w:val="2"/>
  </w:num>
  <w:num w:numId="11" w16cid:durableId="1279028447">
    <w:abstractNumId w:val="14"/>
  </w:num>
  <w:num w:numId="12" w16cid:durableId="1706173077">
    <w:abstractNumId w:val="21"/>
  </w:num>
  <w:num w:numId="13" w16cid:durableId="330641445">
    <w:abstractNumId w:val="22"/>
  </w:num>
  <w:num w:numId="14" w16cid:durableId="597102246">
    <w:abstractNumId w:val="23"/>
  </w:num>
  <w:num w:numId="15" w16cid:durableId="247010532">
    <w:abstractNumId w:val="8"/>
  </w:num>
  <w:num w:numId="16" w16cid:durableId="498227888">
    <w:abstractNumId w:val="11"/>
  </w:num>
  <w:num w:numId="17" w16cid:durableId="39939590">
    <w:abstractNumId w:val="25"/>
  </w:num>
  <w:num w:numId="18" w16cid:durableId="458300837">
    <w:abstractNumId w:val="7"/>
  </w:num>
  <w:num w:numId="19" w16cid:durableId="1896044014">
    <w:abstractNumId w:val="15"/>
  </w:num>
  <w:num w:numId="20" w16cid:durableId="1551571222">
    <w:abstractNumId w:val="24"/>
  </w:num>
  <w:num w:numId="21" w16cid:durableId="2104303046">
    <w:abstractNumId w:val="10"/>
  </w:num>
  <w:num w:numId="22" w16cid:durableId="1630748321">
    <w:abstractNumId w:val="19"/>
  </w:num>
  <w:num w:numId="23" w16cid:durableId="1524517003">
    <w:abstractNumId w:val="26"/>
  </w:num>
  <w:num w:numId="24" w16cid:durableId="1340504884">
    <w:abstractNumId w:val="0"/>
  </w:num>
  <w:num w:numId="25" w16cid:durableId="1924953197">
    <w:abstractNumId w:val="12"/>
  </w:num>
  <w:num w:numId="26" w16cid:durableId="228735703">
    <w:abstractNumId w:val="1"/>
  </w:num>
  <w:num w:numId="27" w16cid:durableId="902758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46E3C"/>
    <w:rsid w:val="00050C30"/>
    <w:rsid w:val="000C285E"/>
    <w:rsid w:val="000D675F"/>
    <w:rsid w:val="000E186D"/>
    <w:rsid w:val="00124C52"/>
    <w:rsid w:val="00136CBC"/>
    <w:rsid w:val="001E0377"/>
    <w:rsid w:val="002246DE"/>
    <w:rsid w:val="00227EAA"/>
    <w:rsid w:val="00262D34"/>
    <w:rsid w:val="0029453C"/>
    <w:rsid w:val="002C49A2"/>
    <w:rsid w:val="002E72FD"/>
    <w:rsid w:val="00313859"/>
    <w:rsid w:val="003D025F"/>
    <w:rsid w:val="00456FEF"/>
    <w:rsid w:val="00461B7D"/>
    <w:rsid w:val="00472E2F"/>
    <w:rsid w:val="00496319"/>
    <w:rsid w:val="004F2C3F"/>
    <w:rsid w:val="005C4260"/>
    <w:rsid w:val="005D164E"/>
    <w:rsid w:val="00657808"/>
    <w:rsid w:val="00675063"/>
    <w:rsid w:val="006B4B8D"/>
    <w:rsid w:val="007129F9"/>
    <w:rsid w:val="00763038"/>
    <w:rsid w:val="007E1463"/>
    <w:rsid w:val="008057E1"/>
    <w:rsid w:val="0083238E"/>
    <w:rsid w:val="0083247E"/>
    <w:rsid w:val="00851E79"/>
    <w:rsid w:val="008D439D"/>
    <w:rsid w:val="00901596"/>
    <w:rsid w:val="00911C81"/>
    <w:rsid w:val="00A50AB7"/>
    <w:rsid w:val="00A665AD"/>
    <w:rsid w:val="00A95EF3"/>
    <w:rsid w:val="00A9773E"/>
    <w:rsid w:val="00AA1082"/>
    <w:rsid w:val="00B10717"/>
    <w:rsid w:val="00B35316"/>
    <w:rsid w:val="00B612B5"/>
    <w:rsid w:val="00B66532"/>
    <w:rsid w:val="00B67013"/>
    <w:rsid w:val="00B70196"/>
    <w:rsid w:val="00B90F31"/>
    <w:rsid w:val="00B95C31"/>
    <w:rsid w:val="00BC6477"/>
    <w:rsid w:val="00BE1BCA"/>
    <w:rsid w:val="00C669A3"/>
    <w:rsid w:val="00C90091"/>
    <w:rsid w:val="00CA3E33"/>
    <w:rsid w:val="00CD35ED"/>
    <w:rsid w:val="00D0255E"/>
    <w:rsid w:val="00D03191"/>
    <w:rsid w:val="00D139FF"/>
    <w:rsid w:val="00D15699"/>
    <w:rsid w:val="00D91AF0"/>
    <w:rsid w:val="00DC29EF"/>
    <w:rsid w:val="00DF693F"/>
    <w:rsid w:val="00DF6F94"/>
    <w:rsid w:val="00E11403"/>
    <w:rsid w:val="00E27EE6"/>
    <w:rsid w:val="00E6623A"/>
    <w:rsid w:val="00E91859"/>
    <w:rsid w:val="00EE6436"/>
    <w:rsid w:val="00EF50E6"/>
    <w:rsid w:val="00F47759"/>
    <w:rsid w:val="00F56DD7"/>
    <w:rsid w:val="00F803C9"/>
    <w:rsid w:val="00FB315C"/>
    <w:rsid w:val="00FC6645"/>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0D96"/>
  <w15:chartTrackingRefBased/>
  <w15:docId w15:val="{BBCDB86C-54CD-4307-A184-E0759422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1</TotalTime>
  <Pages>2</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2</cp:revision>
  <dcterms:created xsi:type="dcterms:W3CDTF">2026-07-11T19:31:00Z</dcterms:created>
  <dcterms:modified xsi:type="dcterms:W3CDTF">2026-07-11T19:31:00Z</dcterms:modified>
</cp:coreProperties>
</file>