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67A4" w14:textId="77777777" w:rsidR="00763038" w:rsidRPr="00763038" w:rsidRDefault="00763038" w:rsidP="00763038">
      <w:pPr>
        <w:jc w:val="left"/>
      </w:pPr>
      <w:r w:rsidRPr="00763038">
        <w:t>Кому: [ФИО репетитора или наименование организации]</w:t>
      </w:r>
      <w:r w:rsidRPr="00763038">
        <w:br/>
        <w:t>Адрес: [укажите адрес из договора или данных ЕГРИП/ЕГРЮЛ]</w:t>
      </w:r>
    </w:p>
    <w:p w14:paraId="6B9CC442" w14:textId="77777777" w:rsidR="00763038" w:rsidRPr="00763038" w:rsidRDefault="00763038" w:rsidP="00763038">
      <w:pPr>
        <w:jc w:val="left"/>
      </w:pPr>
      <w:r w:rsidRPr="00763038">
        <w:rPr>
          <w:b/>
          <w:bCs/>
        </w:rPr>
        <w:t>Отправитель:</w:t>
      </w:r>
      <w:r w:rsidRPr="00763038">
        <w:t xml:space="preserve"> [Ваше ФИО]</w:t>
      </w:r>
      <w:r w:rsidRPr="00763038">
        <w:br/>
        <w:t>Адрес: [Ваш адрес для корреспонденции]</w:t>
      </w:r>
      <w:r w:rsidRPr="00763038">
        <w:br/>
        <w:t>Телефон: [Ваш номер телефона]</w:t>
      </w:r>
      <w:r w:rsidRPr="00763038">
        <w:br/>
        <w:t xml:space="preserve">Электронная почта: [Ваш </w:t>
      </w:r>
      <w:proofErr w:type="spellStart"/>
      <w:r w:rsidRPr="00763038">
        <w:t>e-mail</w:t>
      </w:r>
      <w:proofErr w:type="spellEnd"/>
      <w:r w:rsidRPr="00763038">
        <w:t>]</w:t>
      </w:r>
    </w:p>
    <w:p w14:paraId="78221554" w14:textId="77777777" w:rsidR="00763038" w:rsidRPr="00763038" w:rsidRDefault="00763038" w:rsidP="00763038">
      <w:pPr>
        <w:jc w:val="center"/>
        <w:rPr>
          <w:b/>
          <w:bCs/>
        </w:rPr>
      </w:pPr>
      <w:r w:rsidRPr="00763038">
        <w:rPr>
          <w:b/>
          <w:bCs/>
        </w:rPr>
        <w:t>Претензия о некачественном оказании репетиторских услуг</w:t>
      </w:r>
    </w:p>
    <w:p w14:paraId="4E99335F" w14:textId="77777777" w:rsidR="00763038" w:rsidRPr="00763038" w:rsidRDefault="00763038" w:rsidP="00763038">
      <w:r w:rsidRPr="00763038">
        <w:t>«__» ________ 20__ г. между мной (Заказчик) и Вами (Исполнитель) был заключен договор об оказании репетиторских услуг № [номер при наличии]. По условиям договора Исполнитель обязался провести курс занятий по предмету [название предмета] в объеме [количество] часов, а Заказчик — оплатить услуги в размере [СУММА] руб.</w:t>
      </w:r>
    </w:p>
    <w:p w14:paraId="6654A717" w14:textId="77777777" w:rsidR="00763038" w:rsidRPr="00763038" w:rsidRDefault="00763038" w:rsidP="00763038">
      <w:r w:rsidRPr="00763038">
        <w:t>Свои обязательства по оплате услуг я исполнил в полном объеме, что подтверждается [чеком/квитанцией/выпиской по счету] от «__» ________ 20__ г.</w:t>
      </w:r>
    </w:p>
    <w:p w14:paraId="589B068E" w14:textId="77777777" w:rsidR="00763038" w:rsidRPr="00763038" w:rsidRDefault="00763038" w:rsidP="00763038">
      <w:r w:rsidRPr="00763038">
        <w:t>Однако в процессе обучения были выявлены существенные недостатки. В частности, Исполнитель [подробно опишите нарушения: пропуски занятий, несоответствие программы заявленной, отсутствие профильного образования, замена преподавателя без согласования]. Данные обстоятельства подтверждаются [перепиской в мессенджерах, аудиозаписями, свидетельскими показаниями].</w:t>
      </w:r>
    </w:p>
    <w:p w14:paraId="4E575053" w14:textId="77777777" w:rsidR="00763038" w:rsidRPr="00763038" w:rsidRDefault="00763038" w:rsidP="00763038">
      <w:r w:rsidRPr="00763038">
        <w:t>На основании ст. 4 и ст. 29 Закона РФ «О защите прав потребителей», исполнитель обязан оказать услугу, качество которой соответствует договору. При обнаружении недостатков потребитель вправе потребовать полного возмещения убытков и возврата уплаченной суммы.</w:t>
      </w:r>
    </w:p>
    <w:p w14:paraId="06B158B9" w14:textId="77777777" w:rsidR="00763038" w:rsidRPr="00763038" w:rsidRDefault="00763038" w:rsidP="00763038">
      <w:r w:rsidRPr="00763038">
        <w:t xml:space="preserve">В связи с изложенным, </w:t>
      </w:r>
      <w:r w:rsidRPr="00763038">
        <w:rPr>
          <w:b/>
          <w:bCs/>
        </w:rPr>
        <w:t>требую:</w:t>
      </w:r>
    </w:p>
    <w:p w14:paraId="5CA55924" w14:textId="77777777" w:rsidR="00763038" w:rsidRPr="00763038" w:rsidRDefault="00763038" w:rsidP="00763038">
      <w:pPr>
        <w:numPr>
          <w:ilvl w:val="0"/>
          <w:numId w:val="18"/>
        </w:numPr>
      </w:pPr>
      <w:r w:rsidRPr="00763038">
        <w:t>расторгнуть договор об оказании услуг в связи с их ненадлежащим качеством;</w:t>
      </w:r>
    </w:p>
    <w:p w14:paraId="4E59B329" w14:textId="77777777" w:rsidR="00763038" w:rsidRPr="00763038" w:rsidRDefault="00763038" w:rsidP="00763038">
      <w:pPr>
        <w:numPr>
          <w:ilvl w:val="0"/>
          <w:numId w:val="18"/>
        </w:numPr>
      </w:pPr>
      <w:r w:rsidRPr="00763038">
        <w:t>вернуть денежные средства за неоказанные или оказанные некачественно услуги в размере [СУММА] руб.;</w:t>
      </w:r>
    </w:p>
    <w:p w14:paraId="623B1A1D" w14:textId="77777777" w:rsidR="00763038" w:rsidRPr="00763038" w:rsidRDefault="00763038" w:rsidP="00763038">
      <w:pPr>
        <w:numPr>
          <w:ilvl w:val="0"/>
          <w:numId w:val="18"/>
        </w:numPr>
      </w:pPr>
      <w:r w:rsidRPr="00763038">
        <w:t>выплатить неустойку в соответствии с законодательством.</w:t>
      </w:r>
    </w:p>
    <w:p w14:paraId="1065ABCC" w14:textId="77777777" w:rsidR="00763038" w:rsidRPr="00763038" w:rsidRDefault="00763038" w:rsidP="00763038">
      <w:r w:rsidRPr="00763038">
        <w:t>Денежные средства прошу перечислить по следующим реквизитам: [укажите БИК, номер счета, ФИО получателя]. Срок исполнения требований — 10 календарных дней.</w:t>
      </w:r>
    </w:p>
    <w:p w14:paraId="277C5BBF" w14:textId="77777777" w:rsidR="00763038" w:rsidRPr="00763038" w:rsidRDefault="00763038" w:rsidP="00763038">
      <w:r w:rsidRPr="00763038">
        <w:t>«__» ________ 20__ г.</w:t>
      </w:r>
    </w:p>
    <w:p w14:paraId="68D86F6C" w14:textId="77777777" w:rsidR="00763038" w:rsidRPr="00763038" w:rsidRDefault="00763038" w:rsidP="00763038">
      <w:r w:rsidRPr="00763038">
        <w:t>________________ / [Фамилия И.О.]</w:t>
      </w:r>
    </w:p>
    <w:p w14:paraId="0C96273E" w14:textId="77777777" w:rsidR="0083247E" w:rsidRPr="00763038" w:rsidRDefault="0083247E" w:rsidP="00763038"/>
    <w:sectPr w:rsidR="0083247E" w:rsidRPr="0076303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3C28" w14:textId="77777777" w:rsidR="00B35316" w:rsidRDefault="00B35316" w:rsidP="00AA1082">
      <w:pPr>
        <w:spacing w:after="0" w:line="240" w:lineRule="auto"/>
      </w:pPr>
      <w:r>
        <w:separator/>
      </w:r>
    </w:p>
  </w:endnote>
  <w:endnote w:type="continuationSeparator" w:id="0">
    <w:p w14:paraId="73039098" w14:textId="77777777" w:rsidR="00B35316" w:rsidRDefault="00B3531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0CCC" w14:textId="77777777" w:rsidR="00B35316" w:rsidRDefault="00B35316" w:rsidP="00AA1082">
      <w:pPr>
        <w:spacing w:after="0" w:line="240" w:lineRule="auto"/>
      </w:pPr>
      <w:r>
        <w:separator/>
      </w:r>
    </w:p>
  </w:footnote>
  <w:footnote w:type="continuationSeparator" w:id="0">
    <w:p w14:paraId="1454066F" w14:textId="77777777" w:rsidR="00B35316" w:rsidRDefault="00B3531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973607643">
    <w:abstractNumId w:val="13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2"/>
  </w:num>
  <w:num w:numId="7" w16cid:durableId="1812361597">
    <w:abstractNumId w:val="1"/>
  </w:num>
  <w:num w:numId="8" w16cid:durableId="389576680">
    <w:abstractNumId w:val="8"/>
  </w:num>
  <w:num w:numId="9" w16cid:durableId="1339429729">
    <w:abstractNumId w:val="10"/>
  </w:num>
  <w:num w:numId="10" w16cid:durableId="174347891">
    <w:abstractNumId w:val="0"/>
  </w:num>
  <w:num w:numId="11" w16cid:durableId="1279028447">
    <w:abstractNumId w:val="9"/>
  </w:num>
  <w:num w:numId="12" w16cid:durableId="1706173077">
    <w:abstractNumId w:val="14"/>
  </w:num>
  <w:num w:numId="13" w16cid:durableId="330641445">
    <w:abstractNumId w:val="15"/>
  </w:num>
  <w:num w:numId="14" w16cid:durableId="597102246">
    <w:abstractNumId w:val="16"/>
  </w:num>
  <w:num w:numId="15" w16cid:durableId="247010532">
    <w:abstractNumId w:val="5"/>
  </w:num>
  <w:num w:numId="16" w16cid:durableId="498227888">
    <w:abstractNumId w:val="7"/>
  </w:num>
  <w:num w:numId="17" w16cid:durableId="39939590">
    <w:abstractNumId w:val="17"/>
  </w:num>
  <w:num w:numId="18" w16cid:durableId="458300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2026-07-04T20:02:00Z</dcterms:created>
  <dcterms:modified xsi:type="dcterms:W3CDTF">2026-07-04T20:02:00Z</dcterms:modified>
</cp:coreProperties>
</file>