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C9BF5" w14:textId="77777777" w:rsidR="003C1E0A" w:rsidRPr="003C1E0A" w:rsidRDefault="003C1E0A" w:rsidP="003C1E0A">
      <w:pPr>
        <w:jc w:val="left"/>
      </w:pPr>
      <w:r w:rsidRPr="003C1E0A">
        <w:t>Ректору [Наименование образовательной организации]</w:t>
      </w:r>
      <w:r w:rsidRPr="003C1E0A">
        <w:br/>
        <w:t>Адрес: [Индекс, адрес университета/института]</w:t>
      </w:r>
    </w:p>
    <w:p w14:paraId="3E07D2F5" w14:textId="77777777" w:rsidR="003C1E0A" w:rsidRPr="003C1E0A" w:rsidRDefault="003C1E0A" w:rsidP="003C1E0A">
      <w:pPr>
        <w:jc w:val="left"/>
      </w:pPr>
      <w:r w:rsidRPr="003C1E0A">
        <w:rPr>
          <w:b/>
          <w:bCs/>
        </w:rPr>
        <w:t>От студента:</w:t>
      </w:r>
      <w:r w:rsidRPr="003C1E0A">
        <w:t xml:space="preserve"> [ФИО студента]</w:t>
      </w:r>
      <w:r w:rsidRPr="003C1E0A">
        <w:br/>
        <w:t>Обучающегося [Курс] курса, [Форма обучения] формы</w:t>
      </w:r>
      <w:r w:rsidRPr="003C1E0A">
        <w:br/>
        <w:t>Факультет/Институт: [Наименование]</w:t>
      </w:r>
      <w:r w:rsidRPr="003C1E0A">
        <w:br/>
        <w:t>Направление подготовки: [Код и название]</w:t>
      </w:r>
      <w:r w:rsidRPr="003C1E0A">
        <w:br/>
        <w:t>Адрес: [Адрес проживания]</w:t>
      </w:r>
      <w:r w:rsidRPr="003C1E0A">
        <w:br/>
        <w:t>Телефон: [Номер телефона]</w:t>
      </w:r>
      <w:r w:rsidRPr="003C1E0A">
        <w:br/>
        <w:t xml:space="preserve">Электронная почта: [Адрес </w:t>
      </w:r>
      <w:proofErr w:type="spellStart"/>
      <w:r w:rsidRPr="003C1E0A">
        <w:t>e-mail</w:t>
      </w:r>
      <w:proofErr w:type="spellEnd"/>
      <w:r w:rsidRPr="003C1E0A">
        <w:t>]</w:t>
      </w:r>
    </w:p>
    <w:p w14:paraId="4D34C962" w14:textId="77777777" w:rsidR="003C1E0A" w:rsidRPr="003C1E0A" w:rsidRDefault="003C1E0A" w:rsidP="003C1E0A">
      <w:pPr>
        <w:jc w:val="center"/>
        <w:rPr>
          <w:b/>
          <w:bCs/>
        </w:rPr>
      </w:pPr>
      <w:r w:rsidRPr="003C1E0A">
        <w:rPr>
          <w:b/>
          <w:bCs/>
        </w:rPr>
        <w:t>ПРЕТЕНЗИЯ</w:t>
      </w:r>
      <w:r w:rsidRPr="003C1E0A">
        <w:rPr>
          <w:b/>
          <w:bCs/>
        </w:rPr>
        <w:br/>
        <w:t>(в порядке досудебного урегулирования спора об отчислении)</w:t>
      </w:r>
    </w:p>
    <w:p w14:paraId="7D1EA045" w14:textId="77777777" w:rsidR="003C1E0A" w:rsidRPr="003C1E0A" w:rsidRDefault="003C1E0A" w:rsidP="003C1E0A">
      <w:r w:rsidRPr="003C1E0A">
        <w:t>Я, [ФИО студента], обучаюсь в [Наименование образовательной организации] на основании договора об оказании платных образовательных услуг № [Номер] от «__» ________ 20__ г. (или: на бюджетной основе) по направлению подготовки [Код и наименование направления].</w:t>
      </w:r>
    </w:p>
    <w:p w14:paraId="1AF777F2" w14:textId="77777777" w:rsidR="003C1E0A" w:rsidRPr="003C1E0A" w:rsidRDefault="003C1E0A" w:rsidP="003C1E0A">
      <w:r w:rsidRPr="003C1E0A">
        <w:t>«__» ________ 20__ г. мне стало известно о подготовке приказа о моем отчислении из университета по основанию [Указать основание: академическая задолженность / нарушение правил внутреннего распорядка]. Считаю данное решение неправомерным и нарушающим мои права по следующим причинам.</w:t>
      </w:r>
    </w:p>
    <w:p w14:paraId="22C14294" w14:textId="77777777" w:rsidR="003C1E0A" w:rsidRPr="003C1E0A" w:rsidRDefault="003C1E0A" w:rsidP="003C1E0A">
      <w:r w:rsidRPr="003C1E0A">
        <w:t xml:space="preserve">В соответствии со ч. 1 ст. 58 Федерального закона «Об образовании в Российской Федерации» № 273-ФЗ академическая задолженность возникает при </w:t>
      </w:r>
      <w:proofErr w:type="spellStart"/>
      <w:r w:rsidRPr="003C1E0A">
        <w:t>неликвидации</w:t>
      </w:r>
      <w:proofErr w:type="spellEnd"/>
      <w:r w:rsidRPr="003C1E0A">
        <w:t xml:space="preserve"> в установленные сроки академической задолженности. Однако университет обязан предоставить обучающемуся две попытки повторной промежуточной аттестации в пределах одного года с момента образования задолженности.</w:t>
      </w:r>
    </w:p>
    <w:p w14:paraId="6B23DC10" w14:textId="77777777" w:rsidR="003C1E0A" w:rsidRPr="003C1E0A" w:rsidRDefault="003C1E0A" w:rsidP="003C1E0A">
      <w:r w:rsidRPr="003C1E0A">
        <w:t>В нарушение указанной нормы администрация факультета не обеспечила условия для ликвидации задолженности по дисциплине [Название дисциплины]. В частности, комиссия для повторной аттестации не сформирована, расписание пересдач до моего сведения под подпись не доведено, условия для сдачи экзамена в разумные сроки отсутствуют.</w:t>
      </w:r>
    </w:p>
    <w:p w14:paraId="59BE49C5" w14:textId="77777777" w:rsidR="003C1E0A" w:rsidRPr="003C1E0A" w:rsidRDefault="003C1E0A" w:rsidP="003C1E0A">
      <w:r w:rsidRPr="003C1E0A">
        <w:t xml:space="preserve">Если причиной отчисления названо дисциплинарное проступок, администрация нарушила порядок, предусмотренный ст. 43 Закона № 273-ФЗ </w:t>
      </w:r>
      <w:proofErr w:type="gramStart"/>
      <w:r w:rsidRPr="003C1E0A">
        <w:t>и Порядком</w:t>
      </w:r>
      <w:proofErr w:type="gramEnd"/>
      <w:r w:rsidRPr="003C1E0A">
        <w:t xml:space="preserve"> применения к обучающимся мер дисциплинарного взыскания. От меня не затребованы письменные объяснения, сроки привлечения истекли, а тяжесть проступка несоразмерна применяемой мере.</w:t>
      </w:r>
    </w:p>
    <w:p w14:paraId="7421036C" w14:textId="77777777" w:rsidR="003C1E0A" w:rsidRPr="003C1E0A" w:rsidRDefault="003C1E0A" w:rsidP="003C1E0A">
      <w:r w:rsidRPr="003C1E0A">
        <w:t>Указанные нарушения подтверждаются копией зачетной книжки, письменными обращениями в деканат и отсутствием актов затребования письменных объяснений.</w:t>
      </w:r>
    </w:p>
    <w:p w14:paraId="318D45EA" w14:textId="77777777" w:rsidR="003C1E0A" w:rsidRPr="003C1E0A" w:rsidRDefault="003C1E0A" w:rsidP="003C1E0A">
      <w:r w:rsidRPr="003C1E0A">
        <w:t>На основании изложенного, руководствуясь ст. 30, 43, 58 Федерального закона «Об образовании в РФ» № 273-ФЗ,</w:t>
      </w:r>
    </w:p>
    <w:p w14:paraId="13BFE945" w14:textId="77777777" w:rsidR="003C1E0A" w:rsidRPr="003C1E0A" w:rsidRDefault="003C1E0A" w:rsidP="003C1E0A">
      <w:pPr>
        <w:jc w:val="center"/>
        <w:rPr>
          <w:b/>
          <w:bCs/>
        </w:rPr>
      </w:pPr>
      <w:r w:rsidRPr="003C1E0A">
        <w:rPr>
          <w:b/>
          <w:bCs/>
        </w:rPr>
        <w:t>ПРОШУ:</w:t>
      </w:r>
    </w:p>
    <w:p w14:paraId="4464A594" w14:textId="77777777" w:rsidR="003C1E0A" w:rsidRPr="003C1E0A" w:rsidRDefault="003C1E0A" w:rsidP="003C1E0A">
      <w:r w:rsidRPr="003C1E0A">
        <w:t>1. Отменить процедуру отчисления и не издавать приказ об отчислении студента [ФИО] (или отменить приказ № [Номер] от «__» ________ 20__ г., если он уже издан);</w:t>
      </w:r>
      <w:r w:rsidRPr="003C1E0A">
        <w:br/>
      </w:r>
      <w:r w:rsidRPr="003C1E0A">
        <w:lastRenderedPageBreak/>
        <w:t>2. Предоставить графики ликвидации академической задолженности и организовать повторную аттестацию комиссией;</w:t>
      </w:r>
      <w:r w:rsidRPr="003C1E0A">
        <w:br/>
        <w:t>3. Направить мотивированный письменный ответ на данную претензию в установленный законом срок.</w:t>
      </w:r>
    </w:p>
    <w:p w14:paraId="6430EA5E" w14:textId="77777777" w:rsidR="003C1E0A" w:rsidRPr="003C1E0A" w:rsidRDefault="003C1E0A" w:rsidP="003C1E0A">
      <w:r w:rsidRPr="003C1E0A">
        <w:t>Приложения:</w:t>
      </w:r>
    </w:p>
    <w:p w14:paraId="439BFC8D" w14:textId="77777777" w:rsidR="003C1E0A" w:rsidRPr="003C1E0A" w:rsidRDefault="003C1E0A" w:rsidP="003C1E0A">
      <w:pPr>
        <w:jc w:val="left"/>
      </w:pPr>
      <w:r w:rsidRPr="003C1E0A">
        <w:t>1. Копия договора об обучении (при наличии);</w:t>
      </w:r>
      <w:r w:rsidRPr="003C1E0A">
        <w:br/>
        <w:t>2. Копии медицинских справок и иных документов, подтверждающих уважительность причин;</w:t>
      </w:r>
      <w:r w:rsidRPr="003C1E0A">
        <w:br/>
        <w:t>3. Копии письменных обращений в деканат с отметками о принятии.</w:t>
      </w:r>
    </w:p>
    <w:p w14:paraId="52349659" w14:textId="77777777" w:rsidR="003C1E0A" w:rsidRPr="003C1E0A" w:rsidRDefault="003C1E0A" w:rsidP="003C1E0A">
      <w:pPr>
        <w:jc w:val="left"/>
      </w:pPr>
      <w:r w:rsidRPr="003C1E0A">
        <w:t>«__» ________ 20__ г.</w:t>
      </w:r>
    </w:p>
    <w:p w14:paraId="4678A81A" w14:textId="77777777" w:rsidR="003C1E0A" w:rsidRPr="003C1E0A" w:rsidRDefault="003C1E0A" w:rsidP="003C1E0A">
      <w:r w:rsidRPr="003C1E0A">
        <w:t>________________ / [ФИО студента]</w:t>
      </w:r>
    </w:p>
    <w:p w14:paraId="0C96273E" w14:textId="5B885FE2" w:rsidR="0083247E" w:rsidRPr="003C1E0A" w:rsidRDefault="0083247E" w:rsidP="003C1E0A"/>
    <w:sectPr w:rsidR="0083247E" w:rsidRPr="003C1E0A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36DC1" w14:textId="77777777" w:rsidR="002346AA" w:rsidRDefault="002346AA" w:rsidP="00AA1082">
      <w:pPr>
        <w:spacing w:after="0" w:line="240" w:lineRule="auto"/>
      </w:pPr>
      <w:r>
        <w:separator/>
      </w:r>
    </w:p>
  </w:endnote>
  <w:endnote w:type="continuationSeparator" w:id="0">
    <w:p w14:paraId="185F5259" w14:textId="77777777" w:rsidR="002346AA" w:rsidRDefault="002346AA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8E5A2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647E3EE2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B777B" w14:textId="77777777" w:rsidR="002346AA" w:rsidRDefault="002346AA" w:rsidP="00AA1082">
      <w:pPr>
        <w:spacing w:after="0" w:line="240" w:lineRule="auto"/>
      </w:pPr>
      <w:r>
        <w:separator/>
      </w:r>
    </w:p>
  </w:footnote>
  <w:footnote w:type="continuationSeparator" w:id="0">
    <w:p w14:paraId="7175C5D4" w14:textId="77777777" w:rsidR="002346AA" w:rsidRDefault="002346AA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1BA330B1" w14:textId="77777777" w:rsidTr="004F2C3F">
      <w:tc>
        <w:tcPr>
          <w:tcW w:w="988" w:type="dxa"/>
        </w:tcPr>
        <w:p w14:paraId="2C00DEEF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8753F95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0514F8EB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109E1548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5E8FBF5B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9F9"/>
    <w:rsid w:val="00046E3C"/>
    <w:rsid w:val="00050C30"/>
    <w:rsid w:val="000C285E"/>
    <w:rsid w:val="000D675F"/>
    <w:rsid w:val="000E186D"/>
    <w:rsid w:val="00110694"/>
    <w:rsid w:val="001134CC"/>
    <w:rsid w:val="00124C52"/>
    <w:rsid w:val="00136CBC"/>
    <w:rsid w:val="001E0377"/>
    <w:rsid w:val="002246DE"/>
    <w:rsid w:val="00227EAA"/>
    <w:rsid w:val="002337F8"/>
    <w:rsid w:val="002346AA"/>
    <w:rsid w:val="00262D34"/>
    <w:rsid w:val="0029453C"/>
    <w:rsid w:val="002C49A2"/>
    <w:rsid w:val="002E72FD"/>
    <w:rsid w:val="00313859"/>
    <w:rsid w:val="00325FDD"/>
    <w:rsid w:val="003C1E0A"/>
    <w:rsid w:val="003D025F"/>
    <w:rsid w:val="00415D01"/>
    <w:rsid w:val="00456FEF"/>
    <w:rsid w:val="00461B7D"/>
    <w:rsid w:val="00472E2F"/>
    <w:rsid w:val="00496319"/>
    <w:rsid w:val="004F2C3F"/>
    <w:rsid w:val="005A0FD9"/>
    <w:rsid w:val="005C4260"/>
    <w:rsid w:val="005D164E"/>
    <w:rsid w:val="005E5BD6"/>
    <w:rsid w:val="00614014"/>
    <w:rsid w:val="00657808"/>
    <w:rsid w:val="00675063"/>
    <w:rsid w:val="006B4B8D"/>
    <w:rsid w:val="007129F9"/>
    <w:rsid w:val="00763038"/>
    <w:rsid w:val="00796357"/>
    <w:rsid w:val="007C21A6"/>
    <w:rsid w:val="007E1463"/>
    <w:rsid w:val="0080471F"/>
    <w:rsid w:val="008057E1"/>
    <w:rsid w:val="00817731"/>
    <w:rsid w:val="0083238E"/>
    <w:rsid w:val="0083247E"/>
    <w:rsid w:val="00851E79"/>
    <w:rsid w:val="008B7FBC"/>
    <w:rsid w:val="008D439D"/>
    <w:rsid w:val="00901596"/>
    <w:rsid w:val="00902D2C"/>
    <w:rsid w:val="00911C81"/>
    <w:rsid w:val="00981876"/>
    <w:rsid w:val="00A50AB7"/>
    <w:rsid w:val="00A65771"/>
    <w:rsid w:val="00A665AD"/>
    <w:rsid w:val="00A95EF3"/>
    <w:rsid w:val="00A9773E"/>
    <w:rsid w:val="00AA026D"/>
    <w:rsid w:val="00AA1082"/>
    <w:rsid w:val="00AD0422"/>
    <w:rsid w:val="00AF633A"/>
    <w:rsid w:val="00B10717"/>
    <w:rsid w:val="00B35316"/>
    <w:rsid w:val="00B44567"/>
    <w:rsid w:val="00B51C05"/>
    <w:rsid w:val="00B612B5"/>
    <w:rsid w:val="00B66532"/>
    <w:rsid w:val="00B67013"/>
    <w:rsid w:val="00B70018"/>
    <w:rsid w:val="00B70196"/>
    <w:rsid w:val="00B90F31"/>
    <w:rsid w:val="00B95C31"/>
    <w:rsid w:val="00BC6477"/>
    <w:rsid w:val="00BE1BCA"/>
    <w:rsid w:val="00C669A3"/>
    <w:rsid w:val="00C90091"/>
    <w:rsid w:val="00C916CE"/>
    <w:rsid w:val="00CA3E33"/>
    <w:rsid w:val="00CD35ED"/>
    <w:rsid w:val="00D0255E"/>
    <w:rsid w:val="00D03191"/>
    <w:rsid w:val="00D139FF"/>
    <w:rsid w:val="00D15699"/>
    <w:rsid w:val="00D76008"/>
    <w:rsid w:val="00D91AF0"/>
    <w:rsid w:val="00DC29EF"/>
    <w:rsid w:val="00DF693F"/>
    <w:rsid w:val="00DF6F94"/>
    <w:rsid w:val="00E11403"/>
    <w:rsid w:val="00E27EE6"/>
    <w:rsid w:val="00E6623A"/>
    <w:rsid w:val="00E91859"/>
    <w:rsid w:val="00EB1B82"/>
    <w:rsid w:val="00EE6436"/>
    <w:rsid w:val="00EF50E6"/>
    <w:rsid w:val="00F33670"/>
    <w:rsid w:val="00F47759"/>
    <w:rsid w:val="00F56DD7"/>
    <w:rsid w:val="00F803C9"/>
    <w:rsid w:val="00FB315C"/>
    <w:rsid w:val="00FC6645"/>
    <w:rsid w:val="00FD20A2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400D96"/>
  <w15:chartTrackingRefBased/>
  <w15:docId w15:val="{BBCDB86C-54CD-4307-A184-E0759422F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%20V\Documents\&#1053;&#1072;&#1089;&#1090;&#1088;&#1072;&#1080;&#1074;&#1072;&#1077;&#1084;&#1099;&#1077;%20&#1096;&#1072;&#1073;&#1083;&#1086;&#1085;&#1099;%20Office\&#1064;&#1040;&#1041;&#1051;&#1054;&#1053;%20&#1070;&#1056;&#1044;&#1054;&#1050;&#1059;&#1052;&#1045;&#1053;&#1058;&#1040;%20&#1053;&#1040;%20&#1057;&#1040;&#1049;&#1058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ЮРДОКУМЕНТА НА САЙТ.dotx</Template>
  <TotalTime>0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 V</dc:creator>
  <cp:keywords>Типовой шаблон (образец) документа</cp:keywords>
  <dc:description/>
  <cp:lastModifiedBy>Evgeniy Mister</cp:lastModifiedBy>
  <cp:revision>2</cp:revision>
  <dcterms:created xsi:type="dcterms:W3CDTF">2026-08-23T18:38:00Z</dcterms:created>
  <dcterms:modified xsi:type="dcterms:W3CDTF">2026-08-23T18:38:00Z</dcterms:modified>
</cp:coreProperties>
</file>