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6F9C" w14:textId="77777777" w:rsidR="00BE7A2A" w:rsidRPr="00BE7A2A" w:rsidRDefault="00BE7A2A" w:rsidP="00BE7A2A">
      <w:pPr>
        <w:jc w:val="left"/>
      </w:pPr>
      <w:r w:rsidRPr="00BE7A2A">
        <w:t>Генеральному директору ООО «[Наименование клиники]»</w:t>
      </w:r>
      <w:r w:rsidRPr="00BE7A2A">
        <w:br/>
        <w:t>Адрес: [адрес из договора]</w:t>
      </w:r>
    </w:p>
    <w:p w14:paraId="08856919" w14:textId="77777777" w:rsidR="00BE7A2A" w:rsidRPr="00BE7A2A" w:rsidRDefault="00BE7A2A" w:rsidP="00BE7A2A">
      <w:pPr>
        <w:jc w:val="left"/>
      </w:pPr>
      <w:r w:rsidRPr="00BE7A2A">
        <w:rPr>
          <w:b/>
          <w:bCs/>
        </w:rPr>
        <w:t>Отправитель:</w:t>
      </w:r>
      <w:r w:rsidRPr="00BE7A2A">
        <w:t xml:space="preserve"> [ФИО полностью]</w:t>
      </w:r>
      <w:r w:rsidRPr="00BE7A2A">
        <w:br/>
        <w:t>Адрес: [ваш адрес для ответа]</w:t>
      </w:r>
      <w:r w:rsidRPr="00BE7A2A">
        <w:br/>
        <w:t>Телефон: [номер телефона]</w:t>
      </w:r>
      <w:r w:rsidRPr="00BE7A2A">
        <w:br/>
        <w:t>Электронная почта: [адрес почты]</w:t>
      </w:r>
    </w:p>
    <w:p w14:paraId="011DAB1E" w14:textId="77777777" w:rsidR="00BE7A2A" w:rsidRPr="00BE7A2A" w:rsidRDefault="00BE7A2A" w:rsidP="00BE7A2A">
      <w:pPr>
        <w:jc w:val="center"/>
        <w:rPr>
          <w:b/>
          <w:bCs/>
        </w:rPr>
      </w:pPr>
      <w:r w:rsidRPr="00BE7A2A">
        <w:rPr>
          <w:b/>
          <w:bCs/>
        </w:rPr>
        <w:t>Претензия о некачественном оказании медицинских услуг</w:t>
      </w:r>
    </w:p>
    <w:p w14:paraId="6A3A58DD" w14:textId="77777777" w:rsidR="00BE7A2A" w:rsidRPr="00BE7A2A" w:rsidRDefault="00BE7A2A" w:rsidP="00BE7A2A">
      <w:r w:rsidRPr="00BE7A2A">
        <w:t>«__» ________ 20__ г. между мной и ООО «[Наименование клиники]» был заключен договор № [номер] на оказание платных медицинских услуг. Предметом договора являлось проведение пластической операции: [название операции, например, ринопластика или маммопластика]. Стоимость услуг составила [СУММА] руб., которая была мной оплачена в полном объеме.</w:t>
      </w:r>
    </w:p>
    <w:p w14:paraId="5B70149D" w14:textId="77777777" w:rsidR="00BE7A2A" w:rsidRPr="00BE7A2A" w:rsidRDefault="00BE7A2A" w:rsidP="00BE7A2A">
      <w:r w:rsidRPr="00BE7A2A">
        <w:t>Операция была проведена «__» ________ 20__ г. хирургом [ФИО врача]. Однако в послеоперационный период были выявлены существенные недостатки оказанной услуги. В частности: [подробно опишите дефекты: асимметрия, грубые рубцы, отсутствие обещанного эффекта, осложнения]. Данные недостатки подтверждаются [указать документы: медицинские заключения других специалистов, фотографии, результаты УЗИ].</w:t>
      </w:r>
    </w:p>
    <w:p w14:paraId="75D3B9C7" w14:textId="77777777" w:rsidR="00BE7A2A" w:rsidRPr="00BE7A2A" w:rsidRDefault="00BE7A2A" w:rsidP="00BE7A2A">
      <w:r w:rsidRPr="00BE7A2A">
        <w:t>Согласно ст. 4 Закона РФ «О защите прав потребителей», исполнитель обязан оказать услугу, качество которой соответствует договору. При отсутствии в договоре условий о качестве исполнитель обязан оказать услугу, пригодную для целей, для которых она обычно используется.</w:t>
      </w:r>
    </w:p>
    <w:p w14:paraId="568AF2F7" w14:textId="77777777" w:rsidR="00BE7A2A" w:rsidRPr="00BE7A2A" w:rsidRDefault="00BE7A2A" w:rsidP="00BE7A2A">
      <w:r w:rsidRPr="00BE7A2A">
        <w:t>На основании ст. 29 Закона РФ «О защите прав потребителей», потребитель при обнаружении недостатков оказанной услуги вправе по своему выбору потребовать: безвозмездного устранения недостатков, соответствующего уменьшения цены или возврата уплаченной суммы и возмещения убытков.</w:t>
      </w:r>
    </w:p>
    <w:p w14:paraId="2B97C852" w14:textId="77777777" w:rsidR="00BE7A2A" w:rsidRPr="00BE7A2A" w:rsidRDefault="00BE7A2A" w:rsidP="00BE7A2A">
      <w:pPr>
        <w:rPr>
          <w:b/>
          <w:bCs/>
        </w:rPr>
      </w:pPr>
      <w:r w:rsidRPr="00BE7A2A">
        <w:t xml:space="preserve">На основании вышеизложенного, </w:t>
      </w:r>
      <w:r w:rsidRPr="00BE7A2A">
        <w:rPr>
          <w:b/>
          <w:bCs/>
        </w:rPr>
        <w:t>ПРОШУ:</w:t>
      </w:r>
    </w:p>
    <w:p w14:paraId="78ECBC6A" w14:textId="77777777" w:rsidR="00BE7A2A" w:rsidRPr="00BE7A2A" w:rsidRDefault="00BE7A2A" w:rsidP="00BE7A2A">
      <w:pPr>
        <w:numPr>
          <w:ilvl w:val="0"/>
          <w:numId w:val="6"/>
        </w:numPr>
      </w:pPr>
      <w:r w:rsidRPr="00BE7A2A">
        <w:t>выплатить мне денежные средства в размере [СУММА] руб. в связи с ненадлежащим качеством оказанной услуги;</w:t>
      </w:r>
    </w:p>
    <w:p w14:paraId="2D052B6A" w14:textId="77777777" w:rsidR="00BE7A2A" w:rsidRPr="00BE7A2A" w:rsidRDefault="00BE7A2A" w:rsidP="00BE7A2A">
      <w:pPr>
        <w:numPr>
          <w:ilvl w:val="0"/>
          <w:numId w:val="6"/>
        </w:numPr>
      </w:pPr>
      <w:r w:rsidRPr="00BE7A2A">
        <w:t>возместить расходы на исправление недостатков в другой клинике в размере [СУММА] руб. (при наличии);</w:t>
      </w:r>
    </w:p>
    <w:p w14:paraId="3A5F538E" w14:textId="77777777" w:rsidR="00BE7A2A" w:rsidRPr="00BE7A2A" w:rsidRDefault="00BE7A2A" w:rsidP="00BE7A2A">
      <w:pPr>
        <w:numPr>
          <w:ilvl w:val="0"/>
          <w:numId w:val="6"/>
        </w:numPr>
      </w:pPr>
      <w:r w:rsidRPr="00BE7A2A">
        <w:t>выплатить компенсацию морального вреда в размере [СУММА] руб.</w:t>
      </w:r>
    </w:p>
    <w:p w14:paraId="76154473" w14:textId="77777777" w:rsidR="00BE7A2A" w:rsidRPr="00BE7A2A" w:rsidRDefault="00BE7A2A" w:rsidP="00BE7A2A">
      <w:r w:rsidRPr="00BE7A2A">
        <w:t>Ответ на претензию прошу направить в письменной форме в течение 10 дней с момента её получения.</w:t>
      </w:r>
    </w:p>
    <w:p w14:paraId="1C759A38" w14:textId="77777777" w:rsidR="00BE7A2A" w:rsidRDefault="00BE7A2A" w:rsidP="00BE7A2A">
      <w:pPr>
        <w:jc w:val="left"/>
      </w:pPr>
      <w:r w:rsidRPr="00BE7A2A">
        <w:rPr>
          <w:b/>
          <w:bCs/>
        </w:rPr>
        <w:t>Приложения:</w:t>
      </w:r>
    </w:p>
    <w:p w14:paraId="28EFF620" w14:textId="706637BF" w:rsidR="00BE7A2A" w:rsidRPr="00BE7A2A" w:rsidRDefault="00BE7A2A" w:rsidP="00BE7A2A">
      <w:pPr>
        <w:jc w:val="left"/>
      </w:pPr>
      <w:r w:rsidRPr="00BE7A2A">
        <w:br/>
        <w:t>1. Копия договора и чеков об оплате;</w:t>
      </w:r>
      <w:r w:rsidRPr="00BE7A2A">
        <w:br/>
        <w:t>2. Копия выписного эпикриза;</w:t>
      </w:r>
      <w:r w:rsidRPr="00BE7A2A">
        <w:br/>
        <w:t>3. Фотографии, подтверждающие недостатки;</w:t>
      </w:r>
      <w:r w:rsidRPr="00BE7A2A">
        <w:br/>
        <w:t>4. Копии заключений сторонних специалистов (при наличии).</w:t>
      </w:r>
    </w:p>
    <w:p w14:paraId="18C1F754" w14:textId="77777777" w:rsidR="00BE7A2A" w:rsidRPr="00BE7A2A" w:rsidRDefault="00BE7A2A" w:rsidP="00BE7A2A">
      <w:r w:rsidRPr="00BE7A2A">
        <w:lastRenderedPageBreak/>
        <w:t>«__» ________ 20__ г.</w:t>
      </w:r>
    </w:p>
    <w:p w14:paraId="643A12DA" w14:textId="77777777" w:rsidR="00BE7A2A" w:rsidRPr="00BE7A2A" w:rsidRDefault="00BE7A2A" w:rsidP="00BE7A2A">
      <w:r w:rsidRPr="00BE7A2A">
        <w:t>________________ / [Фамилия И.О.]</w:t>
      </w:r>
    </w:p>
    <w:p w14:paraId="12BE712C" w14:textId="77777777" w:rsidR="0083247E" w:rsidRPr="00BE7A2A" w:rsidRDefault="0083247E" w:rsidP="00BE7A2A"/>
    <w:sectPr w:rsidR="0083247E" w:rsidRPr="00BE7A2A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361F8" w14:textId="77777777" w:rsidR="00E6408A" w:rsidRDefault="00E6408A" w:rsidP="00AA1082">
      <w:pPr>
        <w:spacing w:after="0" w:line="240" w:lineRule="auto"/>
      </w:pPr>
      <w:r>
        <w:separator/>
      </w:r>
    </w:p>
  </w:endnote>
  <w:endnote w:type="continuationSeparator" w:id="0">
    <w:p w14:paraId="0431661F" w14:textId="77777777" w:rsidR="00E6408A" w:rsidRDefault="00E6408A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064A" w14:textId="77777777" w:rsidR="00E6408A" w:rsidRDefault="00E6408A" w:rsidP="00AA1082">
      <w:pPr>
        <w:spacing w:after="0" w:line="240" w:lineRule="auto"/>
      </w:pPr>
      <w:r>
        <w:separator/>
      </w:r>
    </w:p>
  </w:footnote>
  <w:footnote w:type="continuationSeparator" w:id="0">
    <w:p w14:paraId="2210EB14" w14:textId="77777777" w:rsidR="00E6408A" w:rsidRDefault="00E6408A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4"/>
  </w:num>
  <w:num w:numId="2" w16cid:durableId="1452941838">
    <w:abstractNumId w:val="1"/>
  </w:num>
  <w:num w:numId="3" w16cid:durableId="669867595">
    <w:abstractNumId w:val="2"/>
  </w:num>
  <w:num w:numId="4" w16cid:durableId="1981954689">
    <w:abstractNumId w:val="0"/>
  </w:num>
  <w:num w:numId="5" w16cid:durableId="801776822">
    <w:abstractNumId w:val="3"/>
  </w:num>
  <w:num w:numId="6" w16cid:durableId="920135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50C30"/>
    <w:rsid w:val="000A3CE9"/>
    <w:rsid w:val="000C285E"/>
    <w:rsid w:val="000D675F"/>
    <w:rsid w:val="000E186D"/>
    <w:rsid w:val="00124C52"/>
    <w:rsid w:val="00136CBC"/>
    <w:rsid w:val="002246DE"/>
    <w:rsid w:val="00227EAA"/>
    <w:rsid w:val="0029453C"/>
    <w:rsid w:val="00313859"/>
    <w:rsid w:val="003D025F"/>
    <w:rsid w:val="00456FEF"/>
    <w:rsid w:val="00461B7D"/>
    <w:rsid w:val="00472E2F"/>
    <w:rsid w:val="004D3258"/>
    <w:rsid w:val="004F2C3F"/>
    <w:rsid w:val="004F3D2F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C29EF"/>
    <w:rsid w:val="00DF6F94"/>
    <w:rsid w:val="00E11403"/>
    <w:rsid w:val="00E6408A"/>
    <w:rsid w:val="00E91859"/>
    <w:rsid w:val="00F56DD7"/>
    <w:rsid w:val="00F803C9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1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2026-07-14T07:21:00Z</dcterms:created>
  <dcterms:modified xsi:type="dcterms:W3CDTF">2026-07-14T07:21:00Z</dcterms:modified>
</cp:coreProperties>
</file>